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7A1DFF" w:rsidRPr="00386E4E" w:rsidTr="002522D2">
        <w:tc>
          <w:tcPr>
            <w:tcW w:w="10201" w:type="dxa"/>
            <w:shd w:val="clear" w:color="auto" w:fill="1B3F52"/>
          </w:tcPr>
          <w:p w:rsidR="007A1DFF" w:rsidRPr="007B7711" w:rsidRDefault="00695B6E" w:rsidP="003A35B1">
            <w:pPr>
              <w:ind w:right="108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bookmarkStart w:id="0" w:name="_GoBack"/>
            <w:bookmarkEnd w:id="0"/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534F745A" wp14:editId="787FD57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 2019</w:t>
            </w:r>
          </w:p>
          <w:p w:rsidR="007A1DFF" w:rsidRPr="007B7711" w:rsidRDefault="007A1DFF" w:rsidP="003A35B1">
            <w:pPr>
              <w:ind w:right="108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Scholarship Application Form</w:t>
            </w:r>
          </w:p>
          <w:p w:rsidR="00695B6E" w:rsidRPr="00386E4E" w:rsidRDefault="00695B6E" w:rsidP="003A35B1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:rsidTr="002522D2">
        <w:tc>
          <w:tcPr>
            <w:tcW w:w="10201" w:type="dxa"/>
          </w:tcPr>
          <w:p w:rsidR="00C578C2" w:rsidRPr="00C578C2" w:rsidRDefault="003A35B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:rsidR="00876743" w:rsidRPr="002522D2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:rsidR="00876743" w:rsidRPr="00386E4E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300 exceptional female members.</w:t>
            </w:r>
          </w:p>
          <w:p w:rsidR="00876743" w:rsidRPr="002522D2" w:rsidRDefault="00876743" w:rsidP="002522D2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:rsidR="00876743" w:rsidRPr="002522D2" w:rsidRDefault="009F125E" w:rsidP="003A35B1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:rsidR="00876743" w:rsidRPr="00386E4E" w:rsidRDefault="00876743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:rsidR="00876743" w:rsidRPr="002522D2" w:rsidRDefault="0067736E" w:rsidP="003A35B1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:rsidR="00876743" w:rsidRPr="002522D2" w:rsidRDefault="00504AA9" w:rsidP="003A35B1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7A1DFF" w:rsidRPr="00386E4E" w:rsidTr="002522D2">
        <w:tc>
          <w:tcPr>
            <w:tcW w:w="10201" w:type="dxa"/>
          </w:tcPr>
          <w:p w:rsidR="00876743" w:rsidRPr="00386E4E" w:rsidRDefault="003A35B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  <w:t>ACTIVATE LEADERS PROGRAMME SCHOLARSHIPS</w:t>
            </w:r>
          </w:p>
          <w:p w:rsidR="003A35B1" w:rsidRPr="00386E4E" w:rsidRDefault="009F125E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Thank you for apply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ing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for a Global Women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Activate Leaders 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P</w:t>
            </w:r>
            <w:r w:rsidR="005A0A98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rogramme 2019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s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cholarship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. </w:t>
            </w:r>
          </w:p>
          <w:p w:rsidR="008B6330" w:rsidRDefault="009F125E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Please complete the following form outlining your rationale for wanting to be on the programme. </w:t>
            </w:r>
          </w:p>
          <w:p w:rsidR="009F125E" w:rsidRPr="00386E4E" w:rsidRDefault="009F125E" w:rsidP="003A35B1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Please provide a brief written reference from your manager or someone who can provide some insight into your leadership strengths and development needs.  </w:t>
            </w:r>
          </w:p>
          <w:p w:rsidR="009F125E" w:rsidRPr="00386E4E" w:rsidRDefault="009F125E" w:rsidP="003A35B1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67736E" w:rsidRPr="00386E4E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We have the following </w:t>
            </w:r>
            <w:r w:rsidR="005A0A98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26</w:t>
            </w:r>
            <w:r w:rsidR="009F125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 scholarships </w:t>
            </w:r>
            <w:r w:rsidR="00F920F1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in total </w:t>
            </w:r>
            <w:r w:rsidR="009F125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available for women leaders in New Zealand:</w:t>
            </w:r>
          </w:p>
          <w:p w:rsidR="003A35B1" w:rsidRPr="00386E4E" w:rsidRDefault="00F920F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sz w:val="20"/>
                <w:szCs w:val="20"/>
                <w:lang w:val="en-NZ"/>
              </w:rPr>
              <w:t>GLOBAL WOMEN - ACTIVATE SCHOLARSHIP (PARTIAL)</w:t>
            </w:r>
          </w:p>
          <w:p w:rsidR="009F125E" w:rsidRPr="00386E4E" w:rsidRDefault="005A0A98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16</w:t>
            </w:r>
            <w:r w:rsidR="007A1DFF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x partial</w:t>
            </w:r>
            <w:r w:rsidR="0067736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 scholarships for women leaders</w:t>
            </w:r>
            <w:r w:rsidR="00F920F1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 in New Zealand </w:t>
            </w:r>
          </w:p>
          <w:p w:rsidR="00876743" w:rsidRPr="00386E4E" w:rsidRDefault="007A1DFF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$2,500 per scholars</w:t>
            </w:r>
            <w:r w:rsidR="0067736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hip, covers programme fees only - A</w:t>
            </w:r>
            <w:r w:rsidR="009F125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pplicants or their organisations to cover </w:t>
            </w:r>
            <w:r w:rsidR="0067736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the </w:t>
            </w:r>
            <w:r w:rsidR="009F125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remaining </w:t>
            </w:r>
            <w:r w:rsidR="004F3659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programme fee of $2,5</w:t>
            </w:r>
            <w:r w:rsidR="005A0A98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00</w:t>
            </w:r>
            <w:r w:rsidR="004F3659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 xml:space="preserve"> + GST</w:t>
            </w:r>
            <w:r w:rsidR="0067736E"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)</w:t>
            </w:r>
          </w:p>
          <w:p w:rsidR="006E691E" w:rsidRPr="00386E4E" w:rsidRDefault="006E691E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:rsidR="006E691E" w:rsidRPr="00386E4E" w:rsidRDefault="00F920F1" w:rsidP="006E691E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sz w:val="20"/>
                <w:szCs w:val="20"/>
                <w:lang w:val="en-NZ"/>
              </w:rPr>
              <w:t>THE TINDALL FOUNDATION – NOT FOR PROFIT/COMMUNITY – ACTIVATE SCHOLARSHIP (FULL)</w:t>
            </w:r>
          </w:p>
          <w:p w:rsidR="006E691E" w:rsidRPr="00386E4E" w:rsidRDefault="006E691E" w:rsidP="006E691E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10x full scholarships for women leaders from the NFP/Community sector only</w:t>
            </w:r>
          </w:p>
          <w:p w:rsidR="00F132D7" w:rsidRPr="00386E4E" w:rsidRDefault="006E691E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$5,000 per scholarship, covers programme fees only)</w:t>
            </w:r>
          </w:p>
        </w:tc>
      </w:tr>
      <w:tr w:rsidR="007A1DFF" w:rsidRPr="00386E4E" w:rsidTr="002522D2">
        <w:tc>
          <w:tcPr>
            <w:tcW w:w="10201" w:type="dxa"/>
          </w:tcPr>
          <w:p w:rsidR="002522D2" w:rsidRPr="002522D2" w:rsidRDefault="002522D2" w:rsidP="002522D2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CALL FOR APPLICATIONS: </w:t>
            </w:r>
          </w:p>
          <w:p w:rsidR="002522D2" w:rsidRDefault="002522D2" w:rsidP="002522D2">
            <w:pPr>
              <w:pStyle w:val="Heading1"/>
              <w:ind w:left="0" w:right="-489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</w:pPr>
            <w:r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Applications open 9:00am Wednesday 17 April and close at 4:00pm on Monday 13 May 2019. </w:t>
            </w:r>
          </w:p>
          <w:p w:rsidR="002522D2" w:rsidRPr="002522D2" w:rsidRDefault="002522D2" w:rsidP="002522D2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</w:p>
          <w:p w:rsidR="002522D2" w:rsidRPr="002522D2" w:rsidRDefault="002522D2" w:rsidP="002522D2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 AND RECEIVED BY: 4:00PM, MONDAY 13 MAY 2019.</w:t>
            </w:r>
          </w:p>
          <w:p w:rsidR="002522D2" w:rsidRPr="002522D2" w:rsidRDefault="002522D2" w:rsidP="002522D2">
            <w:pPr>
              <w:pStyle w:val="Heading1"/>
              <w:ind w:left="0" w:right="-489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</w:pPr>
            <w:r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Amy Keremete, Programme Manager – Leadership Development, Global Women</w:t>
            </w:r>
          </w:p>
          <w:p w:rsidR="00F132D7" w:rsidRPr="002522D2" w:rsidRDefault="002522D2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r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amy.keremete@globalwomen.org.nz</w:t>
            </w:r>
          </w:p>
        </w:tc>
      </w:tr>
      <w:tr w:rsidR="003A35B1" w:rsidRPr="00386E4E" w:rsidTr="002522D2">
        <w:trPr>
          <w:trHeight w:val="701"/>
        </w:trPr>
        <w:tc>
          <w:tcPr>
            <w:tcW w:w="10201" w:type="dxa"/>
          </w:tcPr>
          <w:p w:rsidR="004F3659" w:rsidRPr="00386E4E" w:rsidRDefault="00F920F1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 SCHOLARSHIP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:rsidR="004F3659" w:rsidRPr="002522D2" w:rsidRDefault="004F3659" w:rsidP="00E62731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:rsidR="002522D2" w:rsidRDefault="002522D2" w:rsidP="00F132D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F132D7" w:rsidRPr="00386E4E" w:rsidRDefault="00F132D7" w:rsidP="00F132D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 xml:space="preserve">THE TINDALL FOUNDATION – NOT FOR 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ACTIVATE SCHOLARSHIP CRITERIA;</w:t>
            </w:r>
          </w:p>
          <w:p w:rsidR="00F132D7" w:rsidRPr="00E62731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:rsidR="003A35B1" w:rsidRPr="00386E4E" w:rsidRDefault="00F132D7" w:rsidP="003F11F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:rsidR="009F125E" w:rsidRPr="00386E4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:rsidTr="003317E9">
        <w:tc>
          <w:tcPr>
            <w:tcW w:w="10201" w:type="dxa"/>
          </w:tcPr>
          <w:p w:rsidR="009F125E" w:rsidRPr="00386E4E" w:rsidRDefault="00386E4E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INFORMATION:</w:t>
            </w:r>
          </w:p>
          <w:p w:rsidR="009F125E" w:rsidRPr="00386E4E" w:rsidRDefault="009F125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covers full/partial 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including course materials, catering &amp; graduation</w:t>
            </w:r>
          </w:p>
          <w:p w:rsidR="009F125E" w:rsidRPr="00386E4E" w:rsidRDefault="009F125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DOES NOT COVER TRAVEL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:rsidR="00E62731" w:rsidRPr="00386E4E" w:rsidRDefault="003317E9" w:rsidP="00E6273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:rsidTr="003317E9">
        <w:tc>
          <w:tcPr>
            <w:tcW w:w="10201" w:type="dxa"/>
          </w:tcPr>
          <w:p w:rsidR="006E691E" w:rsidRPr="00386E4E" w:rsidRDefault="00386E4E" w:rsidP="006E691E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SCHOLARSHIP YOU WOULD LIKE TO APPLY FOR:</w:t>
            </w:r>
          </w:p>
          <w:p w:rsidR="003F11F8" w:rsidRPr="00386E4E" w:rsidRDefault="003F11F8" w:rsidP="006E691E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:rsidR="006E691E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GLOBAL WOMEN ACTIVATE SCHOLARSHIP (PARTIAL)</w:t>
            </w:r>
          </w:p>
          <w:p w:rsidR="003F11F8" w:rsidRPr="00386E4E" w:rsidRDefault="003F11F8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$2,500 per scholarship, covers programme fees only - Applicants or their organisations to cover the remaining programme fee of $2,500 + GST)</w:t>
            </w:r>
          </w:p>
          <w:p w:rsidR="003F11F8" w:rsidRPr="00386E4E" w:rsidRDefault="003F11F8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:rsidR="003F11F8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:rsidR="003F11F8" w:rsidRPr="00386E4E" w:rsidRDefault="003F11F8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$5,000 per scholarship, covers programme fees only)</w:t>
            </w:r>
          </w:p>
          <w:p w:rsidR="006E691E" w:rsidRPr="00386E4E" w:rsidRDefault="006E691E" w:rsidP="006E691E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9F125E" w:rsidRPr="00386E4E" w:rsidTr="003317E9">
        <w:tc>
          <w:tcPr>
            <w:tcW w:w="10201" w:type="dxa"/>
          </w:tcPr>
          <w:p w:rsidR="003F11F8" w:rsidRPr="00386E4E" w:rsidRDefault="00386E4E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:rsidR="00F920F1" w:rsidRPr="00386E4E" w:rsidRDefault="00F920F1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1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AUCKLAND </w:t>
            </w:r>
          </w:p>
          <w:p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(Workshops 30 May, 27 June, 8 August, 5 September – Graduation 17 October)</w:t>
            </w: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WELLINGTON </w:t>
            </w:r>
          </w:p>
          <w:p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(Workshops 13 June, 1 August, 5 September, 24 October – Graduation </w:t>
            </w:r>
            <w:r w:rsidR="003F11F8"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14 November</w:t>
            </w: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CHRISTCHURCH </w:t>
            </w:r>
          </w:p>
          <w:p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(Workshops 25 June, 8 August, 12 September, 30 October – Graduation 21 November)</w:t>
            </w: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HAMILTON </w:t>
            </w:r>
          </w:p>
          <w:p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(Workshops 13 June, 1 August, 29 August, 26 September – Graduation 4 November) </w:t>
            </w: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822AA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NEW PLYMOUTH </w:t>
            </w:r>
          </w:p>
          <w:p w:rsidR="003A35B1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</w:t>
            </w:r>
            <w:r w:rsidR="004F3659"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s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30 July, 27 August, 24 September, 11 November – Graduation 11 November)</w:t>
            </w:r>
          </w:p>
          <w:p w:rsidR="003F11F8" w:rsidRPr="00386E4E" w:rsidRDefault="003F11F8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:rsidTr="00003569">
              <w:tc>
                <w:tcPr>
                  <w:tcW w:w="9919" w:type="dxa"/>
                </w:tcPr>
                <w:p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:rsidTr="00003569">
                    <w:tc>
                      <w:tcPr>
                        <w:tcW w:w="10008" w:type="dxa"/>
                      </w:tcPr>
                      <w:p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:rsidTr="00003569">
                    <w:tc>
                      <w:tcPr>
                        <w:tcW w:w="10008" w:type="dxa"/>
                      </w:tcPr>
                      <w:p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:rsidTr="00003569">
                    <w:tc>
                      <w:tcPr>
                        <w:tcW w:w="10008" w:type="dxa"/>
                      </w:tcPr>
                      <w:p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:rsidTr="00003569">
                    <w:tc>
                      <w:tcPr>
                        <w:tcW w:w="10008" w:type="dxa"/>
                      </w:tcPr>
                      <w:p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:rsidTr="00003569">
                    <w:tc>
                      <w:tcPr>
                        <w:tcW w:w="10008" w:type="dxa"/>
                      </w:tcPr>
                      <w:p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:rsidTr="00003569">
                    <w:tc>
                      <w:tcPr>
                        <w:tcW w:w="10008" w:type="dxa"/>
                      </w:tcPr>
                      <w:p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:rsidTr="00003569">
              <w:tc>
                <w:tcPr>
                  <w:tcW w:w="9919" w:type="dxa"/>
                </w:tcPr>
                <w:p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:rsidR="002522D2" w:rsidRDefault="002522D2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:rsidR="002522D2" w:rsidRDefault="002522D2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:rsidTr="008D71BB">
        <w:tc>
          <w:tcPr>
            <w:tcW w:w="10201" w:type="dxa"/>
          </w:tcPr>
          <w:p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:rsidTr="008D71BB">
              <w:trPr>
                <w:trHeight w:val="330"/>
              </w:trPr>
              <w:tc>
                <w:tcPr>
                  <w:tcW w:w="4804" w:type="dxa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rPr>
                <w:trHeight w:val="330"/>
              </w:trPr>
              <w:tc>
                <w:tcPr>
                  <w:tcW w:w="4804" w:type="dxa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rPr>
                <w:trHeight w:val="330"/>
              </w:trPr>
              <w:tc>
                <w:tcPr>
                  <w:tcW w:w="4804" w:type="dxa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8D71BB">
              <w:trPr>
                <w:trHeight w:val="330"/>
              </w:trPr>
              <w:tc>
                <w:tcPr>
                  <w:tcW w:w="4804" w:type="dxa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:rsidTr="008D71BB">
        <w:tc>
          <w:tcPr>
            <w:tcW w:w="10201" w:type="dxa"/>
          </w:tcPr>
          <w:p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2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</w:t>
                  </w:r>
                  <w:proofErr w:type="gramStart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For</w:t>
                  </w:r>
                  <w:proofErr w:type="gramEnd"/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822AA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:rsidTr="008D71BB">
        <w:tc>
          <w:tcPr>
            <w:tcW w:w="10201" w:type="dxa"/>
          </w:tcPr>
          <w:p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:rsidTr="008D71BB">
              <w:tc>
                <w:tcPr>
                  <w:tcW w:w="9918" w:type="dxa"/>
                  <w:gridSpan w:val="3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3682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:rsidTr="008D71BB">
              <w:tc>
                <w:tcPr>
                  <w:tcW w:w="9918" w:type="dxa"/>
                  <w:gridSpan w:val="3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E62731" w:rsidRDefault="00E62731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386E4E" w:rsidRDefault="00386E4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EF1D6A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:rsidR="003317E9" w:rsidRPr="00386E4E" w:rsidRDefault="008822AA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:rsidR="003317E9" w:rsidRPr="00386E4E" w:rsidRDefault="008822AA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:rsidTr="008D71BB">
              <w:tc>
                <w:tcPr>
                  <w:tcW w:w="9918" w:type="dxa"/>
                  <w:gridSpan w:val="2"/>
                </w:tcPr>
                <w:p w:rsidR="003317E9" w:rsidRPr="00386E4E" w:rsidRDefault="008822AA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:rsidTr="008D71BB">
        <w:tc>
          <w:tcPr>
            <w:tcW w:w="10201" w:type="dxa"/>
          </w:tcPr>
          <w:p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PERSONAL INSIGHTS</w:t>
            </w:r>
          </w:p>
          <w:p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:rsidR="003317E9" w:rsidRPr="00386E4E" w:rsidRDefault="008822AA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:rsidR="003317E9" w:rsidRPr="00386E4E" w:rsidRDefault="008822AA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:rsidR="003317E9" w:rsidRPr="00386E4E" w:rsidRDefault="008822A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:rsidR="003317E9" w:rsidRPr="00386E4E" w:rsidRDefault="008822AA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:rsidR="003317E9" w:rsidRPr="00386E4E" w:rsidRDefault="008822A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How </w:t>
            </w:r>
            <w:proofErr w:type="gramStart"/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has/is your culture and heritage</w:t>
            </w:r>
            <w:proofErr w:type="gramEnd"/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shaped/shaping who you are as a leader?</w:t>
            </w:r>
          </w:p>
          <w:p w:rsidR="003317E9" w:rsidRPr="00386E4E" w:rsidRDefault="008822AA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:rsidTr="008D71BB">
        <w:tc>
          <w:tcPr>
            <w:tcW w:w="10201" w:type="dxa"/>
          </w:tcPr>
          <w:p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9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2AA" w:rsidRDefault="008822AA" w:rsidP="002E17C6">
      <w:r>
        <w:separator/>
      </w:r>
    </w:p>
  </w:endnote>
  <w:endnote w:type="continuationSeparator" w:id="0">
    <w:p w:rsidR="008822AA" w:rsidRDefault="008822AA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2AA" w:rsidRDefault="008822AA" w:rsidP="002E17C6">
      <w:r>
        <w:separator/>
      </w:r>
    </w:p>
  </w:footnote>
  <w:footnote w:type="continuationSeparator" w:id="0">
    <w:p w:rsidR="008822AA" w:rsidRDefault="008822AA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8F9" w:rsidRDefault="005068F9">
    <w:pPr>
      <w:pStyle w:val="Header"/>
    </w:pPr>
  </w:p>
  <w:p w:rsidR="005068F9" w:rsidRDefault="005068F9">
    <w:pPr>
      <w:pStyle w:val="Header"/>
    </w:pPr>
  </w:p>
  <w:p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487"/>
    <w:rsid w:val="008E1CCE"/>
    <w:rsid w:val="008E2D7C"/>
    <w:rsid w:val="008E6830"/>
    <w:rsid w:val="00910EEE"/>
    <w:rsid w:val="00913AB5"/>
    <w:rsid w:val="00920692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61D1A"/>
    <w:rsid w:val="00B61FF9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7B14"/>
    <w:rsid w:val="00D811D5"/>
    <w:rsid w:val="00D91445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la%20Lansi\Desktop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D7"/>
    <w:rsid w:val="006440F0"/>
    <w:rsid w:val="008E6FD7"/>
    <w:rsid w:val="00B04145"/>
    <w:rsid w:val="00C57EE7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6A80CEB90F8E4195BEB1DFB1300F81E7">
    <w:name w:val="6A80CEB90F8E4195BEB1DFB1300F81E7"/>
  </w:style>
  <w:style w:type="paragraph" w:customStyle="1" w:styleId="B3CAFB3D4FB3439FA25CE1730DCA7750">
    <w:name w:val="B3CAFB3D4FB3439FA25CE1730DCA7750"/>
  </w:style>
  <w:style w:type="paragraph" w:customStyle="1" w:styleId="DADF812D63FA48C6B14D0A87F3CF85D4">
    <w:name w:val="DADF812D63FA48C6B14D0A87F3CF85D4"/>
  </w:style>
  <w:style w:type="paragraph" w:customStyle="1" w:styleId="DF18E09C060E43D18627FF84C23130E5">
    <w:name w:val="DF18E09C060E43D18627FF84C23130E5"/>
  </w:style>
  <w:style w:type="paragraph" w:customStyle="1" w:styleId="7612331C0A1F4D528021A32AE14358F0">
    <w:name w:val="7612331C0A1F4D528021A32AE14358F0"/>
  </w:style>
  <w:style w:type="paragraph" w:customStyle="1" w:styleId="3A4E1752CBDF4613937C963587784B53">
    <w:name w:val="3A4E1752CBDF4613937C963587784B53"/>
  </w:style>
  <w:style w:type="paragraph" w:customStyle="1" w:styleId="3CB993E3499B4232B772B57BCFE6B743">
    <w:name w:val="3CB993E3499B4232B772B57BCFE6B743"/>
  </w:style>
  <w:style w:type="paragraph" w:customStyle="1" w:styleId="E360D8F6DCBD424C9D78BC20AD725B94">
    <w:name w:val="E360D8F6DCBD424C9D78BC20AD725B94"/>
  </w:style>
  <w:style w:type="paragraph" w:customStyle="1" w:styleId="ECE6B1733FFD415B97B47E72CFC31DF4">
    <w:name w:val="ECE6B1733FFD415B97B47E72CFC31DF4"/>
  </w:style>
  <w:style w:type="paragraph" w:customStyle="1" w:styleId="164BD92C19264752BD784B5F05C82BE0">
    <w:name w:val="164BD92C19264752BD784B5F05C82BE0"/>
  </w:style>
  <w:style w:type="paragraph" w:customStyle="1" w:styleId="4A0EAD1AB7014508B7120119738437B7">
    <w:name w:val="4A0EAD1AB7014508B7120119738437B7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2C62329B6F1F423D830CF93D4BE6618C">
    <w:name w:val="2C62329B6F1F423D830CF93D4BE6618C"/>
    <w:rsid w:val="008E6FD7"/>
  </w:style>
  <w:style w:type="paragraph" w:customStyle="1" w:styleId="6FEB9B84C09B4E04880CA0E551C9913A">
    <w:name w:val="6FEB9B84C09B4E04880CA0E551C9913A"/>
    <w:rsid w:val="008E6FD7"/>
  </w:style>
  <w:style w:type="paragraph" w:customStyle="1" w:styleId="149844E3F3A54BBEB0358615591E1082">
    <w:name w:val="149844E3F3A54BBEB0358615591E1082"/>
    <w:rsid w:val="008E6FD7"/>
  </w:style>
  <w:style w:type="paragraph" w:customStyle="1" w:styleId="B43FCD9BB7AE4888B28823875C42F123">
    <w:name w:val="B43FCD9BB7AE4888B28823875C42F123"/>
    <w:rsid w:val="008E6FD7"/>
  </w:style>
  <w:style w:type="paragraph" w:customStyle="1" w:styleId="DD3D65682C954F6BB3CF1E59D8ED305E">
    <w:name w:val="DD3D65682C954F6BB3CF1E59D8ED305E"/>
    <w:rsid w:val="008E6FD7"/>
  </w:style>
  <w:style w:type="paragraph" w:customStyle="1" w:styleId="9026C4FD2266481AA2CD72C664368750">
    <w:name w:val="9026C4FD2266481AA2CD72C664368750"/>
    <w:rsid w:val="008E6FD7"/>
  </w:style>
  <w:style w:type="paragraph" w:customStyle="1" w:styleId="70051B621E824FEF8F23B335B3456A89">
    <w:name w:val="70051B621E824FEF8F23B335B3456A89"/>
    <w:rsid w:val="008E6FD7"/>
  </w:style>
  <w:style w:type="paragraph" w:customStyle="1" w:styleId="A911E6106C7A46A58EDBBF38CAE22B96">
    <w:name w:val="A911E6106C7A46A58EDBBF38CAE22B96"/>
    <w:rsid w:val="008E6FD7"/>
  </w:style>
  <w:style w:type="paragraph" w:customStyle="1" w:styleId="82FE54895C8444EF839072CF26D36BA8">
    <w:name w:val="82FE54895C8444EF839072CF26D36BA8"/>
    <w:rsid w:val="008E6FD7"/>
  </w:style>
  <w:style w:type="paragraph" w:customStyle="1" w:styleId="C6D5A0661ABE4151814A9A35A1AC9E30">
    <w:name w:val="C6D5A0661ABE4151814A9A35A1AC9E30"/>
    <w:rsid w:val="008E6FD7"/>
  </w:style>
  <w:style w:type="paragraph" w:customStyle="1" w:styleId="A1B94DFD52C7446584704C0C5798A9B6">
    <w:name w:val="A1B94DFD52C7446584704C0C5798A9B6"/>
    <w:rsid w:val="008E6FD7"/>
  </w:style>
  <w:style w:type="paragraph" w:customStyle="1" w:styleId="155C66FA15994CDDA1D19CB85ED0EE76">
    <w:name w:val="155C66FA15994CDDA1D19CB85ED0EE76"/>
    <w:rsid w:val="008E6FD7"/>
  </w:style>
  <w:style w:type="paragraph" w:customStyle="1" w:styleId="3DB4592487B64E76AF6502E6AB380D04">
    <w:name w:val="3DB4592487B64E76AF6502E6AB380D04"/>
    <w:rsid w:val="008E6FD7"/>
  </w:style>
  <w:style w:type="paragraph" w:customStyle="1" w:styleId="04DF86FAE2B14B20B7AED334AC2183BD">
    <w:name w:val="04DF86FAE2B14B20B7AED334AC2183BD"/>
    <w:rsid w:val="008E6FD7"/>
  </w:style>
  <w:style w:type="paragraph" w:customStyle="1" w:styleId="4283DDE6794E4FB5A33188D966E499C1">
    <w:name w:val="4283DDE6794E4FB5A33188D966E499C1"/>
    <w:rsid w:val="008E6FD7"/>
  </w:style>
  <w:style w:type="paragraph" w:customStyle="1" w:styleId="CB6D6EB916E8481B9FB409DE1DE20EDD">
    <w:name w:val="CB6D6EB916E8481B9FB409DE1DE20EDD"/>
    <w:rsid w:val="008E6FD7"/>
  </w:style>
  <w:style w:type="paragraph" w:customStyle="1" w:styleId="18C70E92CFF641729520B311D4A5C14D">
    <w:name w:val="18C70E92CFF641729520B311D4A5C14D"/>
    <w:rsid w:val="008E6FD7"/>
  </w:style>
  <w:style w:type="paragraph" w:customStyle="1" w:styleId="4228E64168BE48BE8A51DEA2F95B0F25">
    <w:name w:val="4228E64168BE48BE8A51DEA2F95B0F25"/>
    <w:rsid w:val="008E6FD7"/>
  </w:style>
  <w:style w:type="paragraph" w:customStyle="1" w:styleId="564EA15ACD93406B8A9A836A52290B1E">
    <w:name w:val="564EA15ACD93406B8A9A836A52290B1E"/>
    <w:rsid w:val="008E6FD7"/>
  </w:style>
  <w:style w:type="paragraph" w:customStyle="1" w:styleId="FFE30B9B283343078272EBC1CBCADEA0">
    <w:name w:val="FFE30B9B283343078272EBC1CBCADEA0"/>
    <w:rsid w:val="008E6FD7"/>
  </w:style>
  <w:style w:type="paragraph" w:customStyle="1" w:styleId="AD3100C8278A42F092D29098091BAF32">
    <w:name w:val="AD3100C8278A42F092D29098091BAF32"/>
    <w:rsid w:val="008E6FD7"/>
  </w:style>
  <w:style w:type="paragraph" w:customStyle="1" w:styleId="9B6DD0D7ABDF486B91524FFFC75C1D8E">
    <w:name w:val="9B6DD0D7ABDF486B91524FFFC75C1D8E"/>
    <w:rsid w:val="008E6FD7"/>
  </w:style>
  <w:style w:type="paragraph" w:customStyle="1" w:styleId="1DFD333DE2C44709875BD7002E6F44E4">
    <w:name w:val="1DFD333DE2C44709875BD7002E6F44E4"/>
    <w:rsid w:val="008E6FD7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21836A-C9A7-47F8-99BD-6A058FD3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NAME-Global-Women-Activate-Leaders-Programme-Scholarship-Application-Form-2019.dotx</Template>
  <TotalTime>0</TotalTime>
  <Pages>4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Amy Keremete</cp:lastModifiedBy>
  <cp:revision>2</cp:revision>
  <cp:lastPrinted>2019-04-16T05:35:00Z</cp:lastPrinted>
  <dcterms:created xsi:type="dcterms:W3CDTF">2019-04-17T05:00:00Z</dcterms:created>
  <dcterms:modified xsi:type="dcterms:W3CDTF">2019-04-17T05:00:00Z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