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9558F" w14:textId="77777777" w:rsidR="005C6AB8" w:rsidRDefault="001F3F56" w:rsidP="00C10264">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2F3443C4" w14:textId="77777777" w:rsidR="00F610EF" w:rsidRDefault="00F610EF" w:rsidP="00C10264">
      <w:pPr>
        <w:pStyle w:val="Heading1"/>
        <w:ind w:left="0"/>
        <w:rPr>
          <w:lang w:val="en-NZ"/>
        </w:rPr>
      </w:pPr>
    </w:p>
    <w:p w14:paraId="03187080" w14:textId="77777777" w:rsidR="001F3F56" w:rsidRDefault="001F3F56" w:rsidP="00C10264">
      <w:pPr>
        <w:pStyle w:val="Heading1"/>
        <w:ind w:left="0"/>
        <w:rPr>
          <w:lang w:val="en-NZ"/>
        </w:rPr>
      </w:pPr>
    </w:p>
    <w:p w14:paraId="5BA09E1D" w14:textId="77777777" w:rsidR="001F3F56" w:rsidRDefault="001F3F56" w:rsidP="00C10264">
      <w:pPr>
        <w:pStyle w:val="Heading1"/>
        <w:ind w:left="0"/>
        <w:rPr>
          <w:lang w:val="en-NZ"/>
        </w:rPr>
      </w:pPr>
    </w:p>
    <w:p w14:paraId="3BDEA08B" w14:textId="77777777" w:rsidR="00C10264" w:rsidRPr="004958E3" w:rsidRDefault="00C10264" w:rsidP="00C10264">
      <w:pPr>
        <w:pStyle w:val="Heading1"/>
        <w:ind w:left="0"/>
        <w:rPr>
          <w:lang w:val="en-NZ"/>
        </w:rPr>
      </w:pPr>
      <w:r w:rsidRPr="004958E3">
        <w:rPr>
          <w:lang w:val="en-NZ"/>
        </w:rPr>
        <w:t>Global Women Bre</w:t>
      </w:r>
      <w:r w:rsidR="009C7D8A">
        <w:rPr>
          <w:lang w:val="en-NZ"/>
        </w:rPr>
        <w:t>akthrough Leaders Programme 2020</w:t>
      </w:r>
    </w:p>
    <w:p w14:paraId="66C1D574" w14:textId="77777777" w:rsidR="00C10264" w:rsidRPr="004958E3" w:rsidRDefault="00C10264" w:rsidP="00C10264">
      <w:pPr>
        <w:pStyle w:val="Heading1"/>
        <w:ind w:left="0"/>
        <w:rPr>
          <w:lang w:val="en-NZ"/>
        </w:rPr>
      </w:pPr>
      <w:r>
        <w:rPr>
          <w:lang w:val="en-NZ"/>
        </w:rPr>
        <w:t>Executive Sponsor</w:t>
      </w:r>
      <w:r w:rsidRPr="004958E3">
        <w:rPr>
          <w:lang w:val="en-NZ"/>
        </w:rPr>
        <w:t xml:space="preserve"> Form </w:t>
      </w:r>
    </w:p>
    <w:p w14:paraId="35269EA1" w14:textId="77777777" w:rsidR="00C10264" w:rsidRPr="004958E3" w:rsidRDefault="00C10264" w:rsidP="00C10264">
      <w:pPr>
        <w:ind w:right="-992"/>
        <w:rPr>
          <w:rFonts w:ascii="Open Sans" w:hAnsi="Open Sans" w:cs="Open Sans"/>
          <w:color w:val="E47823"/>
          <w:spacing w:val="1"/>
          <w:sz w:val="20"/>
          <w:szCs w:val="20"/>
          <w:lang w:val="en-NZ"/>
        </w:rPr>
      </w:pPr>
    </w:p>
    <w:p w14:paraId="25A05803" w14:textId="77777777" w:rsidR="00C10264" w:rsidRPr="004958E3" w:rsidRDefault="00C10264" w:rsidP="00C10264">
      <w:pPr>
        <w:spacing w:line="200" w:lineRule="exact"/>
        <w:ind w:right="-209"/>
        <w:rPr>
          <w:rFonts w:ascii="Open Sans" w:hAnsi="Open Sans" w:cs="Open Sans"/>
          <w:sz w:val="20"/>
          <w:szCs w:val="20"/>
        </w:rPr>
      </w:pPr>
    </w:p>
    <w:p w14:paraId="135D368C" w14:textId="77777777" w:rsidR="00C10264" w:rsidRPr="004958E3" w:rsidRDefault="00C10264" w:rsidP="00C10264">
      <w:pPr>
        <w:spacing w:after="120" w:line="283" w:lineRule="auto"/>
        <w:ind w:right="-210"/>
        <w:rPr>
          <w:rFonts w:ascii="Open Sans" w:hAnsi="Open Sans" w:cs="Open Sans"/>
          <w:sz w:val="20"/>
          <w:szCs w:val="20"/>
          <w:lang w:val="en-NZ"/>
        </w:rPr>
      </w:pPr>
      <w:r w:rsidRPr="004958E3">
        <w:rPr>
          <w:rFonts w:ascii="Open Sans" w:hAnsi="Open Sans" w:cs="Open Sans"/>
          <w:sz w:val="20"/>
          <w:szCs w:val="20"/>
          <w:lang w:val="en-NZ"/>
        </w:rPr>
        <w:t>Please note, this form is a requirement of all applications.</w:t>
      </w:r>
    </w:p>
    <w:p w14:paraId="7A0248F6" w14:textId="77777777" w:rsidR="00C10264" w:rsidRDefault="00C10264" w:rsidP="00C10264">
      <w:pPr>
        <w:tabs>
          <w:tab w:val="left" w:pos="397"/>
        </w:tabs>
        <w:spacing w:line="288" w:lineRule="auto"/>
        <w:ind w:right="1009"/>
        <w:rPr>
          <w:rFonts w:ascii="Open Sans" w:hAnsi="Open Sans" w:cs="Open Sans"/>
          <w:b/>
          <w:spacing w:val="1"/>
          <w:sz w:val="20"/>
          <w:szCs w:val="20"/>
          <w:lang w:val="en-NZ"/>
        </w:rPr>
      </w:pPr>
      <w:r w:rsidRPr="004958E3">
        <w:rPr>
          <w:rFonts w:ascii="Open Sans" w:hAnsi="Open Sans" w:cs="Open Sans"/>
          <w:b/>
          <w:spacing w:val="1"/>
          <w:sz w:val="20"/>
          <w:szCs w:val="20"/>
          <w:lang w:val="en-NZ"/>
        </w:rPr>
        <w:t xml:space="preserve">Applications close at 4.00pm on </w:t>
      </w:r>
      <w:r w:rsidR="009C7D8A">
        <w:rPr>
          <w:rFonts w:ascii="Open Sans" w:hAnsi="Open Sans" w:cs="Open Sans"/>
          <w:b/>
          <w:spacing w:val="1"/>
          <w:sz w:val="20"/>
          <w:szCs w:val="20"/>
          <w:lang w:val="en-NZ"/>
        </w:rPr>
        <w:t>Friday 30 August, 2019</w:t>
      </w:r>
      <w:r>
        <w:rPr>
          <w:rFonts w:ascii="Open Sans" w:hAnsi="Open Sans" w:cs="Open Sans"/>
          <w:b/>
          <w:spacing w:val="1"/>
          <w:sz w:val="20"/>
          <w:szCs w:val="20"/>
          <w:lang w:val="en-NZ"/>
        </w:rPr>
        <w:t xml:space="preserve">. </w:t>
      </w:r>
    </w:p>
    <w:p w14:paraId="44B5F6BC" w14:textId="77777777" w:rsidR="00F610EF" w:rsidRPr="00F610EF" w:rsidRDefault="00F610EF" w:rsidP="00C10264">
      <w:pPr>
        <w:tabs>
          <w:tab w:val="left" w:pos="397"/>
        </w:tabs>
        <w:spacing w:line="288" w:lineRule="auto"/>
        <w:ind w:right="1009"/>
        <w:rPr>
          <w:rFonts w:ascii="Open Sans" w:hAnsi="Open Sans" w:cs="Open Sans"/>
          <w:spacing w:val="1"/>
          <w:sz w:val="20"/>
          <w:szCs w:val="20"/>
          <w:lang w:val="en-NZ"/>
        </w:rPr>
      </w:pPr>
    </w:p>
    <w:p w14:paraId="13C75D65" w14:textId="77777777" w:rsidR="00F610EF" w:rsidRPr="00F610EF" w:rsidRDefault="00FE2F05" w:rsidP="00F610EF">
      <w:pPr>
        <w:pStyle w:val="Heading2"/>
        <w:ind w:left="0"/>
        <w:rPr>
          <w:sz w:val="20"/>
        </w:rPr>
      </w:pPr>
      <w:r>
        <w:rPr>
          <w:color w:val="auto"/>
          <w:sz w:val="20"/>
        </w:rPr>
        <w:t>Completed f</w:t>
      </w:r>
      <w:r w:rsidR="00F610EF" w:rsidRPr="00F610EF">
        <w:rPr>
          <w:color w:val="auto"/>
          <w:sz w:val="20"/>
        </w:rPr>
        <w:t>orms can be sent to the Women in Leadership Committee by either:</w:t>
      </w:r>
    </w:p>
    <w:p w14:paraId="6256B006" w14:textId="77777777" w:rsidR="00F610EF" w:rsidRDefault="00F610EF" w:rsidP="00F610EF">
      <w:pPr>
        <w:pStyle w:val="Heading2"/>
        <w:ind w:left="0"/>
        <w:rPr>
          <w:rStyle w:val="Hyperlink"/>
          <w:b w:val="0"/>
          <w:color w:val="auto"/>
          <w:sz w:val="20"/>
          <w:u w:val="none"/>
        </w:rPr>
      </w:pPr>
      <w:r w:rsidRPr="00F610EF">
        <w:rPr>
          <w:color w:val="auto"/>
          <w:sz w:val="20"/>
        </w:rPr>
        <w:t xml:space="preserve">Email: </w:t>
      </w:r>
      <w:r w:rsidRPr="00F610EF">
        <w:rPr>
          <w:b w:val="0"/>
          <w:color w:val="auto"/>
          <w:sz w:val="20"/>
        </w:rPr>
        <w:t xml:space="preserve"> </w:t>
      </w:r>
      <w:hyperlink r:id="rId9" w:history="1">
        <w:r w:rsidRPr="00F610EF">
          <w:rPr>
            <w:rStyle w:val="Hyperlink"/>
            <w:b w:val="0"/>
            <w:color w:val="auto"/>
            <w:sz w:val="20"/>
            <w:u w:val="none"/>
          </w:rPr>
          <w:t>amy.keremete@globalwomen.org.nz</w:t>
        </w:r>
      </w:hyperlink>
    </w:p>
    <w:p w14:paraId="32ABC932" w14:textId="77777777" w:rsidR="0063573F" w:rsidRPr="00F610EF" w:rsidRDefault="0063573F" w:rsidP="00FE2F05">
      <w:pPr>
        <w:pStyle w:val="Heading2"/>
        <w:ind w:left="0"/>
        <w:rPr>
          <w:b w:val="0"/>
          <w:color w:val="auto"/>
          <w:sz w:val="20"/>
        </w:rPr>
      </w:pPr>
      <w:r w:rsidRPr="00F610EF">
        <w:rPr>
          <w:color w:val="auto"/>
          <w:sz w:val="20"/>
        </w:rPr>
        <w:t xml:space="preserve">Post: </w:t>
      </w:r>
      <w:r>
        <w:rPr>
          <w:b w:val="0"/>
          <w:color w:val="auto"/>
          <w:sz w:val="20"/>
        </w:rPr>
        <w:tab/>
      </w:r>
      <w:r w:rsidRPr="00F610EF">
        <w:rPr>
          <w:b w:val="0"/>
          <w:color w:val="auto"/>
          <w:sz w:val="20"/>
        </w:rPr>
        <w:t xml:space="preserve">Global Women, </w:t>
      </w:r>
      <w:r w:rsidR="00FE2F05">
        <w:rPr>
          <w:b w:val="0"/>
          <w:color w:val="auto"/>
          <w:sz w:val="20"/>
        </w:rPr>
        <w:t>Level 1, 35A Chancery Street, Auckland</w:t>
      </w:r>
    </w:p>
    <w:p w14:paraId="0352560A" w14:textId="77777777" w:rsidR="00C10264" w:rsidRPr="004958E3" w:rsidRDefault="00C10264" w:rsidP="00C10264">
      <w:pPr>
        <w:tabs>
          <w:tab w:val="left" w:pos="397"/>
        </w:tabs>
        <w:spacing w:line="288" w:lineRule="auto"/>
        <w:ind w:right="1009"/>
        <w:rPr>
          <w:rFonts w:ascii="Open Sans" w:hAnsi="Open Sans" w:cs="Open Sans"/>
          <w:b/>
          <w:spacing w:val="1"/>
          <w:sz w:val="20"/>
          <w:szCs w:val="20"/>
          <w:lang w:val="en-NZ"/>
        </w:rPr>
      </w:pPr>
    </w:p>
    <w:p w14:paraId="08BB6D11" w14:textId="77777777" w:rsidR="00C10264" w:rsidRPr="004958E3" w:rsidRDefault="00C10264" w:rsidP="00C10264">
      <w:pPr>
        <w:pStyle w:val="BodyText"/>
        <w:numPr>
          <w:ilvl w:val="0"/>
          <w:numId w:val="22"/>
        </w:numPr>
        <w:tabs>
          <w:tab w:val="left" w:pos="387"/>
        </w:tabs>
        <w:spacing w:before="120" w:line="276" w:lineRule="auto"/>
        <w:ind w:right="-210"/>
        <w:rPr>
          <w:rFonts w:eastAsiaTheme="minorHAnsi" w:cs="Open Sans"/>
          <w:szCs w:val="20"/>
          <w:lang w:val="en-NZ"/>
        </w:rPr>
      </w:pPr>
      <w:r w:rsidRPr="004958E3">
        <w:rPr>
          <w:rFonts w:eastAsiaTheme="minorHAnsi" w:cs="Open Sans"/>
          <w:szCs w:val="20"/>
          <w:lang w:val="en-NZ"/>
        </w:rPr>
        <w:t>Every participant in the Global Women Breakthrough Leaders Programme is supported by an Executive Sponsor. This person is sometimes, but not always the CEO of the organisation. Executive Sponsors play a vital role not only in supporting the programme but in supporting the participant’s current and future trajectory. While Global Women contacts all Executive Sponsors prior to the commencement of the programme, the Executive Sponsor’s role through the year is one of general support. We ask that all Executive Sponsors simply take an active interest in the participants experience; helping them extrapolate the experience and relating it back to the current work environment is also an important part of optimising the value for the organisation.</w:t>
      </w:r>
    </w:p>
    <w:p w14:paraId="1953D7D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Thus a senior executive of the organisation, who is prepared to act as Executive Sponsor for the applicant, should complete this form.</w:t>
      </w:r>
    </w:p>
    <w:p w14:paraId="408BC8C2"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sponsor should be thoroughly familiar with the applicant and able to provide us with a detailed, personal appraisal of the applicant which includes an evaluation of the applicant’s potential to progress to a more senior leadership role.</w:t>
      </w:r>
    </w:p>
    <w:p w14:paraId="4DA1828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application must also include a letter of recommendation from the Chief Executive Officer of the sponsoring organisation. If the CEO has completed this sponsorship form, we ask that the letter is provided by another Senior Executive of the sponsoring organisation.</w:t>
      </w:r>
    </w:p>
    <w:p w14:paraId="481907C6"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 xml:space="preserve">Please note the fee for the programme is </w:t>
      </w:r>
      <w:r w:rsidRPr="00C10264">
        <w:rPr>
          <w:rFonts w:eastAsiaTheme="minorHAnsi" w:cs="Open Sans"/>
          <w:szCs w:val="20"/>
          <w:lang w:val="en-NZ"/>
        </w:rPr>
        <w:t>NZ $29,500 plus GST</w:t>
      </w:r>
      <w:r w:rsidRPr="004958E3">
        <w:rPr>
          <w:rFonts w:eastAsiaTheme="minorHAnsi" w:cs="Open Sans"/>
          <w:szCs w:val="20"/>
          <w:lang w:val="en-NZ"/>
        </w:rPr>
        <w:t xml:space="preserve"> and payment is due within 30 days of the invoice date.</w:t>
      </w:r>
    </w:p>
    <w:p w14:paraId="1A87CC15" w14:textId="02E0BC3C" w:rsidR="00463161" w:rsidRDefault="00C10264" w:rsidP="00463161">
      <w:pPr>
        <w:pStyle w:val="BodyText"/>
        <w:numPr>
          <w:ilvl w:val="0"/>
          <w:numId w:val="22"/>
        </w:numPr>
        <w:tabs>
          <w:tab w:val="left" w:pos="387"/>
        </w:tabs>
        <w:spacing w:before="240" w:line="276" w:lineRule="auto"/>
        <w:ind w:right="118"/>
        <w:rPr>
          <w:rFonts w:eastAsiaTheme="minorHAnsi" w:cs="Open Sans"/>
          <w:szCs w:val="20"/>
          <w:lang w:val="en-NZ"/>
        </w:rPr>
      </w:pPr>
      <w:r w:rsidRPr="004958E3">
        <w:rPr>
          <w:rFonts w:eastAsiaTheme="minorHAnsi" w:cs="Open Sans"/>
          <w:szCs w:val="20"/>
          <w:lang w:val="en-NZ"/>
        </w:rPr>
        <w:t>In completing this form, the organisation, confirms to releasing the applicant completely of official duties while participating in the programme and to not ask the applicant to be absent from the programme unless in an emergency. The time commitment will include</w:t>
      </w:r>
      <w:r>
        <w:rPr>
          <w:rFonts w:eastAsiaTheme="minorHAnsi" w:cs="Open Sans"/>
          <w:szCs w:val="20"/>
          <w:lang w:val="en-NZ"/>
        </w:rPr>
        <w:t>:</w:t>
      </w:r>
      <w:r w:rsidRPr="004958E3">
        <w:rPr>
          <w:rFonts w:eastAsiaTheme="minorHAnsi" w:cs="Open Sans"/>
          <w:szCs w:val="20"/>
          <w:lang w:val="en-NZ"/>
        </w:rPr>
        <w:t xml:space="preserve"> </w:t>
      </w:r>
      <w:r>
        <w:rPr>
          <w:rFonts w:eastAsiaTheme="minorHAnsi" w:cs="Open Sans"/>
          <w:szCs w:val="20"/>
          <w:lang w:val="en-NZ"/>
        </w:rPr>
        <w:t xml:space="preserve">half day for </w:t>
      </w:r>
      <w:r w:rsidR="00065DEB">
        <w:rPr>
          <w:rFonts w:eastAsiaTheme="minorHAnsi" w:cs="Open Sans"/>
          <w:szCs w:val="20"/>
          <w:lang w:val="en-NZ"/>
        </w:rPr>
        <w:t xml:space="preserve">programme </w:t>
      </w:r>
      <w:r>
        <w:rPr>
          <w:rFonts w:eastAsiaTheme="minorHAnsi" w:cs="Open Sans"/>
          <w:szCs w:val="20"/>
          <w:lang w:val="en-NZ"/>
        </w:rPr>
        <w:t xml:space="preserve">orientation and launch, </w:t>
      </w:r>
      <w:r w:rsidRPr="004958E3">
        <w:rPr>
          <w:rFonts w:eastAsiaTheme="minorHAnsi" w:cs="Open Sans"/>
          <w:szCs w:val="20"/>
          <w:lang w:val="en-NZ"/>
        </w:rPr>
        <w:t>four consecutive days out of the office four times during the year</w:t>
      </w:r>
      <w:r>
        <w:rPr>
          <w:rFonts w:eastAsiaTheme="minorHAnsi" w:cs="Open Sans"/>
          <w:szCs w:val="20"/>
          <w:lang w:val="en-NZ"/>
        </w:rPr>
        <w:t xml:space="preserve"> for </w:t>
      </w:r>
      <w:r w:rsidR="00065DEB">
        <w:rPr>
          <w:rFonts w:eastAsiaTheme="minorHAnsi" w:cs="Open Sans"/>
          <w:szCs w:val="20"/>
          <w:lang w:val="en-NZ"/>
        </w:rPr>
        <w:t xml:space="preserve">residential </w:t>
      </w:r>
      <w:r>
        <w:rPr>
          <w:rFonts w:eastAsiaTheme="minorHAnsi" w:cs="Open Sans"/>
          <w:szCs w:val="20"/>
          <w:lang w:val="en-NZ"/>
        </w:rPr>
        <w:t xml:space="preserve">modules, final graduation day, showcase dinner and executive coaching sessions. </w:t>
      </w:r>
    </w:p>
    <w:p w14:paraId="02A2096A" w14:textId="77777777" w:rsidR="00A01538" w:rsidRDefault="00A01538" w:rsidP="00A01538">
      <w:pPr>
        <w:pStyle w:val="BodyText"/>
        <w:tabs>
          <w:tab w:val="left" w:pos="387"/>
        </w:tabs>
        <w:spacing w:before="240" w:line="276" w:lineRule="auto"/>
        <w:ind w:right="118"/>
        <w:rPr>
          <w:rFonts w:eastAsiaTheme="minorHAnsi" w:cs="Open Sans"/>
          <w:szCs w:val="20"/>
          <w:lang w:val="en-NZ"/>
        </w:rPr>
      </w:pPr>
    </w:p>
    <w:p w14:paraId="1D4FE328" w14:textId="77777777" w:rsidR="00A01538" w:rsidRPr="00A01538" w:rsidRDefault="00A01538" w:rsidP="00A01538">
      <w:pPr>
        <w:pStyle w:val="BodyText"/>
        <w:tabs>
          <w:tab w:val="left" w:pos="387"/>
        </w:tabs>
        <w:spacing w:before="240" w:line="276" w:lineRule="auto"/>
        <w:ind w:right="118"/>
        <w:rPr>
          <w:rFonts w:eastAsiaTheme="minorHAnsi" w:cs="Open Sans"/>
          <w:szCs w:val="20"/>
          <w:lang w:val="en-NZ"/>
        </w:rPr>
      </w:pPr>
    </w:p>
    <w:p w14:paraId="66AD0597" w14:textId="77777777" w:rsidR="00F610EF"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lastRenderedPageBreak/>
        <w:t>Orientation and Launch:</w:t>
      </w:r>
      <w:r w:rsidRPr="00F610EF">
        <w:rPr>
          <w:rFonts w:eastAsiaTheme="minorHAnsi" w:cs="Open Sans"/>
          <w:szCs w:val="20"/>
          <w:lang w:val="en-NZ"/>
        </w:rPr>
        <w:t xml:space="preserve"> </w:t>
      </w:r>
      <w:r w:rsidR="009C7D8A">
        <w:rPr>
          <w:rFonts w:eastAsiaTheme="minorHAnsi" w:cs="Open Sans"/>
          <w:szCs w:val="20"/>
          <w:lang w:val="en-NZ"/>
        </w:rPr>
        <w:t>23 March 2020</w:t>
      </w:r>
      <w:r>
        <w:rPr>
          <w:rFonts w:eastAsiaTheme="minorHAnsi" w:cs="Open Sans"/>
          <w:b/>
          <w:color w:val="31849B" w:themeColor="accent5" w:themeShade="BF"/>
          <w:szCs w:val="20"/>
          <w:lang w:val="en-NZ"/>
        </w:rPr>
        <w:t xml:space="preserve"> </w:t>
      </w:r>
      <w:r w:rsidR="00C10264" w:rsidRPr="00F610EF">
        <w:rPr>
          <w:rFonts w:eastAsiaTheme="minorHAnsi" w:cs="Open Sans"/>
          <w:szCs w:val="20"/>
          <w:lang w:val="en-NZ"/>
        </w:rPr>
        <w:t xml:space="preserve">Auckland: </w:t>
      </w:r>
      <w:bookmarkStart w:id="0" w:name="_GoBack"/>
      <w:bookmarkEnd w:id="0"/>
    </w:p>
    <w:p w14:paraId="16BC5909" w14:textId="77777777" w:rsidR="00F610EF" w:rsidRDefault="00F610EF"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3</w:t>
      </w:r>
      <w:r>
        <w:rPr>
          <w:rFonts w:eastAsiaTheme="minorHAnsi" w:cs="Open Sans"/>
          <w:szCs w:val="20"/>
          <w:lang w:val="en-NZ"/>
        </w:rPr>
        <w:t xml:space="preserve">:00pm – 5:30pm. </w:t>
      </w:r>
      <w:r w:rsidR="00C10264" w:rsidRPr="00F610EF">
        <w:rPr>
          <w:rFonts w:eastAsiaTheme="minorHAnsi" w:cs="Open Sans"/>
          <w:szCs w:val="20"/>
          <w:lang w:val="en-NZ"/>
        </w:rPr>
        <w:t>Programme purpose and expectations</w:t>
      </w:r>
    </w:p>
    <w:p w14:paraId="52B06651" w14:textId="77777777" w:rsidR="00F610EF" w:rsidRPr="00F610EF" w:rsidRDefault="00C10264"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5:30pm – 7:00pm: Programme launch with Global Women Board, Executive Sponsors, Global Women partners and Breakt</w:t>
      </w:r>
      <w:r w:rsidR="00F610EF">
        <w:rPr>
          <w:rFonts w:eastAsiaTheme="minorHAnsi" w:cs="Open Sans"/>
          <w:szCs w:val="20"/>
          <w:lang w:val="en-NZ"/>
        </w:rPr>
        <w:t>hrough Leaders Programme Alumnae</w:t>
      </w:r>
    </w:p>
    <w:p w14:paraId="545206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C10264">
        <w:rPr>
          <w:rFonts w:eastAsiaTheme="minorHAnsi" w:cs="Open Sans"/>
          <w:b/>
          <w:color w:val="31849B" w:themeColor="accent5" w:themeShade="BF"/>
          <w:szCs w:val="20"/>
          <w:lang w:val="en-NZ"/>
        </w:rPr>
        <w:t>Module 1:</w:t>
      </w:r>
      <w:r w:rsidR="009C7D8A">
        <w:rPr>
          <w:rFonts w:eastAsiaTheme="minorHAnsi" w:cs="Open Sans"/>
          <w:szCs w:val="20"/>
          <w:lang w:val="en-NZ"/>
        </w:rPr>
        <w:t xml:space="preserve"> 24-27 March 2020</w:t>
      </w:r>
      <w:r w:rsidRPr="00F610EF">
        <w:rPr>
          <w:rFonts w:eastAsiaTheme="minorHAnsi" w:cs="Open Sans"/>
          <w:szCs w:val="20"/>
          <w:lang w:val="en-NZ"/>
        </w:rPr>
        <w:t>, Mo</w:t>
      </w:r>
      <w:r>
        <w:rPr>
          <w:rFonts w:eastAsiaTheme="minorHAnsi" w:cs="Open Sans"/>
          <w:szCs w:val="20"/>
          <w:lang w:val="en-NZ"/>
        </w:rPr>
        <w:t>dule 1 location</w:t>
      </w:r>
      <w:r w:rsidRPr="004958E3">
        <w:rPr>
          <w:rFonts w:eastAsiaTheme="minorHAnsi" w:cs="Open Sans"/>
          <w:szCs w:val="20"/>
          <w:lang w:val="en-NZ"/>
        </w:rPr>
        <w:t>: Waikato-</w:t>
      </w:r>
      <w:proofErr w:type="spellStart"/>
      <w:r w:rsidRPr="004958E3">
        <w:rPr>
          <w:rFonts w:eastAsiaTheme="minorHAnsi" w:cs="Open Sans"/>
          <w:szCs w:val="20"/>
          <w:lang w:val="en-NZ"/>
        </w:rPr>
        <w:t>Tainui</w:t>
      </w:r>
      <w:proofErr w:type="spellEnd"/>
      <w:r w:rsidRPr="004958E3">
        <w:rPr>
          <w:rFonts w:eastAsiaTheme="minorHAnsi" w:cs="Open Sans"/>
          <w:szCs w:val="20"/>
          <w:lang w:val="en-NZ"/>
        </w:rPr>
        <w:t xml:space="preserve"> College for Research and Development </w:t>
      </w:r>
      <w:proofErr w:type="spellStart"/>
      <w:r w:rsidRPr="004958E3">
        <w:rPr>
          <w:rFonts w:eastAsiaTheme="minorHAnsi" w:cs="Open Sans"/>
          <w:szCs w:val="20"/>
          <w:lang w:val="en-NZ"/>
        </w:rPr>
        <w:t>HopuHopu</w:t>
      </w:r>
      <w:proofErr w:type="spellEnd"/>
      <w:r w:rsidRPr="004958E3">
        <w:rPr>
          <w:rFonts w:eastAsiaTheme="minorHAnsi" w:cs="Open Sans"/>
          <w:szCs w:val="20"/>
          <w:lang w:val="en-NZ"/>
        </w:rPr>
        <w:t>, Waikato</w:t>
      </w:r>
    </w:p>
    <w:p w14:paraId="69C38A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 xml:space="preserve">Module 2: </w:t>
      </w:r>
      <w:r w:rsidR="009C7D8A">
        <w:rPr>
          <w:rFonts w:eastAsiaTheme="minorHAnsi" w:cs="Open Sans"/>
          <w:szCs w:val="20"/>
          <w:lang w:val="en-NZ"/>
        </w:rPr>
        <w:t>9-12 June 2020</w:t>
      </w:r>
      <w:r w:rsidR="00EB1833">
        <w:rPr>
          <w:rFonts w:eastAsiaTheme="minorHAnsi" w:cs="Open Sans"/>
          <w:szCs w:val="20"/>
          <w:lang w:val="en-NZ"/>
        </w:rPr>
        <w:t xml:space="preserve">, </w:t>
      </w:r>
      <w:r w:rsidRPr="004958E3">
        <w:rPr>
          <w:rFonts w:eastAsiaTheme="minorHAnsi" w:cs="Open Sans"/>
          <w:szCs w:val="20"/>
          <w:lang w:val="en-NZ"/>
        </w:rPr>
        <w:t>Module 2</w:t>
      </w:r>
      <w:r>
        <w:rPr>
          <w:rFonts w:eastAsiaTheme="minorHAnsi" w:cs="Open Sans"/>
          <w:szCs w:val="20"/>
          <w:lang w:val="en-NZ"/>
        </w:rPr>
        <w:t xml:space="preserve"> location</w:t>
      </w:r>
      <w:r w:rsidRPr="004958E3">
        <w:rPr>
          <w:rFonts w:eastAsiaTheme="minorHAnsi" w:cs="Open Sans"/>
          <w:szCs w:val="20"/>
          <w:lang w:val="en-NZ"/>
        </w:rPr>
        <w:t>: Wellington</w:t>
      </w:r>
    </w:p>
    <w:p w14:paraId="0D9878B4" w14:textId="77777777" w:rsidR="00C10264" w:rsidRPr="00EB183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t>Module 3</w:t>
      </w:r>
      <w:r w:rsidR="00C10264"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18-21 August 2020</w:t>
      </w:r>
      <w:r w:rsidR="00EB1833">
        <w:rPr>
          <w:rFonts w:eastAsiaTheme="minorHAnsi" w:cs="Open Sans"/>
          <w:szCs w:val="20"/>
          <w:lang w:val="en-NZ"/>
        </w:rPr>
        <w:t xml:space="preserve">, </w:t>
      </w:r>
      <w:r w:rsidR="00C10264" w:rsidRPr="00EB1833">
        <w:rPr>
          <w:rFonts w:eastAsiaTheme="minorHAnsi" w:cs="Open Sans"/>
          <w:szCs w:val="20"/>
          <w:lang w:val="en-NZ"/>
        </w:rPr>
        <w:t xml:space="preserve">Module 3 location: </w:t>
      </w:r>
      <w:r w:rsidR="009C7D8A">
        <w:rPr>
          <w:rFonts w:eastAsiaTheme="minorHAnsi" w:cs="Open Sans"/>
          <w:szCs w:val="20"/>
          <w:lang w:val="en-NZ"/>
        </w:rPr>
        <w:t>Auckland</w:t>
      </w:r>
    </w:p>
    <w:p w14:paraId="2D5B4624" w14:textId="77777777" w:rsidR="00C10264" w:rsidRP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Mod</w:t>
      </w:r>
      <w:r w:rsidR="00F610EF">
        <w:rPr>
          <w:rFonts w:eastAsiaTheme="minorHAnsi" w:cs="Open Sans"/>
          <w:b/>
          <w:color w:val="31849B" w:themeColor="accent5" w:themeShade="BF"/>
          <w:szCs w:val="20"/>
          <w:lang w:val="en-NZ"/>
        </w:rPr>
        <w:t>ule 4</w:t>
      </w:r>
      <w:r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19-23 October 2020</w:t>
      </w:r>
      <w:r w:rsidR="00EB1833">
        <w:rPr>
          <w:rFonts w:eastAsiaTheme="minorHAnsi" w:cs="Open Sans"/>
          <w:szCs w:val="20"/>
          <w:lang w:val="en-NZ"/>
        </w:rPr>
        <w:t xml:space="preserve">, </w:t>
      </w:r>
      <w:r w:rsidRPr="00C10264">
        <w:rPr>
          <w:rFonts w:eastAsiaTheme="minorHAnsi" w:cs="Open Sans"/>
          <w:szCs w:val="20"/>
          <w:lang w:val="en-NZ"/>
        </w:rPr>
        <w:t>Module 4</w:t>
      </w:r>
      <w:r>
        <w:rPr>
          <w:rFonts w:eastAsiaTheme="minorHAnsi" w:cs="Open Sans"/>
          <w:szCs w:val="20"/>
          <w:lang w:val="en-NZ"/>
        </w:rPr>
        <w:t xml:space="preserve"> location</w:t>
      </w:r>
      <w:r w:rsidRPr="00C10264">
        <w:rPr>
          <w:rFonts w:eastAsiaTheme="minorHAnsi" w:cs="Open Sans"/>
          <w:szCs w:val="20"/>
          <w:lang w:val="en-NZ"/>
        </w:rPr>
        <w:t xml:space="preserve">: </w:t>
      </w:r>
      <w:r w:rsidR="009C7D8A">
        <w:rPr>
          <w:rFonts w:eastAsiaTheme="minorHAnsi" w:cs="Open Sans"/>
          <w:szCs w:val="20"/>
          <w:lang w:val="en-NZ"/>
        </w:rPr>
        <w:t>San Francisco</w:t>
      </w:r>
      <w:r w:rsidRPr="00C10264">
        <w:rPr>
          <w:rFonts w:eastAsiaTheme="minorHAnsi" w:cs="Open Sans"/>
          <w:szCs w:val="20"/>
          <w:lang w:val="en-NZ"/>
        </w:rPr>
        <w:t xml:space="preserve"> </w:t>
      </w:r>
      <w:r w:rsidR="00EB1833">
        <w:rPr>
          <w:rFonts w:eastAsiaTheme="minorHAnsi" w:cs="Open Sans"/>
          <w:szCs w:val="20"/>
          <w:lang w:val="en-NZ"/>
        </w:rPr>
        <w:t>–</w:t>
      </w:r>
      <w:r w:rsidRPr="00C10264">
        <w:rPr>
          <w:rFonts w:eastAsiaTheme="minorHAnsi" w:cs="Open Sans"/>
          <w:szCs w:val="20"/>
          <w:lang w:val="en-NZ"/>
        </w:rPr>
        <w:t xml:space="preserve"> </w:t>
      </w:r>
      <w:r w:rsidR="00EB1833">
        <w:rPr>
          <w:rFonts w:eastAsiaTheme="minorHAnsi" w:cs="Open Sans"/>
          <w:szCs w:val="20"/>
          <w:lang w:val="en-NZ"/>
        </w:rPr>
        <w:t xml:space="preserve">(Module 4 </w:t>
      </w:r>
      <w:r w:rsidRPr="00C10264">
        <w:rPr>
          <w:rFonts w:eastAsiaTheme="minorHAnsi" w:cs="Open Sans"/>
          <w:szCs w:val="20"/>
          <w:lang w:val="en-NZ"/>
        </w:rPr>
        <w:t>in S</w:t>
      </w:r>
      <w:r w:rsidR="009C7D8A">
        <w:rPr>
          <w:rFonts w:eastAsiaTheme="minorHAnsi" w:cs="Open Sans"/>
          <w:szCs w:val="20"/>
          <w:lang w:val="en-NZ"/>
        </w:rPr>
        <w:t xml:space="preserve">an Francisco </w:t>
      </w:r>
      <w:r w:rsidRPr="00C10264">
        <w:rPr>
          <w:rFonts w:eastAsiaTheme="minorHAnsi" w:cs="Open Sans"/>
          <w:szCs w:val="20"/>
          <w:lang w:val="en-NZ"/>
        </w:rPr>
        <w:t xml:space="preserve">requires the return airfare cost to be responsibility of the participant and participants must </w:t>
      </w:r>
      <w:r w:rsidR="00CF728D">
        <w:rPr>
          <w:rFonts w:eastAsiaTheme="minorHAnsi" w:cs="Open Sans"/>
          <w:szCs w:val="20"/>
          <w:lang w:val="en-NZ"/>
        </w:rPr>
        <w:t>arrive in San Francisco on Monday 18</w:t>
      </w:r>
      <w:r w:rsidRPr="00C10264">
        <w:rPr>
          <w:rFonts w:eastAsiaTheme="minorHAnsi" w:cs="Open Sans"/>
          <w:szCs w:val="20"/>
          <w:lang w:val="en-NZ"/>
        </w:rPr>
        <w:t xml:space="preserve"> October at the latest)</w:t>
      </w:r>
    </w:p>
    <w:p w14:paraId="219EA820" w14:textId="77777777" w:rsid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 xml:space="preserve">Graduation Day – Final </w:t>
      </w:r>
      <w:r w:rsidR="00F610EF" w:rsidRPr="00F610EF">
        <w:rPr>
          <w:rFonts w:eastAsiaTheme="minorHAnsi" w:cs="Open Sans"/>
          <w:b/>
          <w:color w:val="31849B" w:themeColor="accent5" w:themeShade="BF"/>
          <w:szCs w:val="20"/>
          <w:lang w:val="en-NZ"/>
        </w:rPr>
        <w:t>Summit:</w:t>
      </w:r>
      <w:r w:rsidRPr="00F610EF">
        <w:rPr>
          <w:rFonts w:eastAsiaTheme="minorHAnsi" w:cs="Open Sans"/>
          <w:b/>
          <w:color w:val="31849B" w:themeColor="accent5" w:themeShade="BF"/>
          <w:szCs w:val="20"/>
          <w:lang w:val="en-NZ"/>
        </w:rPr>
        <w:t xml:space="preserve"> </w:t>
      </w:r>
      <w:r w:rsidR="00CF728D">
        <w:rPr>
          <w:rFonts w:eastAsiaTheme="minorHAnsi" w:cs="Open Sans"/>
          <w:szCs w:val="20"/>
          <w:lang w:val="en-NZ"/>
        </w:rPr>
        <w:t>26 November 2020</w:t>
      </w:r>
      <w:r w:rsidR="00F610EF">
        <w:rPr>
          <w:rFonts w:eastAsiaTheme="minorHAnsi" w:cs="Open Sans"/>
          <w:szCs w:val="20"/>
          <w:lang w:val="en-NZ"/>
        </w:rPr>
        <w:t xml:space="preserve">, </w:t>
      </w:r>
      <w:r w:rsidRPr="004958E3">
        <w:rPr>
          <w:rFonts w:eastAsiaTheme="minorHAnsi" w:cs="Open Sans"/>
          <w:szCs w:val="20"/>
          <w:lang w:val="en-NZ"/>
        </w:rPr>
        <w:t xml:space="preserve">8:30am – 4:00pm, </w:t>
      </w:r>
    </w:p>
    <w:p w14:paraId="5EA48D51" w14:textId="77777777" w:rsidR="00C10264" w:rsidRPr="004958E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Showcase Dinner</w:t>
      </w:r>
      <w:r w:rsidRPr="00F610EF">
        <w:rPr>
          <w:rFonts w:eastAsiaTheme="minorHAnsi" w:cs="Open Sans"/>
          <w:color w:val="31849B" w:themeColor="accent5" w:themeShade="BF"/>
          <w:szCs w:val="20"/>
          <w:lang w:val="en-NZ"/>
        </w:rPr>
        <w:t>:</w:t>
      </w:r>
      <w:r w:rsidR="00CF728D">
        <w:rPr>
          <w:rFonts w:eastAsiaTheme="minorHAnsi" w:cs="Open Sans"/>
          <w:szCs w:val="20"/>
          <w:lang w:val="en-NZ"/>
        </w:rPr>
        <w:t xml:space="preserve"> 26 November 2020</w:t>
      </w:r>
      <w:r>
        <w:rPr>
          <w:rFonts w:eastAsiaTheme="minorHAnsi" w:cs="Open Sans"/>
          <w:szCs w:val="20"/>
          <w:lang w:val="en-NZ"/>
        </w:rPr>
        <w:t>, 6:3</w:t>
      </w:r>
      <w:r w:rsidR="00C10264" w:rsidRPr="004958E3">
        <w:rPr>
          <w:rFonts w:eastAsiaTheme="minorHAnsi" w:cs="Open Sans"/>
          <w:szCs w:val="20"/>
          <w:lang w:val="en-NZ"/>
        </w:rPr>
        <w:t>0pm – 11:00pm</w:t>
      </w:r>
    </w:p>
    <w:p w14:paraId="69CE5762" w14:textId="77777777" w:rsidR="00C10264" w:rsidRPr="00F610EF" w:rsidRDefault="00C10264" w:rsidP="00F610EF">
      <w:pPr>
        <w:pStyle w:val="BodyText"/>
        <w:numPr>
          <w:ilvl w:val="0"/>
          <w:numId w:val="21"/>
        </w:numPr>
        <w:tabs>
          <w:tab w:val="left" w:pos="387"/>
        </w:tabs>
        <w:spacing w:line="276" w:lineRule="auto"/>
        <w:ind w:right="-209"/>
        <w:rPr>
          <w:rFonts w:eastAsiaTheme="minorHAnsi" w:cs="Open Sans"/>
          <w:b/>
          <w:i/>
          <w:color w:val="31849B" w:themeColor="accent5" w:themeShade="BF"/>
          <w:szCs w:val="20"/>
        </w:rPr>
      </w:pPr>
      <w:r w:rsidRPr="00F610EF">
        <w:rPr>
          <w:rFonts w:eastAsiaTheme="minorHAnsi" w:cs="Open Sans"/>
          <w:b/>
          <w:color w:val="31849B" w:themeColor="accent5" w:themeShade="BF"/>
          <w:szCs w:val="20"/>
          <w:lang w:val="en-NZ"/>
        </w:rPr>
        <w:t>Time for Executive Coaching</w:t>
      </w:r>
    </w:p>
    <w:p w14:paraId="2BFB2737" w14:textId="77777777" w:rsidR="00463161" w:rsidRPr="00463161" w:rsidRDefault="00C10264" w:rsidP="00463161">
      <w:pPr>
        <w:pStyle w:val="BodyText"/>
        <w:numPr>
          <w:ilvl w:val="0"/>
          <w:numId w:val="22"/>
        </w:numPr>
        <w:tabs>
          <w:tab w:val="left" w:pos="387"/>
        </w:tabs>
        <w:spacing w:before="240" w:after="240" w:line="276" w:lineRule="auto"/>
        <w:ind w:right="-209"/>
        <w:rPr>
          <w:rFonts w:eastAsiaTheme="minorHAnsi" w:cs="Open Sans"/>
          <w:szCs w:val="20"/>
          <w:lang w:val="en-NZ"/>
        </w:rPr>
      </w:pPr>
      <w:r w:rsidRPr="00463161">
        <w:rPr>
          <w:rFonts w:eastAsiaTheme="minorHAnsi" w:cs="Open Sans"/>
          <w:szCs w:val="20"/>
          <w:lang w:val="en-NZ"/>
        </w:rPr>
        <w:t>Please note that if the applicant changes jobs or leaves the organisation after being offered or taking up a place on the Breakthrough Leaders Programme, this form signifies that you will n</w:t>
      </w:r>
      <w:r w:rsidRPr="00463161">
        <w:rPr>
          <w:rFonts w:cs="Open Sans"/>
          <w:szCs w:val="20"/>
          <w:lang w:val="en-NZ"/>
        </w:rPr>
        <w:t>ot request a re</w:t>
      </w:r>
      <w:r w:rsidR="00463161" w:rsidRPr="00463161">
        <w:rPr>
          <w:rFonts w:cs="Open Sans"/>
          <w:szCs w:val="20"/>
          <w:lang w:val="en-NZ"/>
        </w:rPr>
        <w:t xml:space="preserve">fund from NZ Global Women Trust. You agree not to involve New Zealand Global Women Trust should you </w:t>
      </w:r>
      <w:r w:rsidRPr="00463161">
        <w:rPr>
          <w:rFonts w:cs="Open Sans"/>
          <w:szCs w:val="20"/>
          <w:lang w:val="en-NZ"/>
        </w:rPr>
        <w:t>seek redress direct</w:t>
      </w:r>
      <w:r w:rsidR="00463161" w:rsidRPr="00463161">
        <w:rPr>
          <w:rFonts w:cs="Open Sans"/>
          <w:szCs w:val="20"/>
          <w:lang w:val="en-NZ"/>
        </w:rPr>
        <w:t>ly</w:t>
      </w:r>
      <w:r w:rsidRPr="00463161">
        <w:rPr>
          <w:rFonts w:cs="Open Sans"/>
          <w:szCs w:val="20"/>
          <w:lang w:val="en-NZ"/>
        </w:rPr>
        <w:t xml:space="preserve"> from the applicant or her new employer</w:t>
      </w:r>
      <w:r w:rsidR="00463161">
        <w:rPr>
          <w:rFonts w:cs="Open Sans"/>
          <w:szCs w:val="20"/>
          <w:lang w:val="en-NZ"/>
        </w:rPr>
        <w:t>.</w:t>
      </w:r>
    </w:p>
    <w:p w14:paraId="5D1C2FF0" w14:textId="77777777" w:rsidR="00463161" w:rsidRPr="00463161" w:rsidRDefault="00463161" w:rsidP="00463161">
      <w:pPr>
        <w:pStyle w:val="BodyText"/>
        <w:tabs>
          <w:tab w:val="left" w:pos="387"/>
        </w:tabs>
        <w:spacing w:before="240" w:after="240" w:line="276" w:lineRule="auto"/>
        <w:ind w:right="-209"/>
        <w:rPr>
          <w:rFonts w:eastAsiaTheme="minorHAnsi" w:cs="Open Sans"/>
          <w:szCs w:val="20"/>
          <w:lang w:val="en-NZ"/>
        </w:rPr>
      </w:pPr>
    </w:p>
    <w:p w14:paraId="1D67E48E" w14:textId="77777777" w:rsidR="00C10264" w:rsidRPr="004958E3" w:rsidRDefault="00C10264" w:rsidP="00C10264">
      <w:pPr>
        <w:pStyle w:val="BodyText"/>
        <w:tabs>
          <w:tab w:val="left" w:pos="387"/>
        </w:tabs>
        <w:spacing w:line="276" w:lineRule="auto"/>
        <w:ind w:right="-210"/>
        <w:rPr>
          <w:rFonts w:cs="Open Sans"/>
          <w:color w:val="000000"/>
          <w:szCs w:val="20"/>
        </w:rPr>
      </w:pPr>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2EF7E565">
                <wp:simplePos x="0" y="0"/>
                <wp:positionH relativeFrom="page">
                  <wp:posOffset>352425</wp:posOffset>
                </wp:positionH>
                <wp:positionV relativeFrom="paragraph">
                  <wp:posOffset>177799</wp:posOffset>
                </wp:positionV>
                <wp:extent cx="6943950" cy="2752725"/>
                <wp:effectExtent l="0" t="0" r="2857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950"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354"/>
                          </a:xfrm>
                          <a:prstGeom prst="rect">
                            <a:avLst/>
                          </a:prstGeom>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DEF1" id="Group 3" o:spid="_x0000_s1026" style="position:absolute;margin-left:27.75pt;margin-top:14pt;width:546.75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" o:allowincell="f">
                <v:shape id="Freeform 4" o:spid="_x0000_s1027" style="position:absolute;left:11026;top:975;width:34;height:0;visibility:visible;mso-wrap-style:square;v-text-anchor:top" coordsize="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AMUA&#10;AADaAAAADwAAAGRycy9kb3ducmV2LnhtbESPzWrDMBCE74W8g9hCLiWRWxpj3CgmNZT0kEvzc+ht&#10;sba2iLUylhw7b18VAj0OM/MNsy4m24or9d44VvC8TEAQV04brhWcjh+LDIQPyBpbx6TgRh6Kzexh&#10;jbl2I3/R9RBqESHsc1TQhNDlUvqqIYt+6Tri6P243mKIsq+l7nGMcNvKlyRJpUXDcaHBjsqGqsth&#10;sAqO769mvIUzPpXlfmcuKz+k35lS88dp+wYi0BT+w/f2p1awgr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IwAxQAAANoAAAAPAAAAAAAAAAAAAAAAAJgCAABkcnMv&#10;ZG93bnJldi54bWxQSwUGAAAAAAQABAD1AAAAigMAAAAA&#10;" path="m,l34,e" fillcolor="white [3201]" strokecolor="#f79646 [3209]" strokeweight="2pt">
                  <v:path arrowok="t" o:connecttype="custom" o:connectlocs="0,0;34,0" o:connectangles="0,0"/>
                </v:shape>
                <v:rect id="Rectangle 6" o:spid="_x0000_s1028" style="position:absolute;left:724;top:-1137;width:10380;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Zr4A&#10;AADaAAAADwAAAGRycy9kb3ducmV2LnhtbERP3WrCMBS+H/gO4QjezVQHm1SjqEwY82ZaH+DQHNNi&#10;c1KSVOvbL4Lg5cf3v1j1thFX8qF2rGAyzkAQl07XbBScit37DESIyBobx6TgTgFWy8HbAnPtbnyg&#10;6zEakUI45KigirHNpQxlRRbD2LXEiTs7bzEm6I3UHm8p3DZymmWf0mLNqaHClrYVlZdjZ9OM72L6&#10;u+7Czn/sJ60p6r9NdzFKjYb9eg4iUh9f4qf7Ryv4gseV5Ae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mWGa+AAAA2gAAAA8AAAAAAAAAAAAAAAAAmAIAAGRycy9kb3ducmV2&#10;LnhtbFBLBQYAAAAABAAEAPUAAACDAwAAAAA=&#10;" fillcolor="white [3201]" strokecolor="#f79646 [3209]" strokeweight="2pt">
                  <v:path arrowok="t"/>
                </v:rect>
                <w10:wrap anchorx="page"/>
              </v:group>
            </w:pict>
          </mc:Fallback>
        </mc:AlternateContent>
      </w:r>
    </w:p>
    <w:p w14:paraId="35B7D14F" w14:textId="77777777" w:rsidR="00463161" w:rsidRDefault="00463161" w:rsidP="00065DEB">
      <w:pPr>
        <w:pStyle w:val="Heading2"/>
      </w:pPr>
    </w:p>
    <w:p w14:paraId="67E5A69A" w14:textId="77777777" w:rsidR="00C10264" w:rsidRPr="004958E3" w:rsidRDefault="00C10264" w:rsidP="00065DEB">
      <w:pPr>
        <w:pStyle w:val="Heading2"/>
        <w:rPr>
          <w:rFonts w:eastAsiaTheme="minorHAnsi"/>
          <w:lang w:val="en-NZ"/>
        </w:rPr>
      </w:pPr>
      <w:r w:rsidRPr="004958E3">
        <w:t>I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e, tr</w:t>
      </w:r>
      <w:r w:rsidRPr="004958E3">
        <w:rPr>
          <w:spacing w:val="-1"/>
        </w:rPr>
        <w:t>u</w:t>
      </w:r>
      <w:r w:rsidRPr="004958E3">
        <w:t>e a</w:t>
      </w:r>
      <w:r w:rsidRPr="004958E3">
        <w:rPr>
          <w:spacing w:val="-2"/>
        </w:rPr>
        <w:t>n</w:t>
      </w:r>
      <w:r w:rsidRPr="004958E3">
        <w:t>d ac</w:t>
      </w:r>
      <w:r w:rsidRPr="004958E3">
        <w:rPr>
          <w:spacing w:val="-1"/>
        </w:rPr>
        <w:t>c</w:t>
      </w:r>
      <w:r w:rsidRPr="004958E3">
        <w:t>urate.</w:t>
      </w:r>
    </w:p>
    <w:p w14:paraId="70355927" w14:textId="77777777" w:rsidR="00065DEB" w:rsidRDefault="00065DEB" w:rsidP="00065DEB">
      <w:pPr>
        <w:pStyle w:val="Heading2"/>
      </w:pPr>
    </w:p>
    <w:p w14:paraId="49AA2CFF" w14:textId="77777777" w:rsidR="00463161" w:rsidRDefault="00C10264" w:rsidP="00065DEB">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00463161" w:rsidRPr="00463161">
        <w:t xml:space="preserve"> </w:t>
      </w:r>
    </w:p>
    <w:p w14:paraId="208D07FB" w14:textId="77777777" w:rsidR="00463161" w:rsidRDefault="00463161" w:rsidP="00065DEB">
      <w:pPr>
        <w:pStyle w:val="Heading2"/>
      </w:pPr>
    </w:p>
    <w:p w14:paraId="5D77FDC0" w14:textId="77777777" w:rsidR="00463161" w:rsidRDefault="00C10264" w:rsidP="00463161">
      <w:pPr>
        <w:pStyle w:val="Heading2"/>
      </w:pPr>
      <w:r w:rsidRPr="004958E3">
        <w:t>D</w:t>
      </w:r>
      <w:r w:rsidRPr="004958E3">
        <w:rPr>
          <w:spacing w:val="-3"/>
        </w:rPr>
        <w:t>A</w:t>
      </w:r>
      <w:r w:rsidRPr="004958E3">
        <w:t>TE:</w:t>
      </w:r>
      <w:r w:rsidR="00463161" w:rsidRPr="00463161">
        <w:t xml:space="preserve"> </w:t>
      </w:r>
      <w:sdt>
        <w:sdtPr>
          <w:id w:val="467857457"/>
          <w:placeholder>
            <w:docPart w:val="69EE74785AD740E0A6AC38CB880B8270"/>
          </w:placeholder>
          <w:showingPlcHdr/>
        </w:sdtPr>
        <w:sdtEndPr/>
        <w:sdtContent>
          <w:r w:rsidR="00463161" w:rsidRPr="004958E3">
            <w:rPr>
              <w:rStyle w:val="PlaceholderText"/>
              <w:rFonts w:cs="Open Sans"/>
              <w:sz w:val="20"/>
              <w:szCs w:val="20"/>
            </w:rPr>
            <w:t>Click here to enter text.</w:t>
          </w:r>
        </w:sdtContent>
      </w:sdt>
    </w:p>
    <w:p w14:paraId="5F4E9939" w14:textId="77777777" w:rsidR="00C10264" w:rsidRPr="004958E3" w:rsidRDefault="00C10264" w:rsidP="00463161">
      <w:pPr>
        <w:pStyle w:val="Heading2"/>
        <w:sectPr w:rsidR="00C10264" w:rsidRPr="004958E3" w:rsidSect="001F3F56">
          <w:pgSz w:w="11906" w:h="16840"/>
          <w:pgMar w:top="709" w:right="991" w:bottom="1560" w:left="720" w:header="720" w:footer="239" w:gutter="0"/>
          <w:cols w:space="720"/>
          <w:docGrid w:linePitch="299"/>
        </w:sectPr>
      </w:pPr>
      <w:r w:rsidRPr="004958E3">
        <w:t xml:space="preserve"> </w:t>
      </w:r>
    </w:p>
    <w:p w14:paraId="6558FDD1" w14:textId="77777777" w:rsidR="00F610EF" w:rsidRDefault="00F610EF" w:rsidP="00065DEB">
      <w:pPr>
        <w:pStyle w:val="Heading2"/>
        <w:ind w:left="0"/>
        <w:rPr>
          <w:rFonts w:eastAsiaTheme="minorHAnsi"/>
          <w:sz w:val="20"/>
          <w:szCs w:val="22"/>
          <w:lang w:val="en-NZ"/>
        </w:rPr>
      </w:pPr>
    </w:p>
    <w:p w14:paraId="220E1A29" w14:textId="77777777" w:rsidR="00065DEB" w:rsidRPr="00F610EF" w:rsidRDefault="00065DEB" w:rsidP="00065DEB">
      <w:pPr>
        <w:pStyle w:val="Heading2"/>
        <w:ind w:left="0"/>
        <w:rPr>
          <w:rFonts w:eastAsiaTheme="minorHAnsi"/>
          <w:sz w:val="20"/>
          <w:szCs w:val="22"/>
          <w:lang w:val="en-NZ"/>
        </w:rPr>
      </w:pPr>
    </w:p>
    <w:p w14:paraId="120E6B91" w14:textId="77777777" w:rsidR="00C10264" w:rsidRPr="004958E3" w:rsidRDefault="00C10264" w:rsidP="00065DEB">
      <w:pPr>
        <w:pStyle w:val="Heading2"/>
        <w:ind w:left="0"/>
        <w:rPr>
          <w:lang w:val="en-NZ"/>
        </w:rPr>
      </w:pPr>
      <w:r w:rsidRPr="004958E3">
        <w:rPr>
          <w:lang w:val="en-NZ"/>
        </w:rPr>
        <w:t>APPLICANT DETAILS</w:t>
      </w:r>
    </w:p>
    <w:tbl>
      <w:tblPr>
        <w:tblStyle w:val="TableGridLight1"/>
        <w:tblW w:w="10065" w:type="dxa"/>
        <w:tblLayout w:type="fixed"/>
        <w:tblLook w:val="01E0" w:firstRow="1" w:lastRow="1" w:firstColumn="1" w:lastColumn="1" w:noHBand="0" w:noVBand="0"/>
      </w:tblPr>
      <w:tblGrid>
        <w:gridCol w:w="10065"/>
      </w:tblGrid>
      <w:tr w:rsidR="00C10264" w:rsidRPr="004958E3" w14:paraId="3BAF5207" w14:textId="77777777" w:rsidTr="00257290">
        <w:trPr>
          <w:trHeight w:hRule="exact" w:val="283"/>
        </w:trPr>
        <w:tc>
          <w:tcPr>
            <w:tcW w:w="10065" w:type="dxa"/>
            <w:vAlign w:val="center"/>
          </w:tcPr>
          <w:p w14:paraId="4E4156E4"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676376323"/>
                <w:placeholder>
                  <w:docPart w:val="EE217061C7F345A6A89F6490A46DE93B"/>
                </w:placeholder>
              </w:sdtPr>
              <w:sdtEndPr/>
              <w:sdtContent>
                <w:sdt>
                  <w:sdtPr>
                    <w:rPr>
                      <w:rFonts w:ascii="Open Sans" w:hAnsi="Open Sans" w:cs="Open Sans"/>
                      <w:sz w:val="20"/>
                      <w:szCs w:val="20"/>
                    </w:rPr>
                    <w:id w:val="1525905561"/>
                    <w:placeholder>
                      <w:docPart w:val="09B483D658AA4ABC8FEA85B58CCE3FEC"/>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799FEFB8" w14:textId="77777777" w:rsidTr="00257290">
        <w:trPr>
          <w:trHeight w:hRule="exact" w:val="283"/>
        </w:trPr>
        <w:tc>
          <w:tcPr>
            <w:tcW w:w="10065" w:type="dxa"/>
            <w:vAlign w:val="center"/>
          </w:tcPr>
          <w:p w14:paraId="4FEAB148"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 Organisation Name:</w:t>
            </w:r>
            <w:r w:rsidRPr="004958E3">
              <w:rPr>
                <w:rFonts w:ascii="Open Sans" w:hAnsi="Open Sans" w:cs="Open Sans"/>
                <w:sz w:val="20"/>
                <w:szCs w:val="20"/>
              </w:rPr>
              <w:t xml:space="preserve"> </w:t>
            </w:r>
            <w:sdt>
              <w:sdtPr>
                <w:rPr>
                  <w:rFonts w:ascii="Open Sans" w:hAnsi="Open Sans" w:cs="Open Sans"/>
                  <w:sz w:val="20"/>
                  <w:szCs w:val="20"/>
                </w:rPr>
                <w:id w:val="725264381"/>
                <w:placeholder>
                  <w:docPart w:val="28AEEC225A7845DEB6B857E207E2CFED"/>
                </w:placeholder>
                <w:showingPlcHdr/>
              </w:sdtPr>
              <w:sdtEndPr/>
              <w:sdtContent>
                <w:r w:rsidRPr="004958E3">
                  <w:rPr>
                    <w:rStyle w:val="PlaceholderText"/>
                    <w:rFonts w:ascii="Open Sans" w:hAnsi="Open Sans" w:cs="Open Sans"/>
                    <w:sz w:val="20"/>
                    <w:szCs w:val="20"/>
                  </w:rPr>
                  <w:t>Click here to enter text.</w:t>
                </w:r>
              </w:sdtContent>
            </w:sdt>
          </w:p>
        </w:tc>
      </w:tr>
    </w:tbl>
    <w:p w14:paraId="07BC5A83" w14:textId="77777777" w:rsidR="00065DEB" w:rsidRDefault="00065DEB" w:rsidP="00C10264">
      <w:pPr>
        <w:pStyle w:val="BodyText"/>
        <w:spacing w:before="7"/>
        <w:ind w:right="-209"/>
        <w:rPr>
          <w:rFonts w:eastAsiaTheme="minorHAnsi" w:cs="Open Sans"/>
          <w:szCs w:val="20"/>
          <w:lang w:val="en-NZ"/>
        </w:rPr>
      </w:pPr>
    </w:p>
    <w:p w14:paraId="5FE90005" w14:textId="77777777" w:rsidR="00065DEB" w:rsidRPr="004958E3" w:rsidRDefault="00065DEB" w:rsidP="00C10264">
      <w:pPr>
        <w:pStyle w:val="BodyText"/>
        <w:spacing w:before="7"/>
        <w:ind w:right="-209"/>
        <w:rPr>
          <w:rFonts w:eastAsiaTheme="minorHAnsi" w:cs="Open Sans"/>
          <w:szCs w:val="20"/>
          <w:lang w:val="en-NZ"/>
        </w:rPr>
      </w:pPr>
    </w:p>
    <w:p w14:paraId="08B2B502" w14:textId="77777777" w:rsidR="00C10264" w:rsidRPr="004958E3" w:rsidRDefault="00C10264" w:rsidP="00065DEB">
      <w:pPr>
        <w:pStyle w:val="Heading2"/>
        <w:ind w:left="0"/>
        <w:rPr>
          <w:rFonts w:eastAsiaTheme="minorHAnsi"/>
          <w:lang w:val="en-NZ"/>
        </w:rPr>
      </w:pPr>
      <w:r w:rsidRPr="004958E3">
        <w:rPr>
          <w:lang w:val="en-NZ"/>
        </w:rPr>
        <w:t>EXECUTIVE SPONSOR DETAILS</w:t>
      </w:r>
    </w:p>
    <w:tbl>
      <w:tblPr>
        <w:tblStyle w:val="TableGridLight1"/>
        <w:tblW w:w="10065" w:type="dxa"/>
        <w:tblLayout w:type="fixed"/>
        <w:tblLook w:val="01E0" w:firstRow="1" w:lastRow="1" w:firstColumn="1" w:lastColumn="1" w:noHBand="0" w:noVBand="0"/>
      </w:tblPr>
      <w:tblGrid>
        <w:gridCol w:w="4536"/>
        <w:gridCol w:w="5529"/>
      </w:tblGrid>
      <w:tr w:rsidR="00C10264" w:rsidRPr="004958E3" w14:paraId="2C3D33E0" w14:textId="77777777" w:rsidTr="00257290">
        <w:trPr>
          <w:trHeight w:val="283"/>
        </w:trPr>
        <w:tc>
          <w:tcPr>
            <w:tcW w:w="10065" w:type="dxa"/>
            <w:gridSpan w:val="2"/>
            <w:vAlign w:val="center"/>
          </w:tcPr>
          <w:p w14:paraId="4AD6C480"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571697371"/>
                <w:placeholder>
                  <w:docPart w:val="920FB7FD67584BA3B7253B2F55DD7C6B"/>
                </w:placeholder>
              </w:sdtPr>
              <w:sdtEndPr/>
              <w:sdtContent>
                <w:sdt>
                  <w:sdtPr>
                    <w:rPr>
                      <w:rFonts w:ascii="Open Sans" w:hAnsi="Open Sans" w:cs="Open Sans"/>
                      <w:sz w:val="20"/>
                      <w:szCs w:val="20"/>
                    </w:rPr>
                    <w:id w:val="-1663154826"/>
                    <w:placeholder>
                      <w:docPart w:val="2BA24288F1A647D7B908AFFA66E1CCA4"/>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52496A89" w14:textId="77777777" w:rsidTr="00257290">
        <w:trPr>
          <w:trHeight w:val="283"/>
        </w:trPr>
        <w:tc>
          <w:tcPr>
            <w:tcW w:w="10065" w:type="dxa"/>
            <w:gridSpan w:val="2"/>
            <w:vAlign w:val="center"/>
          </w:tcPr>
          <w:p w14:paraId="42FBD5E4"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Company/Organisation Name:</w:t>
            </w:r>
            <w:r w:rsidRPr="004958E3">
              <w:rPr>
                <w:rFonts w:ascii="Open Sans" w:hAnsi="Open Sans" w:cs="Open Sans"/>
                <w:sz w:val="20"/>
                <w:szCs w:val="20"/>
              </w:rPr>
              <w:t xml:space="preserve"> </w:t>
            </w:r>
            <w:sdt>
              <w:sdtPr>
                <w:rPr>
                  <w:rFonts w:ascii="Open Sans" w:hAnsi="Open Sans" w:cs="Open Sans"/>
                  <w:sz w:val="20"/>
                  <w:szCs w:val="20"/>
                </w:rPr>
                <w:id w:val="-1066332683"/>
                <w:placeholder>
                  <w:docPart w:val="5F846A78580040A5826A3B250CB3FD7D"/>
                </w:placeholder>
              </w:sdtPr>
              <w:sdtEndPr/>
              <w:sdtContent>
                <w:sdt>
                  <w:sdtPr>
                    <w:rPr>
                      <w:rFonts w:ascii="Open Sans" w:hAnsi="Open Sans" w:cs="Open Sans"/>
                      <w:sz w:val="20"/>
                      <w:szCs w:val="20"/>
                    </w:rPr>
                    <w:id w:val="-1079508300"/>
                    <w:placeholder>
                      <w:docPart w:val="D04249F76EDA4DC083A0AE20C0E454D8"/>
                    </w:placeholder>
                    <w:showingPlcHdr/>
                  </w:sdtPr>
                  <w:sdtEndPr/>
                  <w:sdtContent>
                    <w:r w:rsidRPr="004958E3">
                      <w:rPr>
                        <w:rStyle w:val="PlaceholderText"/>
                        <w:rFonts w:ascii="Open Sans" w:hAnsi="Open Sans" w:cs="Open Sans"/>
                        <w:sz w:val="20"/>
                        <w:szCs w:val="20"/>
                      </w:rPr>
                      <w:t>Click here to enter text.</w:t>
                    </w:r>
                  </w:sdtContent>
                </w:sdt>
              </w:sdtContent>
            </w:sdt>
            <w:r w:rsidRPr="004958E3">
              <w:rPr>
                <w:rFonts w:ascii="Open Sans" w:hAnsi="Open Sans" w:cs="Open Sans"/>
                <w:sz w:val="20"/>
                <w:szCs w:val="20"/>
              </w:rPr>
              <w:t xml:space="preserve"> </w:t>
            </w:r>
          </w:p>
        </w:tc>
      </w:tr>
      <w:tr w:rsidR="00C10264" w:rsidRPr="004958E3" w14:paraId="52FA8207" w14:textId="77777777" w:rsidTr="00257290">
        <w:trPr>
          <w:trHeight w:val="283"/>
        </w:trPr>
        <w:tc>
          <w:tcPr>
            <w:tcW w:w="10065" w:type="dxa"/>
            <w:gridSpan w:val="2"/>
            <w:vAlign w:val="center"/>
          </w:tcPr>
          <w:p w14:paraId="6588FA63" w14:textId="77777777" w:rsidR="00C10264" w:rsidRPr="004958E3" w:rsidRDefault="00C10264" w:rsidP="00257290">
            <w:pPr>
              <w:ind w:right="-209"/>
              <w:rPr>
                <w:rFonts w:ascii="Open Sans" w:hAnsi="Open Sans" w:cs="Open Sans"/>
                <w:sz w:val="20"/>
                <w:szCs w:val="20"/>
              </w:rPr>
            </w:pPr>
            <w:r w:rsidRPr="004958E3">
              <w:rPr>
                <w:rFonts w:ascii="Open Sans" w:hAnsi="Open Sans" w:cs="Open Sans"/>
                <w:sz w:val="20"/>
                <w:szCs w:val="20"/>
                <w:lang w:val="en-NZ"/>
              </w:rPr>
              <w:t>Position/Title:</w:t>
            </w:r>
            <w:r w:rsidRPr="004958E3">
              <w:rPr>
                <w:rFonts w:ascii="Open Sans" w:hAnsi="Open Sans" w:cs="Open Sans"/>
                <w:sz w:val="20"/>
                <w:szCs w:val="20"/>
              </w:rPr>
              <w:t xml:space="preserve"> </w:t>
            </w:r>
            <w:sdt>
              <w:sdtPr>
                <w:rPr>
                  <w:rFonts w:ascii="Open Sans" w:hAnsi="Open Sans" w:cs="Open Sans"/>
                  <w:sz w:val="20"/>
                  <w:szCs w:val="20"/>
                </w:rPr>
                <w:id w:val="672303878"/>
                <w:placeholder>
                  <w:docPart w:val="513415D67EF24289909E3AADFB834820"/>
                </w:placeholder>
              </w:sdtPr>
              <w:sdtEndPr/>
              <w:sdtContent>
                <w:sdt>
                  <w:sdtPr>
                    <w:rPr>
                      <w:rFonts w:ascii="Open Sans" w:hAnsi="Open Sans" w:cs="Open Sans"/>
                      <w:sz w:val="20"/>
                      <w:szCs w:val="20"/>
                    </w:rPr>
                    <w:id w:val="-8604654"/>
                    <w:placeholder>
                      <w:docPart w:val="40EA13511681449199E53C3740953FB3"/>
                    </w:placeholder>
                  </w:sdtPr>
                  <w:sdtEndPr/>
                  <w:sdtContent>
                    <w:sdt>
                      <w:sdtPr>
                        <w:rPr>
                          <w:rFonts w:ascii="Open Sans" w:hAnsi="Open Sans" w:cs="Open Sans"/>
                          <w:sz w:val="20"/>
                          <w:szCs w:val="20"/>
                        </w:rPr>
                        <w:id w:val="-2036884944"/>
                        <w:placeholder>
                          <w:docPart w:val="BE8D56D1E58A4BDA8ED9737D190158FA"/>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29A53B" w14:textId="77777777" w:rsidTr="00257290">
        <w:trPr>
          <w:trHeight w:val="283"/>
        </w:trPr>
        <w:tc>
          <w:tcPr>
            <w:tcW w:w="4536" w:type="dxa"/>
            <w:vAlign w:val="center"/>
          </w:tcPr>
          <w:p w14:paraId="6F5B2D1E"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E-mail:</w:t>
            </w:r>
            <w:r w:rsidRPr="004958E3">
              <w:rPr>
                <w:rFonts w:ascii="Open Sans" w:hAnsi="Open Sans" w:cs="Open Sans"/>
                <w:sz w:val="20"/>
                <w:szCs w:val="20"/>
              </w:rPr>
              <w:t xml:space="preserve"> </w:t>
            </w:r>
            <w:sdt>
              <w:sdtPr>
                <w:rPr>
                  <w:rFonts w:ascii="Open Sans" w:hAnsi="Open Sans" w:cs="Open Sans"/>
                  <w:sz w:val="20"/>
                  <w:szCs w:val="20"/>
                </w:rPr>
                <w:id w:val="286791216"/>
                <w:placeholder>
                  <w:docPart w:val="BA549A69058E48E297F99239A6814C1D"/>
                </w:placeholder>
              </w:sdtPr>
              <w:sdtEndPr/>
              <w:sdtContent>
                <w:sdt>
                  <w:sdtPr>
                    <w:rPr>
                      <w:rFonts w:ascii="Open Sans" w:hAnsi="Open Sans" w:cs="Open Sans"/>
                      <w:sz w:val="20"/>
                      <w:szCs w:val="20"/>
                    </w:rPr>
                    <w:id w:val="-1868674738"/>
                    <w:placeholder>
                      <w:docPart w:val="02D40E995CFA4984A459916694C0E33A"/>
                    </w:placeholder>
                  </w:sdtPr>
                  <w:sdtEndPr/>
                  <w:sdtContent>
                    <w:sdt>
                      <w:sdtPr>
                        <w:rPr>
                          <w:rFonts w:ascii="Open Sans" w:hAnsi="Open Sans" w:cs="Open Sans"/>
                          <w:sz w:val="20"/>
                          <w:szCs w:val="20"/>
                        </w:rPr>
                        <w:id w:val="-1815022362"/>
                        <w:placeholder>
                          <w:docPart w:val="65AD9D38A8A94D82B25C0F97A92A95C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c>
          <w:tcPr>
            <w:tcW w:w="5529" w:type="dxa"/>
            <w:vAlign w:val="center"/>
          </w:tcPr>
          <w:p w14:paraId="17DECB4A"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Mobile:</w:t>
            </w:r>
            <w:r w:rsidRPr="004958E3">
              <w:rPr>
                <w:rFonts w:ascii="Open Sans" w:hAnsi="Open Sans" w:cs="Open Sans"/>
                <w:sz w:val="20"/>
                <w:szCs w:val="20"/>
              </w:rPr>
              <w:t xml:space="preserve"> </w:t>
            </w:r>
            <w:sdt>
              <w:sdtPr>
                <w:rPr>
                  <w:rFonts w:ascii="Open Sans" w:hAnsi="Open Sans" w:cs="Open Sans"/>
                  <w:sz w:val="20"/>
                  <w:szCs w:val="20"/>
                </w:rPr>
                <w:id w:val="1430936777"/>
                <w:placeholder>
                  <w:docPart w:val="E681A1D4EE1A4380AA4795B4077050AA"/>
                </w:placeholder>
              </w:sdtPr>
              <w:sdtEndPr/>
              <w:sdtContent>
                <w:sdt>
                  <w:sdtPr>
                    <w:rPr>
                      <w:rFonts w:ascii="Open Sans" w:hAnsi="Open Sans" w:cs="Open Sans"/>
                      <w:sz w:val="20"/>
                      <w:szCs w:val="20"/>
                    </w:rPr>
                    <w:id w:val="846760208"/>
                    <w:placeholder>
                      <w:docPart w:val="786B9DC38D0F4FCEAE79B736B8554247"/>
                    </w:placeholder>
                  </w:sdtPr>
                  <w:sdtEndPr/>
                  <w:sdtContent>
                    <w:sdt>
                      <w:sdtPr>
                        <w:rPr>
                          <w:rFonts w:ascii="Open Sans" w:hAnsi="Open Sans" w:cs="Open Sans"/>
                          <w:sz w:val="20"/>
                          <w:szCs w:val="20"/>
                        </w:rPr>
                        <w:id w:val="-1933109766"/>
                        <w:placeholder>
                          <w:docPart w:val="3A472A1F77A7426690F85782B99E835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0555D3" w14:textId="77777777" w:rsidTr="00257290">
        <w:trPr>
          <w:trHeight w:val="283"/>
        </w:trPr>
        <w:tc>
          <w:tcPr>
            <w:tcW w:w="4536" w:type="dxa"/>
            <w:vAlign w:val="center"/>
          </w:tcPr>
          <w:p w14:paraId="2DB4AFFC"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 xml:space="preserve">PA Name: </w:t>
            </w:r>
            <w:sdt>
              <w:sdtPr>
                <w:rPr>
                  <w:rFonts w:ascii="Open Sans" w:hAnsi="Open Sans" w:cs="Open Sans"/>
                  <w:sz w:val="20"/>
                  <w:szCs w:val="20"/>
                </w:rPr>
                <w:id w:val="54585707"/>
                <w:placeholder>
                  <w:docPart w:val="1A57172B3B81472C9F3D916DDA64AE4E"/>
                </w:placeholder>
                <w:showingPlcHdr/>
              </w:sdtPr>
              <w:sdtEndPr/>
              <w:sdtContent>
                <w:r w:rsidRPr="004958E3">
                  <w:rPr>
                    <w:rStyle w:val="PlaceholderText"/>
                    <w:rFonts w:ascii="Open Sans" w:hAnsi="Open Sans" w:cs="Open Sans"/>
                    <w:sz w:val="20"/>
                    <w:szCs w:val="20"/>
                  </w:rPr>
                  <w:t>Click here to enter text.</w:t>
                </w:r>
              </w:sdtContent>
            </w:sdt>
          </w:p>
        </w:tc>
        <w:tc>
          <w:tcPr>
            <w:tcW w:w="5529" w:type="dxa"/>
            <w:vAlign w:val="center"/>
          </w:tcPr>
          <w:p w14:paraId="07D03170"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bCs/>
                <w:sz w:val="20"/>
                <w:szCs w:val="20"/>
                <w:lang w:val="en-NZ"/>
              </w:rPr>
              <w:t xml:space="preserve">PA Email: </w:t>
            </w:r>
            <w:sdt>
              <w:sdtPr>
                <w:rPr>
                  <w:rFonts w:ascii="Open Sans" w:hAnsi="Open Sans" w:cs="Open Sans"/>
                  <w:sz w:val="20"/>
                  <w:szCs w:val="20"/>
                </w:rPr>
                <w:id w:val="1958138287"/>
                <w:placeholder>
                  <w:docPart w:val="5DA898295277469CA04B6EF4FA86CE71"/>
                </w:placeholder>
                <w:showingPlcHdr/>
              </w:sdtPr>
              <w:sdtEndPr/>
              <w:sdtContent>
                <w:r w:rsidRPr="004958E3">
                  <w:rPr>
                    <w:rStyle w:val="PlaceholderText"/>
                    <w:rFonts w:ascii="Open Sans" w:hAnsi="Open Sans" w:cs="Open Sans"/>
                    <w:sz w:val="20"/>
                    <w:szCs w:val="20"/>
                  </w:rPr>
                  <w:t>Click here to enter text.</w:t>
                </w:r>
              </w:sdtContent>
            </w:sdt>
          </w:p>
        </w:tc>
      </w:tr>
      <w:tr w:rsidR="00C10264" w:rsidRPr="004958E3" w14:paraId="276F6BB1" w14:textId="77777777" w:rsidTr="00257290">
        <w:trPr>
          <w:trHeight w:val="283"/>
        </w:trPr>
        <w:tc>
          <w:tcPr>
            <w:tcW w:w="4536" w:type="dxa"/>
            <w:vAlign w:val="center"/>
          </w:tcPr>
          <w:p w14:paraId="3CBA6C13"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PA DDI:</w:t>
            </w:r>
            <w:r w:rsidRPr="004958E3">
              <w:rPr>
                <w:rFonts w:ascii="Open Sans" w:hAnsi="Open Sans" w:cs="Open Sans"/>
                <w:sz w:val="20"/>
                <w:szCs w:val="20"/>
              </w:rPr>
              <w:t xml:space="preserve"> </w:t>
            </w:r>
            <w:sdt>
              <w:sdtPr>
                <w:rPr>
                  <w:rFonts w:ascii="Open Sans" w:hAnsi="Open Sans" w:cs="Open Sans"/>
                  <w:sz w:val="20"/>
                  <w:szCs w:val="20"/>
                </w:rPr>
                <w:id w:val="972103624"/>
                <w:placeholder>
                  <w:docPart w:val="52F8568ECE7A4615B92654536A42E4D5"/>
                </w:placeholder>
              </w:sdtPr>
              <w:sdtEndPr/>
              <w:sdtContent>
                <w:sdt>
                  <w:sdtPr>
                    <w:rPr>
                      <w:rFonts w:ascii="Open Sans" w:hAnsi="Open Sans" w:cs="Open Sans"/>
                      <w:sz w:val="20"/>
                      <w:szCs w:val="20"/>
                    </w:rPr>
                    <w:id w:val="-2015218002"/>
                    <w:placeholder>
                      <w:docPart w:val="72BC2138E7014BCAAA655DC82D469090"/>
                    </w:placeholder>
                    <w:showingPlcHdr/>
                  </w:sdtPr>
                  <w:sdtEndPr/>
                  <w:sdtContent>
                    <w:r w:rsidRPr="004958E3">
                      <w:rPr>
                        <w:rStyle w:val="PlaceholderText"/>
                        <w:rFonts w:ascii="Open Sans" w:hAnsi="Open Sans" w:cs="Open Sans"/>
                        <w:sz w:val="20"/>
                        <w:szCs w:val="20"/>
                      </w:rPr>
                      <w:t>Click here to enter text.</w:t>
                    </w:r>
                  </w:sdtContent>
                </w:sdt>
              </w:sdtContent>
            </w:sdt>
          </w:p>
        </w:tc>
        <w:tc>
          <w:tcPr>
            <w:tcW w:w="5529" w:type="dxa"/>
            <w:vAlign w:val="center"/>
          </w:tcPr>
          <w:p w14:paraId="56D0E85F"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PA Mobile:</w:t>
            </w:r>
            <w:r w:rsidRPr="004958E3">
              <w:rPr>
                <w:rFonts w:ascii="Open Sans" w:hAnsi="Open Sans" w:cs="Open Sans"/>
                <w:sz w:val="20"/>
                <w:szCs w:val="20"/>
              </w:rPr>
              <w:t xml:space="preserve"> </w:t>
            </w:r>
            <w:sdt>
              <w:sdtPr>
                <w:rPr>
                  <w:rFonts w:ascii="Open Sans" w:hAnsi="Open Sans" w:cs="Open Sans"/>
                  <w:sz w:val="20"/>
                  <w:szCs w:val="20"/>
                </w:rPr>
                <w:id w:val="-2010909844"/>
                <w:placeholder>
                  <w:docPart w:val="F95CBBD9C7A1417C9AAFF4F9B3833DE6"/>
                </w:placeholder>
                <w:showingPlcHdr/>
              </w:sdtPr>
              <w:sdtEndPr/>
              <w:sdtContent>
                <w:r w:rsidRPr="004958E3">
                  <w:rPr>
                    <w:rStyle w:val="PlaceholderText"/>
                    <w:rFonts w:ascii="Open Sans" w:hAnsi="Open Sans" w:cs="Open Sans"/>
                    <w:sz w:val="20"/>
                    <w:szCs w:val="20"/>
                  </w:rPr>
                  <w:t>Click here to enter text.</w:t>
                </w:r>
              </w:sdtContent>
            </w:sdt>
          </w:p>
        </w:tc>
      </w:tr>
    </w:tbl>
    <w:p w14:paraId="78831D58" w14:textId="77777777" w:rsidR="00065DEB" w:rsidRDefault="00065DEB" w:rsidP="00065DEB">
      <w:pPr>
        <w:pStyle w:val="Heading2"/>
        <w:rPr>
          <w:lang w:val="en-NZ"/>
        </w:rPr>
      </w:pPr>
    </w:p>
    <w:p w14:paraId="5909B413" w14:textId="77777777" w:rsidR="00065DEB" w:rsidRDefault="00065DEB" w:rsidP="00065DEB">
      <w:pPr>
        <w:pStyle w:val="Heading2"/>
        <w:rPr>
          <w:lang w:val="en-NZ"/>
        </w:rPr>
      </w:pPr>
    </w:p>
    <w:p w14:paraId="644E2786" w14:textId="77777777" w:rsidR="00C10264" w:rsidRPr="004958E3" w:rsidRDefault="00C10264" w:rsidP="00065DEB">
      <w:pPr>
        <w:pStyle w:val="Heading2"/>
        <w:rPr>
          <w:lang w:val="en-NZ"/>
        </w:rPr>
      </w:pPr>
      <w:r w:rsidRPr="004958E3">
        <w:rPr>
          <w:lang w:val="en-NZ"/>
        </w:rPr>
        <w:t>PERSONAL INSIGHTS</w:t>
      </w:r>
    </w:p>
    <w:p w14:paraId="254F2BBA"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is your relationship with the applicant?</w:t>
      </w:r>
    </w:p>
    <w:p w14:paraId="694D558F"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330296025"/>
          <w:placeholder>
            <w:docPart w:val="B69E3CFCDC5F4C4C87C620C940BF7732"/>
          </w:placeholder>
        </w:sdtPr>
        <w:sdtEndPr/>
        <w:sdtContent>
          <w:sdt>
            <w:sdtPr>
              <w:rPr>
                <w:rFonts w:ascii="Open Sans" w:hAnsi="Open Sans" w:cs="Open Sans"/>
                <w:sz w:val="20"/>
                <w:szCs w:val="20"/>
              </w:rPr>
              <w:id w:val="-1533030572"/>
              <w:placeholder>
                <w:docPart w:val="EA2D56B8BCF2460FA7662109E1406ACB"/>
              </w:placeholder>
            </w:sdtPr>
            <w:sdtEndPr/>
            <w:sdtContent>
              <w:sdt>
                <w:sdtPr>
                  <w:rPr>
                    <w:rFonts w:ascii="Open Sans" w:hAnsi="Open Sans" w:cs="Open Sans"/>
                    <w:sz w:val="20"/>
                    <w:szCs w:val="20"/>
                  </w:rPr>
                  <w:id w:val="642232284"/>
                  <w:placeholder>
                    <w:docPart w:val="3D8B88EE60064EC990096AE2B5D137C5"/>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6D84ABB" w14:textId="77777777" w:rsidR="00C10264" w:rsidRPr="004958E3" w:rsidRDefault="00C10264" w:rsidP="00C10264">
      <w:pPr>
        <w:ind w:left="426" w:right="-209" w:hanging="426"/>
        <w:rPr>
          <w:rFonts w:ascii="Open Sans" w:hAnsi="Open Sans" w:cs="Open Sans"/>
          <w:sz w:val="20"/>
          <w:szCs w:val="20"/>
        </w:rPr>
      </w:pPr>
    </w:p>
    <w:p w14:paraId="42B7C47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are your reasons for supporting this applicant for the Global Women Breakthrough Leaders Programme?</w:t>
      </w:r>
    </w:p>
    <w:p w14:paraId="1EF915F3"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1068965263"/>
          <w:placeholder>
            <w:docPart w:val="3C2EB4C8566342D69702EDAB23652983"/>
          </w:placeholder>
        </w:sdtPr>
        <w:sdtEndPr/>
        <w:sdtContent>
          <w:sdt>
            <w:sdtPr>
              <w:rPr>
                <w:rFonts w:ascii="Open Sans" w:hAnsi="Open Sans" w:cs="Open Sans"/>
                <w:sz w:val="20"/>
                <w:szCs w:val="20"/>
              </w:rPr>
              <w:id w:val="473336789"/>
              <w:placeholder>
                <w:docPart w:val="891430EEB37F42A3BB876476B56749CB"/>
              </w:placeholder>
            </w:sdtPr>
            <w:sdtEndPr/>
            <w:sdtContent>
              <w:sdt>
                <w:sdtPr>
                  <w:rPr>
                    <w:rFonts w:ascii="Open Sans" w:hAnsi="Open Sans" w:cs="Open Sans"/>
                    <w:sz w:val="20"/>
                    <w:szCs w:val="20"/>
                  </w:rPr>
                  <w:id w:val="-669095994"/>
                  <w:placeholder>
                    <w:docPart w:val="94E6CCD518234D05A2C0BCA60588CFC1"/>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4CBC366" w14:textId="77777777" w:rsidR="00C10264" w:rsidRPr="004958E3" w:rsidRDefault="00C10264" w:rsidP="00C10264">
      <w:pPr>
        <w:ind w:left="426" w:right="-209" w:hanging="426"/>
        <w:rPr>
          <w:rFonts w:ascii="Open Sans" w:hAnsi="Open Sans" w:cs="Open Sans"/>
          <w:sz w:val="20"/>
          <w:szCs w:val="20"/>
          <w:lang w:val="en-NZ"/>
        </w:rPr>
      </w:pPr>
    </w:p>
    <w:p w14:paraId="2813FBC5"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changes do you envisage in the applicant’s position or future responsibilities once she has completed this programme?</w:t>
      </w:r>
    </w:p>
    <w:p w14:paraId="21AE74A2"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554445118"/>
          <w:placeholder>
            <w:docPart w:val="EFDC4EC228604CBEB216B92448B2BD8B"/>
          </w:placeholder>
        </w:sdtPr>
        <w:sdtEndPr/>
        <w:sdtContent>
          <w:sdt>
            <w:sdtPr>
              <w:rPr>
                <w:rFonts w:ascii="Open Sans" w:hAnsi="Open Sans" w:cs="Open Sans"/>
                <w:sz w:val="20"/>
                <w:szCs w:val="20"/>
              </w:rPr>
              <w:id w:val="-2050452428"/>
              <w:placeholder>
                <w:docPart w:val="2B1BB23176304B9D838E15AF143D56B5"/>
              </w:placeholder>
              <w:showingPlcHdr/>
            </w:sdtPr>
            <w:sdtEndPr/>
            <w:sdtContent>
              <w:r w:rsidR="00C10264" w:rsidRPr="004958E3">
                <w:rPr>
                  <w:rStyle w:val="PlaceholderText"/>
                  <w:rFonts w:ascii="Open Sans" w:hAnsi="Open Sans" w:cs="Open Sans"/>
                  <w:sz w:val="20"/>
                  <w:szCs w:val="20"/>
                </w:rPr>
                <w:t>Click here to enter text.</w:t>
              </w:r>
            </w:sdtContent>
          </w:sdt>
        </w:sdtContent>
      </w:sdt>
      <w:r w:rsidR="00C10264" w:rsidRPr="004958E3">
        <w:rPr>
          <w:rFonts w:ascii="Open Sans" w:hAnsi="Open Sans" w:cs="Open Sans"/>
          <w:sz w:val="20"/>
          <w:szCs w:val="20"/>
        </w:rPr>
        <w:t xml:space="preserve"> </w:t>
      </w:r>
    </w:p>
    <w:p w14:paraId="3CBD29F1" w14:textId="77777777" w:rsidR="00C10264" w:rsidRPr="004958E3" w:rsidRDefault="00C10264" w:rsidP="00C10264">
      <w:pPr>
        <w:ind w:left="426" w:right="-209" w:hanging="426"/>
        <w:rPr>
          <w:rFonts w:ascii="Open Sans" w:hAnsi="Open Sans" w:cs="Open Sans"/>
          <w:sz w:val="20"/>
          <w:szCs w:val="20"/>
          <w:lang w:val="en-NZ"/>
        </w:rPr>
      </w:pPr>
    </w:p>
    <w:p w14:paraId="3FFEDA24"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How aware is the applicant of these views?</w:t>
      </w:r>
    </w:p>
    <w:p w14:paraId="2F037DE2"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703170634"/>
          <w:placeholder>
            <w:docPart w:val="700798A3D1D44DA4AFC124938748A9FA"/>
          </w:placeholder>
        </w:sdtPr>
        <w:sdtEndPr/>
        <w:sdtContent>
          <w:sdt>
            <w:sdtPr>
              <w:rPr>
                <w:rFonts w:ascii="Open Sans" w:hAnsi="Open Sans" w:cs="Open Sans"/>
                <w:sz w:val="20"/>
                <w:szCs w:val="20"/>
              </w:rPr>
              <w:id w:val="-1513289707"/>
              <w:placeholder>
                <w:docPart w:val="B3B5CC845949412DB99DAB39EB52677A"/>
              </w:placeholder>
            </w:sdtPr>
            <w:sdtEndPr/>
            <w:sdtContent>
              <w:sdt>
                <w:sdtPr>
                  <w:rPr>
                    <w:rFonts w:ascii="Open Sans" w:hAnsi="Open Sans" w:cs="Open Sans"/>
                    <w:sz w:val="20"/>
                    <w:szCs w:val="20"/>
                  </w:rPr>
                  <w:id w:val="1269272776"/>
                  <w:placeholder>
                    <w:docPart w:val="12511ECC87834F64ABA6D009D94C2BE0"/>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340102AC" w14:textId="77777777" w:rsidR="00C10264" w:rsidRPr="004958E3" w:rsidRDefault="00C10264" w:rsidP="00C10264">
      <w:pPr>
        <w:ind w:left="426" w:right="-209" w:hanging="426"/>
        <w:rPr>
          <w:rFonts w:ascii="Open Sans" w:hAnsi="Open Sans" w:cs="Open Sans"/>
          <w:sz w:val="20"/>
          <w:szCs w:val="20"/>
          <w:lang w:val="en-NZ"/>
        </w:rPr>
      </w:pPr>
    </w:p>
    <w:p w14:paraId="25D04379"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Please consider the applicant’s knowledge of business and leadership attributes. In your view:</w:t>
      </w:r>
    </w:p>
    <w:p w14:paraId="41B93B45"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a) What are the applicant’s strengths she can leverage?</w:t>
      </w:r>
    </w:p>
    <w:p w14:paraId="7A239663"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1410741492"/>
          <w:placeholder>
            <w:docPart w:val="3F551883CF1B45D29E7ECBEAEF121BB8"/>
          </w:placeholder>
        </w:sdtPr>
        <w:sdtEndPr/>
        <w:sdtContent>
          <w:sdt>
            <w:sdtPr>
              <w:rPr>
                <w:rFonts w:ascii="Open Sans" w:hAnsi="Open Sans" w:cs="Open Sans"/>
                <w:sz w:val="20"/>
                <w:szCs w:val="20"/>
              </w:rPr>
              <w:id w:val="723713091"/>
              <w:placeholder>
                <w:docPart w:val="EA29E45F78434FB0BA5655870C6E8BE5"/>
              </w:placeholder>
              <w:showingPlcHdr/>
            </w:sdtPr>
            <w:sdtEndPr/>
            <w:sdtContent>
              <w:r w:rsidR="00C10264" w:rsidRPr="004958E3">
                <w:rPr>
                  <w:rStyle w:val="PlaceholderText"/>
                  <w:rFonts w:ascii="Open Sans" w:hAnsi="Open Sans" w:cs="Open Sans"/>
                  <w:sz w:val="20"/>
                  <w:szCs w:val="20"/>
                </w:rPr>
                <w:t>Click here to enter text.</w:t>
              </w:r>
            </w:sdtContent>
          </w:sdt>
        </w:sdtContent>
      </w:sdt>
    </w:p>
    <w:p w14:paraId="424D4961" w14:textId="77777777" w:rsidR="00C10264" w:rsidRPr="004958E3" w:rsidRDefault="00C10264" w:rsidP="00C10264">
      <w:pPr>
        <w:ind w:left="426" w:right="-209" w:hanging="426"/>
        <w:rPr>
          <w:rFonts w:ascii="Open Sans" w:hAnsi="Open Sans" w:cs="Open Sans"/>
          <w:sz w:val="20"/>
          <w:szCs w:val="20"/>
          <w:lang w:val="en-NZ"/>
        </w:rPr>
      </w:pPr>
    </w:p>
    <w:p w14:paraId="2A04D9FE"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b) What are her areas for development?</w:t>
      </w:r>
    </w:p>
    <w:p w14:paraId="172BB141" w14:textId="77777777" w:rsidR="00C10264" w:rsidRPr="004958E3" w:rsidRDefault="00C6542B" w:rsidP="00C10264">
      <w:pPr>
        <w:ind w:right="-209"/>
        <w:rPr>
          <w:rFonts w:ascii="Open Sans" w:hAnsi="Open Sans" w:cs="Open Sans"/>
          <w:sz w:val="20"/>
          <w:szCs w:val="20"/>
        </w:rPr>
      </w:pPr>
      <w:sdt>
        <w:sdtPr>
          <w:rPr>
            <w:rFonts w:ascii="Open Sans" w:hAnsi="Open Sans" w:cs="Open Sans"/>
            <w:sz w:val="20"/>
            <w:szCs w:val="20"/>
          </w:rPr>
          <w:id w:val="-2036952811"/>
          <w:placeholder>
            <w:docPart w:val="D7A71F81AB1A4E4D8A372675BF56AB5D"/>
          </w:placeholder>
        </w:sdtPr>
        <w:sdtEndPr/>
        <w:sdtContent>
          <w:sdt>
            <w:sdtPr>
              <w:rPr>
                <w:rFonts w:ascii="Open Sans" w:hAnsi="Open Sans" w:cs="Open Sans"/>
                <w:sz w:val="20"/>
                <w:szCs w:val="20"/>
              </w:rPr>
              <w:id w:val="1323851082"/>
              <w:placeholder>
                <w:docPart w:val="353C38CDC68E4AEE9CD919F23DBC9A28"/>
              </w:placeholder>
            </w:sdtPr>
            <w:sdtEndPr/>
            <w:sdtContent>
              <w:sdt>
                <w:sdtPr>
                  <w:rPr>
                    <w:rFonts w:ascii="Open Sans" w:hAnsi="Open Sans" w:cs="Open Sans"/>
                    <w:sz w:val="20"/>
                    <w:szCs w:val="20"/>
                  </w:rPr>
                  <w:id w:val="1112483128"/>
                  <w:placeholder>
                    <w:docPart w:val="529E2691DF16480A8C92F4E30C76AB84"/>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023BC523" w14:textId="77777777" w:rsidR="00C10264" w:rsidRPr="004958E3" w:rsidRDefault="00C10264" w:rsidP="00C10264">
      <w:pPr>
        <w:ind w:left="426" w:right="-209" w:hanging="426"/>
        <w:rPr>
          <w:rFonts w:ascii="Open Sans" w:hAnsi="Open Sans" w:cs="Open Sans"/>
          <w:sz w:val="20"/>
          <w:szCs w:val="20"/>
        </w:rPr>
      </w:pPr>
    </w:p>
    <w:p w14:paraId="4A067DDF"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 xml:space="preserve">c) What can she offer to other participants on the programme? </w:t>
      </w:r>
    </w:p>
    <w:p w14:paraId="7617A9A7" w14:textId="77777777" w:rsidR="00C10264" w:rsidRPr="004958E3" w:rsidRDefault="00C6542B" w:rsidP="00C10264">
      <w:pPr>
        <w:ind w:right="-209"/>
        <w:rPr>
          <w:rFonts w:ascii="Open Sans" w:hAnsi="Open Sans" w:cs="Open Sans"/>
          <w:sz w:val="20"/>
          <w:szCs w:val="20"/>
        </w:rPr>
      </w:pPr>
      <w:sdt>
        <w:sdtPr>
          <w:rPr>
            <w:rFonts w:ascii="Open Sans" w:hAnsi="Open Sans" w:cs="Open Sans"/>
            <w:sz w:val="20"/>
            <w:szCs w:val="20"/>
          </w:rPr>
          <w:id w:val="2095200378"/>
          <w:placeholder>
            <w:docPart w:val="83C7A829456442A09DE8570CBED7AC27"/>
          </w:placeholder>
          <w:showingPlcHdr/>
        </w:sdtPr>
        <w:sdtEndPr/>
        <w:sdtContent>
          <w:r w:rsidR="00C10264" w:rsidRPr="004958E3">
            <w:rPr>
              <w:rStyle w:val="PlaceholderText"/>
              <w:rFonts w:ascii="Open Sans" w:hAnsi="Open Sans" w:cs="Open Sans"/>
              <w:sz w:val="20"/>
              <w:szCs w:val="20"/>
            </w:rPr>
            <w:t>Click here to enter text.</w:t>
          </w:r>
        </w:sdtContent>
      </w:sdt>
    </w:p>
    <w:p w14:paraId="04D4741E" w14:textId="77777777" w:rsidR="00C10264" w:rsidRPr="004958E3" w:rsidRDefault="00C10264" w:rsidP="00C10264">
      <w:pPr>
        <w:ind w:left="426" w:right="-209" w:hanging="426"/>
        <w:rPr>
          <w:rFonts w:ascii="Open Sans" w:hAnsi="Open Sans" w:cs="Open Sans"/>
          <w:sz w:val="20"/>
          <w:szCs w:val="20"/>
        </w:rPr>
      </w:pPr>
    </w:p>
    <w:p w14:paraId="65774D8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 xml:space="preserve">Any other comments on what you would hope the applicant gains from this experience? </w:t>
      </w:r>
    </w:p>
    <w:p w14:paraId="2CE641CF" w14:textId="77777777" w:rsidR="00C10264" w:rsidRPr="004958E3" w:rsidRDefault="00C6542B" w:rsidP="00C10264">
      <w:pPr>
        <w:ind w:right="-209"/>
        <w:rPr>
          <w:rFonts w:ascii="Open Sans" w:hAnsi="Open Sans" w:cs="Open Sans"/>
          <w:sz w:val="20"/>
          <w:szCs w:val="20"/>
          <w:lang w:val="en-NZ"/>
        </w:rPr>
      </w:pPr>
      <w:sdt>
        <w:sdtPr>
          <w:rPr>
            <w:rFonts w:ascii="Open Sans" w:hAnsi="Open Sans" w:cs="Open Sans"/>
            <w:sz w:val="20"/>
            <w:szCs w:val="20"/>
          </w:rPr>
          <w:id w:val="-402536431"/>
          <w:placeholder>
            <w:docPart w:val="704FADF3FDFD435C85693721CB3F8B9F"/>
          </w:placeholder>
          <w:showingPlcHdr/>
        </w:sdtPr>
        <w:sdtEndPr/>
        <w:sdtContent>
          <w:r w:rsidR="00C10264" w:rsidRPr="004958E3">
            <w:rPr>
              <w:rStyle w:val="PlaceholderText"/>
              <w:rFonts w:ascii="Open Sans" w:hAnsi="Open Sans" w:cs="Open Sans"/>
              <w:sz w:val="20"/>
              <w:szCs w:val="20"/>
            </w:rPr>
            <w:t>Click here to enter text.</w:t>
          </w:r>
        </w:sdtContent>
      </w:sdt>
    </w:p>
    <w:p w14:paraId="18776F27" w14:textId="77777777" w:rsidR="00C10264" w:rsidRPr="00C10264" w:rsidRDefault="00C10264" w:rsidP="00C10264"/>
    <w:sectPr w:rsidR="00C10264" w:rsidRPr="00C10264" w:rsidSect="00C10264">
      <w:headerReference w:type="default" r:id="rId10"/>
      <w:footerReference w:type="default" r:id="rId11"/>
      <w:pgSz w:w="11906" w:h="16840"/>
      <w:pgMar w:top="720" w:right="991" w:bottom="720" w:left="720" w:header="720" w:footer="30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C9E56" w14:textId="77777777" w:rsidR="00C6542B" w:rsidRDefault="00C6542B" w:rsidP="002E17C6">
      <w:r>
        <w:separator/>
      </w:r>
    </w:p>
  </w:endnote>
  <w:endnote w:type="continuationSeparator" w:id="0">
    <w:p w14:paraId="5BF546BA" w14:textId="77777777" w:rsidR="00C6542B" w:rsidRDefault="00C6542B"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auto"/>
    <w:pitch w:val="variable"/>
    <w:sig w:usb0="E00002EF" w:usb1="4000205B" w:usb2="00000028"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B7F90" w14:textId="77777777" w:rsidR="00C6542B" w:rsidRDefault="00C6542B" w:rsidP="002E17C6">
      <w:r>
        <w:separator/>
      </w:r>
    </w:p>
  </w:footnote>
  <w:footnote w:type="continuationSeparator" w:id="0">
    <w:p w14:paraId="1E5AC6B1" w14:textId="77777777" w:rsidR="00C6542B" w:rsidRDefault="00C6542B" w:rsidP="002E17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766A3" w14:textId="77777777"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Pr="00A60453">
      <w:rPr>
        <w:color w:val="1B3F52"/>
      </w:rPr>
      <w:t xml:space="preserve"> 2019 </w:t>
    </w:r>
    <w:r w:rsidR="00065DEB">
      <w:rPr>
        <w:color w:val="1B3F52"/>
      </w:rPr>
      <w:t>Executive Sponsor</w:t>
    </w:r>
    <w:r w:rsidRPr="00A60453">
      <w:rPr>
        <w:color w:val="1B3F52"/>
      </w:rPr>
      <w:t xml:space="preserve"> Form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5">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1">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3">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5">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7">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9">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2"/>
  </w:num>
  <w:num w:numId="2">
    <w:abstractNumId w:val="18"/>
  </w:num>
  <w:num w:numId="3">
    <w:abstractNumId w:val="21"/>
  </w:num>
  <w:num w:numId="4">
    <w:abstractNumId w:val="10"/>
  </w:num>
  <w:num w:numId="5">
    <w:abstractNumId w:val="3"/>
  </w:num>
  <w:num w:numId="6">
    <w:abstractNumId w:val="17"/>
  </w:num>
  <w:num w:numId="7">
    <w:abstractNumId w:val="16"/>
  </w:num>
  <w:num w:numId="8">
    <w:abstractNumId w:val="8"/>
  </w:num>
  <w:num w:numId="9">
    <w:abstractNumId w:val="9"/>
  </w:num>
  <w:num w:numId="10">
    <w:abstractNumId w:val="19"/>
  </w:num>
  <w:num w:numId="11">
    <w:abstractNumId w:val="6"/>
  </w:num>
  <w:num w:numId="12">
    <w:abstractNumId w:val="11"/>
  </w:num>
  <w:num w:numId="13">
    <w:abstractNumId w:val="13"/>
  </w:num>
  <w:num w:numId="14">
    <w:abstractNumId w:val="0"/>
  </w:num>
  <w:num w:numId="15">
    <w:abstractNumId w:val="14"/>
  </w:num>
  <w:num w:numId="16">
    <w:abstractNumId w:val="2"/>
  </w:num>
  <w:num w:numId="17">
    <w:abstractNumId w:val="15"/>
  </w:num>
  <w:num w:numId="18">
    <w:abstractNumId w:val="7"/>
  </w:num>
  <w:num w:numId="19">
    <w:abstractNumId w:val="4"/>
  </w:num>
  <w:num w:numId="20">
    <w:abstractNumId w:val="5"/>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64"/>
    <w:rsid w:val="0000119E"/>
    <w:rsid w:val="00020045"/>
    <w:rsid w:val="00022CD6"/>
    <w:rsid w:val="000333E6"/>
    <w:rsid w:val="000337F8"/>
    <w:rsid w:val="000344BC"/>
    <w:rsid w:val="00041867"/>
    <w:rsid w:val="000427A5"/>
    <w:rsid w:val="00046929"/>
    <w:rsid w:val="00065DEB"/>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C7D8A"/>
    <w:rsid w:val="009D7AAB"/>
    <w:rsid w:val="009E217C"/>
    <w:rsid w:val="009F08D1"/>
    <w:rsid w:val="00A01538"/>
    <w:rsid w:val="00A02FE6"/>
    <w:rsid w:val="00A07497"/>
    <w:rsid w:val="00A13A00"/>
    <w:rsid w:val="00A169C6"/>
    <w:rsid w:val="00A23361"/>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63EF"/>
    <w:rsid w:val="00B868CE"/>
    <w:rsid w:val="00B91D61"/>
    <w:rsid w:val="00BA4054"/>
    <w:rsid w:val="00BA6DC7"/>
    <w:rsid w:val="00BB5D64"/>
    <w:rsid w:val="00BB6053"/>
    <w:rsid w:val="00BE7C13"/>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F1E41"/>
    <w:rsid w:val="00CF728D"/>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2F05"/>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D65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amy.keremete@globalwomen.org.nz"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B69E3CFCDC5F4C4C87C620C940BF7732"/>
        <w:category>
          <w:name w:val="General"/>
          <w:gallery w:val="placeholder"/>
        </w:category>
        <w:types>
          <w:type w:val="bbPlcHdr"/>
        </w:types>
        <w:behaviors>
          <w:behavior w:val="content"/>
        </w:behaviors>
        <w:guid w:val="{D173D83C-A5B8-4E3C-9344-1307E8FC6CA5}"/>
      </w:docPartPr>
      <w:docPartBody>
        <w:p w:rsidR="001332CC" w:rsidRDefault="004415AB" w:rsidP="004415AB">
          <w:pPr>
            <w:pStyle w:val="B69E3CFCDC5F4C4C87C620C940BF7732"/>
          </w:pPr>
          <w:r>
            <w:rPr>
              <w:rStyle w:val="PlaceholderText"/>
              <w:color w:val="808080"/>
            </w:rPr>
            <w:t>Click here to enter text.</w:t>
          </w:r>
        </w:p>
      </w:docPartBody>
    </w:docPart>
    <w:docPart>
      <w:docPartPr>
        <w:name w:val="EA2D56B8BCF2460FA7662109E1406ACB"/>
        <w:category>
          <w:name w:val="General"/>
          <w:gallery w:val="placeholder"/>
        </w:category>
        <w:types>
          <w:type w:val="bbPlcHdr"/>
        </w:types>
        <w:behaviors>
          <w:behavior w:val="content"/>
        </w:behaviors>
        <w:guid w:val="{38A1F5D5-8EA4-4496-98E2-84938240999F}"/>
      </w:docPartPr>
      <w:docPartBody>
        <w:p w:rsidR="001332CC" w:rsidRDefault="004415AB" w:rsidP="004415AB">
          <w:pPr>
            <w:pStyle w:val="EA2D56B8BCF2460FA7662109E1406ACB"/>
          </w:pPr>
          <w:r>
            <w:rPr>
              <w:rStyle w:val="PlaceholderText"/>
              <w:color w:val="808080"/>
            </w:rPr>
            <w:t>Click here to enter text.</w:t>
          </w:r>
        </w:p>
      </w:docPartBody>
    </w:docPart>
    <w:docPart>
      <w:docPartPr>
        <w:name w:val="3D8B88EE60064EC990096AE2B5D137C5"/>
        <w:category>
          <w:name w:val="General"/>
          <w:gallery w:val="placeholder"/>
        </w:category>
        <w:types>
          <w:type w:val="bbPlcHdr"/>
        </w:types>
        <w:behaviors>
          <w:behavior w:val="content"/>
        </w:behaviors>
        <w:guid w:val="{2E51674B-2BBD-4911-9F15-744B62351C44}"/>
      </w:docPartPr>
      <w:docPartBody>
        <w:p w:rsidR="001332CC" w:rsidRDefault="004415AB" w:rsidP="004415AB">
          <w:pPr>
            <w:pStyle w:val="3D8B88EE60064EC990096AE2B5D137C5"/>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700798A3D1D44DA4AFC124938748A9FA"/>
        <w:category>
          <w:name w:val="General"/>
          <w:gallery w:val="placeholder"/>
        </w:category>
        <w:types>
          <w:type w:val="bbPlcHdr"/>
        </w:types>
        <w:behaviors>
          <w:behavior w:val="content"/>
        </w:behaviors>
        <w:guid w:val="{2C7D3A01-54FC-41A9-848D-B177F2EEE6E8}"/>
      </w:docPartPr>
      <w:docPartBody>
        <w:p w:rsidR="001332CC" w:rsidRDefault="004415AB" w:rsidP="004415AB">
          <w:pPr>
            <w:pStyle w:val="700798A3D1D44DA4AFC124938748A9FA"/>
          </w:pPr>
          <w:r>
            <w:rPr>
              <w:rStyle w:val="PlaceholderText"/>
              <w:color w:val="808080"/>
            </w:rPr>
            <w:t>Click here to enter text.</w:t>
          </w:r>
        </w:p>
      </w:docPartBody>
    </w:docPart>
    <w:docPart>
      <w:docPartPr>
        <w:name w:val="B3B5CC845949412DB99DAB39EB52677A"/>
        <w:category>
          <w:name w:val="General"/>
          <w:gallery w:val="placeholder"/>
        </w:category>
        <w:types>
          <w:type w:val="bbPlcHdr"/>
        </w:types>
        <w:behaviors>
          <w:behavior w:val="content"/>
        </w:behaviors>
        <w:guid w:val="{3524AF2A-998B-4D66-81A0-FD76D00ABD53}"/>
      </w:docPartPr>
      <w:docPartBody>
        <w:p w:rsidR="001332CC" w:rsidRDefault="004415AB" w:rsidP="004415AB">
          <w:pPr>
            <w:pStyle w:val="B3B5CC845949412DB99DAB39EB52677A"/>
          </w:pPr>
          <w:r>
            <w:rPr>
              <w:rStyle w:val="PlaceholderText"/>
              <w:color w:val="808080"/>
            </w:rPr>
            <w:t>Click here to enter text.</w:t>
          </w:r>
        </w:p>
      </w:docPartBody>
    </w:docPart>
    <w:docPart>
      <w:docPartPr>
        <w:name w:val="12511ECC87834F64ABA6D009D94C2BE0"/>
        <w:category>
          <w:name w:val="General"/>
          <w:gallery w:val="placeholder"/>
        </w:category>
        <w:types>
          <w:type w:val="bbPlcHdr"/>
        </w:types>
        <w:behaviors>
          <w:behavior w:val="content"/>
        </w:behaviors>
        <w:guid w:val="{7973BDA1-E412-4A66-B93E-4B352E801668}"/>
      </w:docPartPr>
      <w:docPartBody>
        <w:p w:rsidR="001332CC" w:rsidRDefault="004415AB" w:rsidP="004415AB">
          <w:pPr>
            <w:pStyle w:val="12511ECC87834F64ABA6D009D94C2BE0"/>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D7A71F81AB1A4E4D8A372675BF56AB5D"/>
        <w:category>
          <w:name w:val="General"/>
          <w:gallery w:val="placeholder"/>
        </w:category>
        <w:types>
          <w:type w:val="bbPlcHdr"/>
        </w:types>
        <w:behaviors>
          <w:behavior w:val="content"/>
        </w:behaviors>
        <w:guid w:val="{CAC12287-78B8-4E63-A811-69B91ECDCFC4}"/>
      </w:docPartPr>
      <w:docPartBody>
        <w:p w:rsidR="001332CC" w:rsidRDefault="004415AB" w:rsidP="004415AB">
          <w:pPr>
            <w:pStyle w:val="D7A71F81AB1A4E4D8A372675BF56AB5D"/>
          </w:pPr>
          <w:r>
            <w:rPr>
              <w:rStyle w:val="PlaceholderText"/>
              <w:color w:val="808080"/>
            </w:rPr>
            <w:t>Click here to enter text.</w:t>
          </w:r>
        </w:p>
      </w:docPartBody>
    </w:docPart>
    <w:docPart>
      <w:docPartPr>
        <w:name w:val="353C38CDC68E4AEE9CD919F23DBC9A28"/>
        <w:category>
          <w:name w:val="General"/>
          <w:gallery w:val="placeholder"/>
        </w:category>
        <w:types>
          <w:type w:val="bbPlcHdr"/>
        </w:types>
        <w:behaviors>
          <w:behavior w:val="content"/>
        </w:behaviors>
        <w:guid w:val="{4C95E0C7-A6B0-43B9-A658-13D3EC0550A4}"/>
      </w:docPartPr>
      <w:docPartBody>
        <w:p w:rsidR="001332CC" w:rsidRDefault="004415AB" w:rsidP="004415AB">
          <w:pPr>
            <w:pStyle w:val="353C38CDC68E4AEE9CD919F23DBC9A28"/>
          </w:pPr>
          <w:r>
            <w:rPr>
              <w:rStyle w:val="PlaceholderText"/>
              <w:color w:val="808080"/>
            </w:rPr>
            <w:t>Click here to enter text.</w:t>
          </w:r>
        </w:p>
      </w:docPartBody>
    </w:docPart>
    <w:docPart>
      <w:docPartPr>
        <w:name w:val="529E2691DF16480A8C92F4E30C76AB84"/>
        <w:category>
          <w:name w:val="General"/>
          <w:gallery w:val="placeholder"/>
        </w:category>
        <w:types>
          <w:type w:val="bbPlcHdr"/>
        </w:types>
        <w:behaviors>
          <w:behavior w:val="content"/>
        </w:behaviors>
        <w:guid w:val="{E7AC83F5-A36A-41DA-A51F-82B7AE5FF109}"/>
      </w:docPartPr>
      <w:docPartBody>
        <w:p w:rsidR="001332CC" w:rsidRDefault="004415AB" w:rsidP="004415AB">
          <w:pPr>
            <w:pStyle w:val="529E2691DF16480A8C92F4E30C76AB84"/>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69EE74785AD740E0A6AC38CB880B8270"/>
        <w:category>
          <w:name w:val="General"/>
          <w:gallery w:val="placeholder"/>
        </w:category>
        <w:types>
          <w:type w:val="bbPlcHdr"/>
        </w:types>
        <w:behaviors>
          <w:behavior w:val="content"/>
        </w:behaviors>
        <w:guid w:val="{B17708D7-8981-4212-8901-3A7478B9362E}"/>
      </w:docPartPr>
      <w:docPartBody>
        <w:p w:rsidR="00556FA0" w:rsidRDefault="001332CC" w:rsidP="001332CC">
          <w:pPr>
            <w:pStyle w:val="69EE74785AD740E0A6AC38CB880B827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auto"/>
    <w:pitch w:val="variable"/>
    <w:sig w:usb0="E00002EF" w:usb1="4000205B" w:usb2="00000028"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5AB"/>
    <w:rsid w:val="001332CC"/>
    <w:rsid w:val="004415AB"/>
    <w:rsid w:val="00556FA0"/>
    <w:rsid w:val="006E2E38"/>
    <w:rsid w:val="007E1CC8"/>
    <w:rsid w:val="00A6074C"/>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2CC"/>
  </w:style>
  <w:style w:type="paragraph" w:customStyle="1" w:styleId="1DF7A27CDA1043DBBA65EDBDF35F5678">
    <w:name w:val="1DF7A27CDA1043DBBA65EDBDF35F5678"/>
  </w:style>
  <w:style w:type="paragraph" w:customStyle="1" w:styleId="6809EEC6CEB34B6397FA7FE435AD3967">
    <w:name w:val="6809EEC6CEB34B6397FA7FE435AD3967"/>
  </w:style>
  <w:style w:type="paragraph" w:customStyle="1" w:styleId="3FE600988A554C85A31A8E1AC52F2CF7">
    <w:name w:val="3FE600988A554C85A31A8E1AC52F2CF7"/>
  </w:style>
  <w:style w:type="paragraph" w:customStyle="1" w:styleId="0B674FC1C2E64F4AA81AEF1061A696DA">
    <w:name w:val="0B674FC1C2E64F4AA81AEF1061A696DA"/>
  </w:style>
  <w:style w:type="paragraph" w:customStyle="1" w:styleId="D6DD790EC60D4F528E31673CC8C99B0B">
    <w:name w:val="D6DD790EC60D4F528E31673CC8C99B0B"/>
  </w:style>
  <w:style w:type="paragraph" w:customStyle="1" w:styleId="614257E2730A43569701973EB499FF04">
    <w:name w:val="614257E2730A43569701973EB499FF04"/>
  </w:style>
  <w:style w:type="paragraph" w:customStyle="1" w:styleId="0863417825A6406C8699567941FE5E20">
    <w:name w:val="0863417825A6406C8699567941FE5E20"/>
  </w:style>
  <w:style w:type="paragraph" w:customStyle="1" w:styleId="0C694AFC789E44EB95E4E517DC6FB864">
    <w:name w:val="0C694AFC789E44EB95E4E517DC6FB864"/>
  </w:style>
  <w:style w:type="paragraph" w:customStyle="1" w:styleId="02ECFEF1A8924655A93669CD41BE7403">
    <w:name w:val="02ECFEF1A8924655A93669CD41BE7403"/>
  </w:style>
  <w:style w:type="paragraph" w:customStyle="1" w:styleId="26F7D34D1F8E47BC87919FCD1C225923">
    <w:name w:val="26F7D34D1F8E47BC87919FCD1C225923"/>
  </w:style>
  <w:style w:type="paragraph" w:customStyle="1" w:styleId="772E8D8FE65D4CCAB53A6935310DDDD2">
    <w:name w:val="772E8D8FE65D4CCAB53A6935310DDDD2"/>
  </w:style>
  <w:style w:type="paragraph" w:customStyle="1" w:styleId="CE6D88252066427D93B6E1A92D87CE55">
    <w:name w:val="CE6D88252066427D93B6E1A92D87CE55"/>
  </w:style>
  <w:style w:type="paragraph" w:customStyle="1" w:styleId="EE61C7747ED740FEBE872CB443AB36A4">
    <w:name w:val="EE61C7747ED740FEBE872CB443AB36A4"/>
  </w:style>
  <w:style w:type="paragraph" w:customStyle="1" w:styleId="3D8317144D744DC5BAF0DDB26CF87B7C">
    <w:name w:val="3D8317144D744DC5BAF0DDB26CF87B7C"/>
  </w:style>
  <w:style w:type="paragraph" w:customStyle="1" w:styleId="121D07E6AFE24595BE35C4409643FF5E">
    <w:name w:val="121D07E6AFE24595BE35C4409643FF5E"/>
  </w:style>
  <w:style w:type="paragraph" w:customStyle="1" w:styleId="78FBF037FF8E4206B83C00B69AB2CD9A">
    <w:name w:val="78FBF037FF8E4206B83C00B69AB2CD9A"/>
  </w:style>
  <w:style w:type="paragraph" w:customStyle="1" w:styleId="1D1DE644AEA046B9B2F67A44345FC0EB">
    <w:name w:val="1D1DE644AEA046B9B2F67A44345FC0EB"/>
  </w:style>
  <w:style w:type="paragraph" w:customStyle="1" w:styleId="149343FA640D47CF9F4C5123CBC2A5BD">
    <w:name w:val="149343FA640D47CF9F4C5123CBC2A5BD"/>
  </w:style>
  <w:style w:type="paragraph" w:customStyle="1" w:styleId="638D07D13D10472490A4E7421BD467BA">
    <w:name w:val="638D07D13D10472490A4E7421BD467BA"/>
  </w:style>
  <w:style w:type="paragraph" w:customStyle="1" w:styleId="8950B7C1EC4A41678B342E03EFAA7DF3">
    <w:name w:val="8950B7C1EC4A41678B342E03EFAA7DF3"/>
  </w:style>
  <w:style w:type="paragraph" w:customStyle="1" w:styleId="59EEEBAB43CB43928C903DA4CBDC6687">
    <w:name w:val="59EEEBAB43CB43928C903DA4CBDC6687"/>
  </w:style>
  <w:style w:type="paragraph" w:customStyle="1" w:styleId="24F7DA78D7E14E3DB8EB08BA7489C970">
    <w:name w:val="24F7DA78D7E14E3DB8EB08BA7489C970"/>
  </w:style>
  <w:style w:type="paragraph" w:customStyle="1" w:styleId="227A76FF7AD046D68C42517982D5D46E">
    <w:name w:val="227A76FF7AD046D68C42517982D5D46E"/>
  </w:style>
  <w:style w:type="paragraph" w:customStyle="1" w:styleId="A5EE35C409D541608DA7E1D1F48FFC54">
    <w:name w:val="A5EE35C409D541608DA7E1D1F48FFC54"/>
  </w:style>
  <w:style w:type="paragraph" w:customStyle="1" w:styleId="B1214A390F84480397CF563B6F67D2BD">
    <w:name w:val="B1214A390F84480397CF563B6F67D2BD"/>
  </w:style>
  <w:style w:type="paragraph" w:customStyle="1" w:styleId="05DCBDE466EF407E9C6E7B8B6ACF6584">
    <w:name w:val="05DCBDE466EF407E9C6E7B8B6ACF6584"/>
  </w:style>
  <w:style w:type="paragraph" w:customStyle="1" w:styleId="27818898955B4939AB6D2422EABF2578">
    <w:name w:val="27818898955B4939AB6D2422EABF2578"/>
  </w:style>
  <w:style w:type="paragraph" w:customStyle="1" w:styleId="7396DFC5D4F34AA59C9151F1A3DA2019">
    <w:name w:val="7396DFC5D4F34AA59C9151F1A3DA2019"/>
  </w:style>
  <w:style w:type="paragraph" w:customStyle="1" w:styleId="81B448D848744F2EA6B43C723C4F2778">
    <w:name w:val="81B448D848744F2EA6B43C723C4F2778"/>
  </w:style>
  <w:style w:type="paragraph" w:customStyle="1" w:styleId="581A0B26A3B24BEDA15895890364A34F">
    <w:name w:val="581A0B26A3B24BEDA15895890364A34F"/>
  </w:style>
  <w:style w:type="paragraph" w:customStyle="1" w:styleId="6AAD36B4AF404295BE25935FEC5D6BDB">
    <w:name w:val="6AAD36B4AF404295BE25935FEC5D6BDB"/>
  </w:style>
  <w:style w:type="paragraph" w:customStyle="1" w:styleId="227F66D4512043A7AD638DFC8C1060E7">
    <w:name w:val="227F66D4512043A7AD638DFC8C1060E7"/>
  </w:style>
  <w:style w:type="paragraph" w:customStyle="1" w:styleId="CB28B6CD9F514D7EA1503E19D09B15EB">
    <w:name w:val="CB28B6CD9F514D7EA1503E19D09B15EB"/>
  </w:style>
  <w:style w:type="paragraph" w:customStyle="1" w:styleId="BC43EBA1FF7B45069ACD8C0C121A7764">
    <w:name w:val="BC43EBA1FF7B45069ACD8C0C121A7764"/>
  </w:style>
  <w:style w:type="paragraph" w:customStyle="1" w:styleId="0B09042627AC4DFC85BBAFF0630BEAD1">
    <w:name w:val="0B09042627AC4DFC85BBAFF0630BEAD1"/>
  </w:style>
  <w:style w:type="paragraph" w:customStyle="1" w:styleId="3FA5B832593D436F970B0A46C2B1E62C">
    <w:name w:val="3FA5B832593D436F970B0A46C2B1E62C"/>
  </w:style>
  <w:style w:type="paragraph" w:customStyle="1" w:styleId="631A265EA96942C59B41D3AFF4FAD15B">
    <w:name w:val="631A265EA96942C59B41D3AFF4FAD15B"/>
  </w:style>
  <w:style w:type="paragraph" w:customStyle="1" w:styleId="00C8670278184C72B6F322A59728C21E">
    <w:name w:val="00C8670278184C72B6F322A59728C21E"/>
  </w:style>
  <w:style w:type="paragraph" w:customStyle="1" w:styleId="FEF8791D16BB4AC4B1F45E3D592EFDD4">
    <w:name w:val="FEF8791D16BB4AC4B1F45E3D592EFDD4"/>
  </w:style>
  <w:style w:type="paragraph" w:customStyle="1" w:styleId="74DEC796354C4258A4633AEFD3D6411F">
    <w:name w:val="74DEC796354C4258A4633AEFD3D6411F"/>
  </w:style>
  <w:style w:type="paragraph" w:customStyle="1" w:styleId="4A9FC4E5E7204D8DA87136ADF8A711F1">
    <w:name w:val="4A9FC4E5E7204D8DA87136ADF8A711F1"/>
  </w:style>
  <w:style w:type="paragraph" w:customStyle="1" w:styleId="ADBAA21CBD1544E29226F4217A59C8FA">
    <w:name w:val="ADBAA21CBD1544E29226F4217A59C8FA"/>
  </w:style>
  <w:style w:type="paragraph" w:customStyle="1" w:styleId="74F742359DAB43CD8C814BB167D90957">
    <w:name w:val="74F742359DAB43CD8C814BB167D90957"/>
  </w:style>
  <w:style w:type="paragraph" w:customStyle="1" w:styleId="D5859AC0FDD84E0EAA97A5FFA7D84891">
    <w:name w:val="D5859AC0FDD84E0EAA97A5FFA7D84891"/>
  </w:style>
  <w:style w:type="paragraph" w:customStyle="1" w:styleId="747A1E6BF4CE485FB2E710832798A414">
    <w:name w:val="747A1E6BF4CE485FB2E710832798A414"/>
  </w:style>
  <w:style w:type="paragraph" w:customStyle="1" w:styleId="6940F8A7CB6A4AD0B41E3AA7C842D470">
    <w:name w:val="6940F8A7CB6A4AD0B41E3AA7C842D470"/>
  </w:style>
  <w:style w:type="paragraph" w:customStyle="1" w:styleId="9E0CE431B05E4CDC9D1F2005A3E8B061">
    <w:name w:val="9E0CE431B05E4CDC9D1F2005A3E8B061"/>
  </w:style>
  <w:style w:type="paragraph" w:customStyle="1" w:styleId="5211AB6A470043A78DE8F9CB0E993924">
    <w:name w:val="5211AB6A470043A78DE8F9CB0E993924"/>
  </w:style>
  <w:style w:type="paragraph" w:customStyle="1" w:styleId="8C93259292984515ACE8EF9E3533772D">
    <w:name w:val="8C93259292984515ACE8EF9E3533772D"/>
  </w:style>
  <w:style w:type="paragraph" w:customStyle="1" w:styleId="6560CE0422FB48D9BB100B6A208C4F6D">
    <w:name w:val="6560CE0422FB48D9BB100B6A208C4F6D"/>
  </w:style>
  <w:style w:type="paragraph" w:customStyle="1" w:styleId="5CFC4D6BDFEA4A1A83CA5E90432CBD11">
    <w:name w:val="5CFC4D6BDFEA4A1A83CA5E90432CBD11"/>
  </w:style>
  <w:style w:type="paragraph" w:customStyle="1" w:styleId="3A70DC9316D8403AADA2F6901C712C57">
    <w:name w:val="3A70DC9316D8403AADA2F6901C712C57"/>
  </w:style>
  <w:style w:type="paragraph" w:customStyle="1" w:styleId="5B80405F88924B098CEEA414EBF4334D">
    <w:name w:val="5B80405F88924B098CEEA414EBF4334D"/>
  </w:style>
  <w:style w:type="paragraph" w:customStyle="1" w:styleId="D8B5911F755B457C9A05253594EC35F2">
    <w:name w:val="D8B5911F755B457C9A05253594EC35F2"/>
  </w:style>
  <w:style w:type="paragraph" w:customStyle="1" w:styleId="D8DB0A41BD4347F9B1A7D50C17C6C28A">
    <w:name w:val="D8DB0A41BD4347F9B1A7D50C17C6C28A"/>
  </w:style>
  <w:style w:type="paragraph" w:customStyle="1" w:styleId="3A96FA19382C4A72B5EC9A6A32E83DD2">
    <w:name w:val="3A96FA19382C4A72B5EC9A6A32E83DD2"/>
  </w:style>
  <w:style w:type="paragraph" w:customStyle="1" w:styleId="D065164F53EF4F248955FCA515CA1ADE">
    <w:name w:val="D065164F53EF4F248955FCA515CA1ADE"/>
  </w:style>
  <w:style w:type="paragraph" w:customStyle="1" w:styleId="5F6A082CDA314C938D21D73938DFB2D5">
    <w:name w:val="5F6A082CDA314C938D21D73938DFB2D5"/>
  </w:style>
  <w:style w:type="paragraph" w:customStyle="1" w:styleId="8AFF33E831FD442BB78C4A9051634A2F">
    <w:name w:val="8AFF33E831FD442BB78C4A9051634A2F"/>
  </w:style>
  <w:style w:type="paragraph" w:customStyle="1" w:styleId="0CB5F1FEECF24CD28ED754E6A36C338A">
    <w:name w:val="0CB5F1FEECF24CD28ED754E6A36C338A"/>
  </w:style>
  <w:style w:type="paragraph" w:customStyle="1" w:styleId="D8BDDA5627E842C484D147055F2EC439">
    <w:name w:val="D8BDDA5627E842C484D147055F2EC439"/>
  </w:style>
  <w:style w:type="paragraph" w:customStyle="1" w:styleId="EC80A8DB8A5A4DB9AF6EDDE81603787D">
    <w:name w:val="EC80A8DB8A5A4DB9AF6EDDE81603787D"/>
  </w:style>
  <w:style w:type="paragraph" w:customStyle="1" w:styleId="BCF19BAFD7F64668BF81DA6E49AEED29">
    <w:name w:val="BCF19BAFD7F64668BF81DA6E49AEED29"/>
  </w:style>
  <w:style w:type="paragraph" w:customStyle="1" w:styleId="281233AE13DE4A07AAFC7E00901C9F34">
    <w:name w:val="281233AE13DE4A07AAFC7E00901C9F34"/>
  </w:style>
  <w:style w:type="paragraph" w:customStyle="1" w:styleId="8B24807FED7D4136A73BCA45D17C22D8">
    <w:name w:val="8B24807FED7D4136A73BCA45D17C22D8"/>
  </w:style>
  <w:style w:type="paragraph" w:customStyle="1" w:styleId="75186BB2EB4E48AFB3922A860C7A3614">
    <w:name w:val="75186BB2EB4E48AFB3922A860C7A3614"/>
  </w:style>
  <w:style w:type="paragraph" w:customStyle="1" w:styleId="3F871F940CAD4E40ACE6C52D29F4D729">
    <w:name w:val="3F871F940CAD4E40ACE6C52D29F4D729"/>
  </w:style>
  <w:style w:type="paragraph" w:customStyle="1" w:styleId="1AD225EAFD99460981136607246A65EF">
    <w:name w:val="1AD225EAFD99460981136607246A65EF"/>
  </w:style>
  <w:style w:type="paragraph" w:customStyle="1" w:styleId="85B9678C68BD44DF82E69AACE0D5AC13">
    <w:name w:val="85B9678C68BD44DF82E69AACE0D5AC13"/>
  </w:style>
  <w:style w:type="paragraph" w:customStyle="1" w:styleId="958C84D0952E4208853D8A6426C5A12D">
    <w:name w:val="958C84D0952E4208853D8A6426C5A12D"/>
  </w:style>
  <w:style w:type="paragraph" w:customStyle="1" w:styleId="56D28117BC11411EBD00E4C37757B090">
    <w:name w:val="56D28117BC11411EBD00E4C37757B090"/>
  </w:style>
  <w:style w:type="paragraph" w:customStyle="1" w:styleId="BA42F6CE889143F3A51F90F5C5F8F57F">
    <w:name w:val="BA42F6CE889143F3A51F90F5C5F8F57F"/>
  </w:style>
  <w:style w:type="paragraph" w:customStyle="1" w:styleId="63390ADCF150438299BC2FE0738B05F2">
    <w:name w:val="63390ADCF150438299BC2FE0738B05F2"/>
  </w:style>
  <w:style w:type="paragraph" w:customStyle="1" w:styleId="BCFF2DA251ED401F9F3A29CDF848E4CC">
    <w:name w:val="BCFF2DA251ED401F9F3A29CDF848E4CC"/>
  </w:style>
  <w:style w:type="paragraph" w:customStyle="1" w:styleId="47C8589C1E524D5891B11120ABFC63DE">
    <w:name w:val="47C8589C1E524D5891B11120ABFC63DE"/>
  </w:style>
  <w:style w:type="paragraph" w:customStyle="1" w:styleId="870EB2001347409FA1DA69796865AE97">
    <w:name w:val="870EB2001347409FA1DA69796865AE97"/>
  </w:style>
  <w:style w:type="paragraph" w:customStyle="1" w:styleId="204A3D480C9D433B862E74AC74759719">
    <w:name w:val="204A3D480C9D433B862E74AC74759719"/>
  </w:style>
  <w:style w:type="paragraph" w:customStyle="1" w:styleId="AE98C69412F04A5197A58AF4F6D940CE">
    <w:name w:val="AE98C69412F04A5197A58AF4F6D940CE"/>
  </w:style>
  <w:style w:type="paragraph" w:customStyle="1" w:styleId="3133D1F6461C4177B57D5C2AA799A8ED">
    <w:name w:val="3133D1F6461C4177B57D5C2AA799A8ED"/>
  </w:style>
  <w:style w:type="paragraph" w:customStyle="1" w:styleId="62C62B50D21E4B42B890485B5DDF30FD">
    <w:name w:val="62C62B50D21E4B42B890485B5DDF30FD"/>
  </w:style>
  <w:style w:type="paragraph" w:customStyle="1" w:styleId="4AC256A38AD04E62995622639198F9E0">
    <w:name w:val="4AC256A38AD04E62995622639198F9E0"/>
  </w:style>
  <w:style w:type="paragraph" w:customStyle="1" w:styleId="0A95320D1DE64CCD846A7F6A2AD49FEB">
    <w:name w:val="0A95320D1DE64CCD846A7F6A2AD49FEB"/>
  </w:style>
  <w:style w:type="paragraph" w:customStyle="1" w:styleId="72A9FDD0B6E54EF5841EF5B39FBD8D90">
    <w:name w:val="72A9FDD0B6E54EF5841EF5B39FBD8D90"/>
  </w:style>
  <w:style w:type="paragraph" w:customStyle="1" w:styleId="480A97D676EA4B949730FB40CF3BC7EC">
    <w:name w:val="480A97D676EA4B949730FB40CF3BC7EC"/>
  </w:style>
  <w:style w:type="paragraph" w:customStyle="1" w:styleId="F0845767583346A8976B72675D06DB5B">
    <w:name w:val="F0845767583346A8976B72675D06DB5B"/>
  </w:style>
  <w:style w:type="paragraph" w:customStyle="1" w:styleId="1A0657B32FD5472395F17C19F53BCEC2">
    <w:name w:val="1A0657B32FD5472395F17C19F53BCEC2"/>
  </w:style>
  <w:style w:type="paragraph" w:customStyle="1" w:styleId="E45B2C987FF147038CA44EDEDA02845D">
    <w:name w:val="E45B2C987FF147038CA44EDEDA02845D"/>
  </w:style>
  <w:style w:type="paragraph" w:customStyle="1" w:styleId="11AC037BF16C458FB952264C8DFF532E">
    <w:name w:val="11AC037BF16C458FB952264C8DFF532E"/>
  </w:style>
  <w:style w:type="paragraph" w:customStyle="1" w:styleId="2B931C5BF1184CC5AF76680096199ED5">
    <w:name w:val="2B931C5BF1184CC5AF76680096199ED5"/>
  </w:style>
  <w:style w:type="paragraph" w:customStyle="1" w:styleId="11FFBFAC83C046CF815B3A93F89AAAAD">
    <w:name w:val="11FFBFAC83C046CF815B3A93F89AAAAD"/>
  </w:style>
  <w:style w:type="paragraph" w:customStyle="1" w:styleId="31ED78C9B14B42829CF82D0F63C336E6">
    <w:name w:val="31ED78C9B14B42829CF82D0F63C336E6"/>
  </w:style>
  <w:style w:type="paragraph" w:customStyle="1" w:styleId="EAF945DAF7D04D96A37F17C279DA3074">
    <w:name w:val="EAF945DAF7D04D96A37F17C279DA3074"/>
  </w:style>
  <w:style w:type="paragraph" w:customStyle="1" w:styleId="0B524D14A2C24C4B881B28AB28C23797">
    <w:name w:val="0B524D14A2C24C4B881B28AB28C23797"/>
  </w:style>
  <w:style w:type="paragraph" w:customStyle="1" w:styleId="FCD17F2A3D514EF7B93BCA39E25E820B">
    <w:name w:val="FCD17F2A3D514EF7B93BCA39E25E820B"/>
  </w:style>
  <w:style w:type="paragraph" w:customStyle="1" w:styleId="E68AF6C74AF24000A020718B23E0444E">
    <w:name w:val="E68AF6C74AF24000A020718B23E0444E"/>
  </w:style>
  <w:style w:type="paragraph" w:customStyle="1" w:styleId="771CAB5BD2DE4E98BAB9153572B6D530">
    <w:name w:val="771CAB5BD2DE4E98BAB9153572B6D530"/>
  </w:style>
  <w:style w:type="paragraph" w:customStyle="1" w:styleId="267AF4588E6A4779A309AA95E7FCEE10">
    <w:name w:val="267AF4588E6A4779A309AA95E7FCEE10"/>
  </w:style>
  <w:style w:type="paragraph" w:customStyle="1" w:styleId="2296B505A8A541EDAAA81EABC01BBF66">
    <w:name w:val="2296B505A8A541EDAAA81EABC01BBF66"/>
  </w:style>
  <w:style w:type="paragraph" w:customStyle="1" w:styleId="757C12D76D3A463F94A5B0D2341E3F0A">
    <w:name w:val="757C12D76D3A463F94A5B0D2341E3F0A"/>
  </w:style>
  <w:style w:type="paragraph" w:customStyle="1" w:styleId="5E670FD336234D3DA2B51AE1839E735E">
    <w:name w:val="5E670FD336234D3DA2B51AE1839E735E"/>
  </w:style>
  <w:style w:type="paragraph" w:customStyle="1" w:styleId="AB487CA0D31D4F3ABF7E443BEE742CF4">
    <w:name w:val="AB487CA0D31D4F3ABF7E443BEE742CF4"/>
  </w:style>
  <w:style w:type="paragraph" w:customStyle="1" w:styleId="32BF6EE837504CC984C5B857DA492B58">
    <w:name w:val="32BF6EE837504CC984C5B857DA492B58"/>
  </w:style>
  <w:style w:type="paragraph" w:customStyle="1" w:styleId="85E7C9F554A249B696D19151165AC33B">
    <w:name w:val="85E7C9F554A249B696D19151165AC33B"/>
  </w:style>
  <w:style w:type="paragraph" w:customStyle="1" w:styleId="F409D3883B6E4945AD9000BE66283761">
    <w:name w:val="F409D3883B6E4945AD9000BE66283761"/>
  </w:style>
  <w:style w:type="paragraph" w:customStyle="1" w:styleId="F5727C48292748178650CBCA50DB6701">
    <w:name w:val="F5727C48292748178650CBCA50DB6701"/>
  </w:style>
  <w:style w:type="paragraph" w:customStyle="1" w:styleId="6F9DB678F45F4D9B945EFAFA2621317A">
    <w:name w:val="6F9DB678F45F4D9B945EFAFA2621317A"/>
  </w:style>
  <w:style w:type="paragraph" w:customStyle="1" w:styleId="82E41D3255654272963E47019D0153C6">
    <w:name w:val="82E41D3255654272963E47019D0153C6"/>
  </w:style>
  <w:style w:type="paragraph" w:customStyle="1" w:styleId="B512CD4721E94FF4A199C96E376516D9">
    <w:name w:val="B512CD4721E94FF4A199C96E376516D9"/>
  </w:style>
  <w:style w:type="paragraph" w:customStyle="1" w:styleId="844BC747EED7476EA529E91040024F8A">
    <w:name w:val="844BC747EED7476EA529E91040024F8A"/>
  </w:style>
  <w:style w:type="paragraph" w:customStyle="1" w:styleId="9BA66A751910416BABFB4961F93FC562">
    <w:name w:val="9BA66A751910416BABFB4961F93FC562"/>
  </w:style>
  <w:style w:type="paragraph" w:customStyle="1" w:styleId="99C02474A6344F96807DFB75AD716F35">
    <w:name w:val="99C02474A6344F96807DFB75AD716F35"/>
  </w:style>
  <w:style w:type="paragraph" w:customStyle="1" w:styleId="80B011A3D0FC46638A6AF5503818C3F3">
    <w:name w:val="80B011A3D0FC46638A6AF5503818C3F3"/>
  </w:style>
  <w:style w:type="paragraph" w:customStyle="1" w:styleId="A12FF099AFB240F29AF2B2A2001CCA2A">
    <w:name w:val="A12FF099AFB240F29AF2B2A2001CCA2A"/>
  </w:style>
  <w:style w:type="paragraph" w:customStyle="1" w:styleId="ADDB72C6637543D5A9F5AFB2A1703C0E">
    <w:name w:val="ADDB72C6637543D5A9F5AFB2A1703C0E"/>
  </w:style>
  <w:style w:type="paragraph" w:customStyle="1" w:styleId="3A7106025C7E4775B57CDD1D15569EA7">
    <w:name w:val="3A7106025C7E4775B57CDD1D15569EA7"/>
  </w:style>
  <w:style w:type="paragraph" w:customStyle="1" w:styleId="0068C2FEFB0C4CACB56DED9095D4E5CB">
    <w:name w:val="0068C2FEFB0C4CACB56DED9095D4E5CB"/>
  </w:style>
  <w:style w:type="paragraph" w:customStyle="1" w:styleId="872D9F5791C14417AD8EC0DABE692E73">
    <w:name w:val="872D9F5791C14417AD8EC0DABE692E73"/>
  </w:style>
  <w:style w:type="paragraph" w:customStyle="1" w:styleId="5F24F90C191242FD8E7FE080F2B0526C">
    <w:name w:val="5F24F90C191242FD8E7FE080F2B0526C"/>
  </w:style>
  <w:style w:type="paragraph" w:customStyle="1" w:styleId="89C4B5922D9F44F7A77B71D5D93DB21D">
    <w:name w:val="89C4B5922D9F44F7A77B71D5D93DB21D"/>
  </w:style>
  <w:style w:type="paragraph" w:customStyle="1" w:styleId="0DBB2F09C2CD40FD8CD18A5B8B1BE6D3">
    <w:name w:val="0DBB2F09C2CD40FD8CD18A5B8B1BE6D3"/>
  </w:style>
  <w:style w:type="paragraph" w:customStyle="1" w:styleId="50186F0C7BF743CD95373C2FCBE2E6AE">
    <w:name w:val="50186F0C7BF743CD95373C2FCBE2E6AE"/>
  </w:style>
  <w:style w:type="paragraph" w:customStyle="1" w:styleId="7E1A60E37EA949C9A213044DF72543E6">
    <w:name w:val="7E1A60E37EA949C9A213044DF72543E6"/>
  </w:style>
  <w:style w:type="paragraph" w:customStyle="1" w:styleId="67FFE9A5FE8948A2A783C15B0B634C12">
    <w:name w:val="67FFE9A5FE8948A2A783C15B0B634C12"/>
  </w:style>
  <w:style w:type="paragraph" w:customStyle="1" w:styleId="92E444001A134ADF83E86B9947778489">
    <w:name w:val="92E444001A134ADF83E86B9947778489"/>
  </w:style>
  <w:style w:type="paragraph" w:customStyle="1" w:styleId="524402CBB2934648ACA8AE291212561F">
    <w:name w:val="524402CBB2934648ACA8AE291212561F"/>
  </w:style>
  <w:style w:type="paragraph" w:customStyle="1" w:styleId="3D330C16AA47421CAFD933B014DE94E4">
    <w:name w:val="3D330C16AA47421CAFD933B014DE94E4"/>
  </w:style>
  <w:style w:type="paragraph" w:customStyle="1" w:styleId="2D5CA934885F4522BE7F9950FFA3F5C9">
    <w:name w:val="2D5CA934885F4522BE7F9950FFA3F5C9"/>
  </w:style>
  <w:style w:type="paragraph" w:customStyle="1" w:styleId="76C1CE5E635349FBB4A7616715D99BD3">
    <w:name w:val="76C1CE5E635349FBB4A7616715D99BD3"/>
  </w:style>
  <w:style w:type="paragraph" w:customStyle="1" w:styleId="6827249321FF4320916B4DB80B2CBC05">
    <w:name w:val="6827249321FF4320916B4DB80B2CBC05"/>
  </w:style>
  <w:style w:type="paragraph" w:customStyle="1" w:styleId="F57435FFD68C4050B3A52EB1A72CC917">
    <w:name w:val="F57435FFD68C4050B3A52EB1A72CC917"/>
  </w:style>
  <w:style w:type="paragraph" w:customStyle="1" w:styleId="A611E3FC243A4E3FADE7683B6246569D">
    <w:name w:val="A611E3FC243A4E3FADE7683B6246569D"/>
  </w:style>
  <w:style w:type="paragraph" w:customStyle="1" w:styleId="5A1377B2F9D34F76ABC624D1C4C6C6AD">
    <w:name w:val="5A1377B2F9D34F76ABC624D1C4C6C6AD"/>
  </w:style>
  <w:style w:type="paragraph" w:customStyle="1" w:styleId="C0B701613B1040E3B909FAED67ADE9B7">
    <w:name w:val="C0B701613B1040E3B909FAED67ADE9B7"/>
  </w:style>
  <w:style w:type="paragraph" w:customStyle="1" w:styleId="D2F077E2A4F54CE18D78CCBC9F1453B2">
    <w:name w:val="D2F077E2A4F54CE18D78CCBC9F1453B2"/>
  </w:style>
  <w:style w:type="paragraph" w:customStyle="1" w:styleId="091B6BFD9D794C1CAC039BD1BCC801CC">
    <w:name w:val="091B6BFD9D794C1CAC039BD1BCC801CC"/>
  </w:style>
  <w:style w:type="paragraph" w:customStyle="1" w:styleId="4C773A26C99246E48C813E5C1DEAA1B3">
    <w:name w:val="4C773A26C99246E48C813E5C1DEAA1B3"/>
  </w:style>
  <w:style w:type="paragraph" w:customStyle="1" w:styleId="D3579FF3505B44CA8E524DB2E6D3D877">
    <w:name w:val="D3579FF3505B44CA8E524DB2E6D3D877"/>
  </w:style>
  <w:style w:type="paragraph" w:customStyle="1" w:styleId="47F9D275AEAD4725AF54828A9AED3D70">
    <w:name w:val="47F9D275AEAD4725AF54828A9AED3D70"/>
  </w:style>
  <w:style w:type="paragraph" w:customStyle="1" w:styleId="4C7AD748F72F46F9A452199325E30777">
    <w:name w:val="4C7AD748F72F46F9A452199325E30777"/>
  </w:style>
  <w:style w:type="paragraph" w:customStyle="1" w:styleId="5314CD0EFEA84C7F8F39C09B7D5CCFD3">
    <w:name w:val="5314CD0EFEA84C7F8F39C09B7D5CCFD3"/>
  </w:style>
  <w:style w:type="paragraph" w:customStyle="1" w:styleId="C5C59092D4434EA381F4FBC8202BE102">
    <w:name w:val="C5C59092D4434EA381F4FBC8202BE102"/>
  </w:style>
  <w:style w:type="paragraph" w:customStyle="1" w:styleId="D5639FC7169B489EBCE5B42E5E881E5F">
    <w:name w:val="D5639FC7169B489EBCE5B42E5E881E5F"/>
  </w:style>
  <w:style w:type="paragraph" w:customStyle="1" w:styleId="E18BEF1438CA475D9CDB587DADB1BE8E">
    <w:name w:val="E18BEF1438CA475D9CDB587DADB1BE8E"/>
  </w:style>
  <w:style w:type="paragraph" w:customStyle="1" w:styleId="E51A0395A8034B678E284A9FB1363B6C">
    <w:name w:val="E51A0395A8034B678E284A9FB1363B6C"/>
  </w:style>
  <w:style w:type="paragraph" w:customStyle="1" w:styleId="C21833A807524EA3890C28C837CD87E5">
    <w:name w:val="C21833A807524EA3890C28C837CD87E5"/>
  </w:style>
  <w:style w:type="paragraph" w:customStyle="1" w:styleId="5A4089934CE04393A001AF049D8C99AF">
    <w:name w:val="5A4089934CE04393A001AF049D8C99AF"/>
  </w:style>
  <w:style w:type="paragraph" w:customStyle="1" w:styleId="2F64FC47F2FE413AAB3E5F4177A31986">
    <w:name w:val="2F64FC47F2FE413AAB3E5F4177A31986"/>
  </w:style>
  <w:style w:type="paragraph" w:customStyle="1" w:styleId="9AD35BD311C84FC1A3436857D8C2AA3D">
    <w:name w:val="9AD35BD311C84FC1A3436857D8C2AA3D"/>
  </w:style>
  <w:style w:type="paragraph" w:customStyle="1" w:styleId="BCC410EBBCF64B2CBB8C57C329C1D20D">
    <w:name w:val="BCC410EBBCF64B2CBB8C57C329C1D20D"/>
  </w:style>
  <w:style w:type="paragraph" w:customStyle="1" w:styleId="F1FCCCDB8E55439ABEDB2FF6201CE957">
    <w:name w:val="F1FCCCDB8E55439ABEDB2FF6201CE957"/>
  </w:style>
  <w:style w:type="paragraph" w:customStyle="1" w:styleId="5F65BB4729804F9284D115ACC11FDC4C">
    <w:name w:val="5F65BB4729804F9284D115ACC11FDC4C"/>
  </w:style>
  <w:style w:type="paragraph" w:customStyle="1" w:styleId="21480D2D3A6F44659B021B7233DE12F2">
    <w:name w:val="21480D2D3A6F44659B021B7233DE12F2"/>
  </w:style>
  <w:style w:type="paragraph" w:customStyle="1" w:styleId="5B70059A99EA4CA98A0BA565B9CB8926">
    <w:name w:val="5B70059A99EA4CA98A0BA565B9CB8926"/>
  </w:style>
  <w:style w:type="paragraph" w:customStyle="1" w:styleId="282463C9635445AA89B215F1BB8FF6A8">
    <w:name w:val="282463C9635445AA89B215F1BB8FF6A8"/>
    <w:rsid w:val="004415AB"/>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751EFC72A5B143CF8AF531505AFB6A1D">
    <w:name w:val="751EFC72A5B143CF8AF531505AFB6A1D"/>
    <w:rsid w:val="001332CC"/>
  </w:style>
  <w:style w:type="paragraph" w:customStyle="1" w:styleId="E3F180133BDC413DBF5EB5B889253558">
    <w:name w:val="E3F180133BDC413DBF5EB5B889253558"/>
    <w:rsid w:val="001332CC"/>
  </w:style>
  <w:style w:type="paragraph" w:customStyle="1" w:styleId="69EE74785AD740E0A6AC38CB880B8270">
    <w:name w:val="69EE74785AD740E0A6AC38CB880B8270"/>
    <w:rsid w:val="00133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B999A-0967-1948-9D17-867C08AE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C:\Users\Perla Lansi\Desktop\2019 Global Women Breakthrough Leaders Programme Application Form_v1.dotx</Template>
  <TotalTime>1</TotalTime>
  <Pages>3</Pages>
  <Words>794</Words>
  <Characters>4532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Keremete</dc:creator>
  <cp:lastModifiedBy>GlobalWomen NZ</cp:lastModifiedBy>
  <cp:revision>3</cp:revision>
  <cp:lastPrinted>2018-07-18T04:00:00Z</cp:lastPrinted>
  <dcterms:created xsi:type="dcterms:W3CDTF">2019-06-25T04:16:00Z</dcterms:created>
  <dcterms:modified xsi:type="dcterms:W3CDTF">2019-06-25T04:17:00Z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