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7A1DFF" w:rsidRPr="00386E4E" w14:paraId="586B59B5" w14:textId="77777777" w:rsidTr="002522D2">
        <w:tc>
          <w:tcPr>
            <w:tcW w:w="10201" w:type="dxa"/>
            <w:shd w:val="clear" w:color="auto" w:fill="1B3F52"/>
          </w:tcPr>
          <w:p w14:paraId="00E2637D" w14:textId="0D785B5E" w:rsidR="007A1DFF" w:rsidRPr="007B7711" w:rsidRDefault="00695B6E" w:rsidP="003A35B1">
            <w:pPr>
              <w:ind w:right="108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noProof/>
                <w:color w:val="FFFFFF" w:themeColor="background1"/>
                <w:spacing w:val="1"/>
                <w:sz w:val="32"/>
                <w:szCs w:val="20"/>
                <w:lang w:val="en-NZ" w:eastAsia="en-NZ"/>
              </w:rPr>
              <w:drawing>
                <wp:anchor distT="0" distB="0" distL="114300" distR="114300" simplePos="0" relativeHeight="251658240" behindDoc="1" locked="0" layoutInCell="1" allowOverlap="1" wp14:anchorId="713CF5EB" wp14:editId="4AB33F5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486525" cy="1173480"/>
                  <wp:effectExtent l="0" t="0" r="9525" b="7620"/>
                  <wp:wrapTight wrapText="bothSides">
                    <wp:wrapPolygon edited="0">
                      <wp:start x="0" y="0"/>
                      <wp:lineTo x="0" y="21390"/>
                      <wp:lineTo x="21568" y="21390"/>
                      <wp:lineTo x="2156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W_ACTLP_Logo_Rev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DFF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Global Women</w:t>
            </w:r>
            <w:r w:rsidR="00386E4E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 xml:space="preserve"> Activate Leaders Programme 2019</w:t>
            </w:r>
          </w:p>
          <w:p w14:paraId="080F576E" w14:textId="77777777" w:rsidR="007A1DFF" w:rsidRPr="007B7711" w:rsidRDefault="007A1DFF" w:rsidP="003A35B1">
            <w:pPr>
              <w:ind w:right="108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Scholarship Application Form</w:t>
            </w:r>
          </w:p>
          <w:p w14:paraId="4F99C019" w14:textId="77777777" w:rsidR="00695B6E" w:rsidRPr="00386E4E" w:rsidRDefault="00695B6E" w:rsidP="003A35B1">
            <w:pPr>
              <w:ind w:right="108"/>
              <w:rPr>
                <w:rFonts w:ascii="Open Sans" w:hAnsi="Open Sans" w:cs="Open Sans"/>
                <w:color w:val="FFFFFF" w:themeColor="background1"/>
                <w:spacing w:val="1"/>
                <w:sz w:val="20"/>
                <w:szCs w:val="20"/>
                <w:lang w:val="en-NZ"/>
              </w:rPr>
            </w:pPr>
          </w:p>
        </w:tc>
      </w:tr>
      <w:tr w:rsidR="00876743" w:rsidRPr="00386E4E" w14:paraId="596F2760" w14:textId="77777777" w:rsidTr="002522D2">
        <w:tc>
          <w:tcPr>
            <w:tcW w:w="10201" w:type="dxa"/>
          </w:tcPr>
          <w:p w14:paraId="295D5603" w14:textId="77777777" w:rsidR="00C578C2" w:rsidRPr="00C578C2" w:rsidRDefault="003A35B1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  <w:t xml:space="preserve">GLOBAL WOMEN </w:t>
            </w:r>
          </w:p>
          <w:p w14:paraId="7CB98215" w14:textId="77777777" w:rsidR="00876743" w:rsidRPr="002522D2" w:rsidRDefault="00876743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 xml:space="preserve">Who </w:t>
            </w:r>
            <w:r w:rsidR="00C578C2"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we are</w:t>
            </w:r>
          </w:p>
          <w:p w14:paraId="73C06D64" w14:textId="77777777" w:rsidR="00876743" w:rsidRPr="00386E4E" w:rsidRDefault="00876743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Global Women is a non-profit membership organisation with</w:t>
            </w:r>
            <w:r w:rsidR="002522D2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over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300 exceptional female members.</w:t>
            </w:r>
          </w:p>
          <w:p w14:paraId="383188A5" w14:textId="77777777" w:rsidR="00876743" w:rsidRPr="002522D2" w:rsidRDefault="00876743" w:rsidP="002522D2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We partner with influential people and forward-thinking brands to drive inclusion and diversity in leadership. </w:t>
            </w:r>
          </w:p>
          <w:p w14:paraId="5F53EA65" w14:textId="77777777" w:rsidR="00876743" w:rsidRPr="002522D2" w:rsidRDefault="009F125E" w:rsidP="003A35B1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 xml:space="preserve">Our </w:t>
            </w:r>
            <w:r w:rsidR="0067736E"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>Dream</w:t>
            </w:r>
          </w:p>
          <w:p w14:paraId="31541755" w14:textId="77777777" w:rsidR="00876743" w:rsidRPr="00386E4E" w:rsidRDefault="00876743" w:rsidP="003A35B1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The best country to live, work and play in – a prosperous nation underpinned by diverse leadership.</w:t>
            </w:r>
          </w:p>
          <w:p w14:paraId="020FEE46" w14:textId="77777777" w:rsidR="00876743" w:rsidRPr="002522D2" w:rsidRDefault="0067736E" w:rsidP="003A35B1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pacing w:val="1"/>
                <w:sz w:val="20"/>
                <w:szCs w:val="20"/>
                <w:lang w:val="mi-NZ"/>
              </w:rPr>
              <w:t>Our Purpose</w:t>
            </w:r>
          </w:p>
          <w:p w14:paraId="3834B777" w14:textId="77777777" w:rsidR="00876743" w:rsidRPr="002522D2" w:rsidRDefault="00504AA9" w:rsidP="003A35B1">
            <w:pPr>
              <w:ind w:right="108"/>
              <w:rPr>
                <w:rFonts w:ascii="Open Sans" w:hAnsi="Open Sans" w:cs="Open Sans"/>
                <w:bCs/>
                <w:spacing w:val="1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To encourage diversity in leadership in Aotearoa New Zealand through promoting, encouraging and facilitating the d</w:t>
            </w:r>
            <w:r w:rsidR="00C578C2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evelopment of New Zealand women.</w:t>
            </w:r>
          </w:p>
        </w:tc>
      </w:tr>
      <w:tr w:rsidR="007A1DFF" w:rsidRPr="00386E4E" w14:paraId="3AE7FD52" w14:textId="77777777" w:rsidTr="002522D2">
        <w:tc>
          <w:tcPr>
            <w:tcW w:w="10201" w:type="dxa"/>
          </w:tcPr>
          <w:p w14:paraId="184661DF" w14:textId="77777777" w:rsidR="00876743" w:rsidRPr="00386E4E" w:rsidRDefault="003A35B1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b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/>
                <w:color w:val="4BACC6" w:themeColor="accent5"/>
                <w:sz w:val="20"/>
                <w:szCs w:val="20"/>
                <w:lang w:val="en-NZ"/>
              </w:rPr>
              <w:t>ACTIVATE LEADERS PROGRAMME SCHOLARSHIPS</w:t>
            </w:r>
          </w:p>
          <w:p w14:paraId="5F25733D" w14:textId="77777777" w:rsidR="003A35B1" w:rsidRPr="00386E4E" w:rsidRDefault="009F125E" w:rsidP="003A35B1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Thank you for apply</w:t>
            </w:r>
            <w:r w:rsidR="0067736E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ing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for a Global Women</w:t>
            </w: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Activate Leaders 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P</w:t>
            </w:r>
            <w:r w:rsidR="005A0A98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rogramme 2019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s</w:t>
            </w:r>
            <w:r w:rsidR="0067736E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cholarship</w:t>
            </w: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. </w:t>
            </w:r>
          </w:p>
          <w:p w14:paraId="3AC2D316" w14:textId="77777777" w:rsidR="008B6330" w:rsidRDefault="009F125E" w:rsidP="003A35B1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Please complete the following form outlining your rationale for wanting to be on the programme. </w:t>
            </w:r>
          </w:p>
          <w:p w14:paraId="5F28CA5B" w14:textId="77777777" w:rsidR="00F132D7" w:rsidRPr="00386E4E" w:rsidRDefault="009F125E" w:rsidP="00FC3E4A">
            <w:pPr>
              <w:ind w:right="108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Please provide a brief written reference from your manager or someone who can provide some insight into your leadership strengths and development needs.  </w:t>
            </w:r>
          </w:p>
        </w:tc>
      </w:tr>
      <w:tr w:rsidR="007A1DFF" w:rsidRPr="00386E4E" w14:paraId="6528423A" w14:textId="77777777" w:rsidTr="002522D2">
        <w:tc>
          <w:tcPr>
            <w:tcW w:w="10201" w:type="dxa"/>
          </w:tcPr>
          <w:p w14:paraId="70EDFAB8" w14:textId="77777777" w:rsidR="00FC3E4A" w:rsidRDefault="002522D2" w:rsidP="002522D2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COMPLETED FORMS MUST BE SENT TO</w:t>
            </w:r>
            <w:r w:rsidR="00FC3E4A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  <w:p w14:paraId="74B84D11" w14:textId="7C0DB869" w:rsidR="002522D2" w:rsidRPr="002522D2" w:rsidRDefault="0032131C" w:rsidP="002522D2">
            <w:pPr>
              <w:pStyle w:val="Heading1"/>
              <w:ind w:left="0" w:right="-489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</w:pPr>
            <w:r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>Michelle Huang</w:t>
            </w:r>
            <w:r w:rsidR="002522D2" w:rsidRPr="002522D2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 xml:space="preserve">, </w:t>
            </w:r>
            <w:r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 xml:space="preserve">Interim </w:t>
            </w:r>
            <w:proofErr w:type="spellStart"/>
            <w:r w:rsidR="002522D2" w:rsidRPr="002522D2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>Programme</w:t>
            </w:r>
            <w:proofErr w:type="spellEnd"/>
            <w:r w:rsidR="002522D2" w:rsidRPr="002522D2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 xml:space="preserve"> Manager – Leadership Development, Global Women</w:t>
            </w:r>
          </w:p>
          <w:p w14:paraId="5D71787D" w14:textId="31CA0EBC" w:rsidR="00F132D7" w:rsidRPr="002522D2" w:rsidRDefault="0032131C" w:rsidP="003A35B1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</w:rPr>
            </w:pPr>
            <w:r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>michelle.huang</w:t>
            </w:r>
            <w:r w:rsidR="002522D2" w:rsidRPr="002522D2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>@globalwomen.org.nz</w:t>
            </w:r>
            <w:bookmarkStart w:id="0" w:name="_GoBack"/>
            <w:bookmarkEnd w:id="0"/>
          </w:p>
        </w:tc>
      </w:tr>
      <w:tr w:rsidR="003A35B1" w:rsidRPr="00386E4E" w14:paraId="7FF6B7F3" w14:textId="77777777" w:rsidTr="002522D2">
        <w:trPr>
          <w:trHeight w:val="701"/>
        </w:trPr>
        <w:tc>
          <w:tcPr>
            <w:tcW w:w="10201" w:type="dxa"/>
          </w:tcPr>
          <w:p w14:paraId="54819DB6" w14:textId="77777777" w:rsidR="004F3659" w:rsidRPr="00386E4E" w:rsidRDefault="00F920F1" w:rsidP="003F11F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>GLOBAL WOMEN ACTIVATE SCHOLARSHIP</w:t>
            </w:r>
            <w:r w:rsid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 CRITERIA: </w:t>
            </w:r>
          </w:p>
          <w:p w14:paraId="0B8C2583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1A87D6A1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68418F44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3622070F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52759EBE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0557C621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13589112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47C2120A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could be from a non-profit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</w:p>
          <w:p w14:paraId="7B3AF3CE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could be running her own business</w:t>
            </w:r>
          </w:p>
          <w:p w14:paraId="1FA80E70" w14:textId="77777777" w:rsidR="004F3659" w:rsidRPr="002522D2" w:rsidRDefault="004F3659" w:rsidP="00E62731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  <w:p w14:paraId="0D3EA80C" w14:textId="77777777" w:rsidR="002522D2" w:rsidRDefault="002522D2" w:rsidP="00F132D7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37C1812B" w14:textId="77777777" w:rsidR="00F132D7" w:rsidRPr="00386E4E" w:rsidRDefault="00F132D7" w:rsidP="00F132D7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THE TINDALL FOUNDATION – NOT FOR PROFIT/COMMUNITY </w:t>
            </w:r>
            <w:r w:rsidR="006E691E"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ACTIVATE SCHOLARSHIP CRITERIA;</w:t>
            </w:r>
          </w:p>
          <w:p w14:paraId="158519ED" w14:textId="77777777" w:rsidR="00F132D7" w:rsidRPr="00E62731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</w:pP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She MUST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be from the Not for P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rofit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/Community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sector</w:t>
            </w:r>
          </w:p>
          <w:p w14:paraId="2E4061A1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76EE30BB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2AD06E92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192E9B9A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2C141E24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1AD51197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7B107E68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42CE5098" w14:textId="77777777" w:rsidR="003A35B1" w:rsidRPr="00386E4E" w:rsidRDefault="00F132D7" w:rsidP="003F11F8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</w:tc>
      </w:tr>
    </w:tbl>
    <w:p w14:paraId="36FBD239" w14:textId="77777777" w:rsidR="009F125E" w:rsidRDefault="009F125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75BCB2BD" w14:textId="77777777" w:rsidR="00FC3E4A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6321FB4A" w14:textId="77777777" w:rsidR="00FC3E4A" w:rsidRPr="00386E4E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9F125E" w:rsidRPr="00386E4E" w14:paraId="31998B4E" w14:textId="77777777" w:rsidTr="003317E9">
        <w:tc>
          <w:tcPr>
            <w:tcW w:w="10201" w:type="dxa"/>
          </w:tcPr>
          <w:p w14:paraId="29B21ED3" w14:textId="77777777" w:rsidR="009F125E" w:rsidRPr="00386E4E" w:rsidRDefault="00386E4E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SCHOLARSHIP INFORMATION:</w:t>
            </w:r>
          </w:p>
          <w:p w14:paraId="31554F6F" w14:textId="77777777" w:rsidR="009F125E" w:rsidRPr="00386E4E" w:rsidRDefault="009F125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The scholarship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covers full/partial </w:t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programme fees 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including course materials, catering &amp; graduation</w:t>
            </w:r>
          </w:p>
          <w:p w14:paraId="30D51371" w14:textId="77777777" w:rsidR="009F125E" w:rsidRPr="00386E4E" w:rsidRDefault="009F125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The scholarship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DOES NOT COVER TRAVEL</w:t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and </w:t>
            </w:r>
            <w:proofErr w:type="spellStart"/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accommodatiom</w:t>
            </w:r>
            <w:proofErr w:type="spellEnd"/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or any other associated costs for you to attend the programme. </w:t>
            </w:r>
          </w:p>
          <w:p w14:paraId="79579FC7" w14:textId="77777777" w:rsidR="00E62731" w:rsidRPr="00386E4E" w:rsidRDefault="003317E9" w:rsidP="00E6273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You must be able to attend all dates for your chosen programme location</w:t>
            </w:r>
            <w:r w:rsidR="004A7087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</w:t>
            </w:r>
          </w:p>
        </w:tc>
      </w:tr>
      <w:tr w:rsidR="006E691E" w:rsidRPr="00386E4E" w14:paraId="51B9D49D" w14:textId="77777777" w:rsidTr="003317E9">
        <w:tc>
          <w:tcPr>
            <w:tcW w:w="10201" w:type="dxa"/>
          </w:tcPr>
          <w:p w14:paraId="6A820C78" w14:textId="77777777" w:rsidR="006E691E" w:rsidRPr="00386E4E" w:rsidRDefault="00386E4E" w:rsidP="006E691E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SCHOLARSHIP YOU WOULD LIKE TO APPLY FOR:</w:t>
            </w:r>
          </w:p>
          <w:p w14:paraId="1A254F55" w14:textId="77777777" w:rsidR="003F11F8" w:rsidRPr="00386E4E" w:rsidRDefault="003F11F8" w:rsidP="006E691E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24612D66" w14:textId="77777777" w:rsidR="006E691E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GLOBAL WOMEN ACTIVATE SCHOLARSHIP (PARTIAL)</w:t>
            </w:r>
          </w:p>
          <w:p w14:paraId="3F175A67" w14:textId="77777777" w:rsidR="003F11F8" w:rsidRPr="00386E4E" w:rsidRDefault="003F11F8" w:rsidP="003F11F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(Valued at $2,500 per scholarship, covers programme fees only - Applicants or their organisations to cover the remaining programme fee of $2,500 + GST)</w:t>
            </w:r>
          </w:p>
          <w:p w14:paraId="7DF3EBAB" w14:textId="77777777" w:rsidR="003F11F8" w:rsidRPr="00386E4E" w:rsidRDefault="003F11F8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11A4FF8D" w14:textId="77777777" w:rsidR="003F11F8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THE TINDALL FOUNDATION - NOT FOR PROFIT/COMMUNITY – ACTIVATE SCHOLARSHIP (FULL)</w:t>
            </w:r>
          </w:p>
          <w:p w14:paraId="01EC8497" w14:textId="77777777" w:rsidR="003F11F8" w:rsidRPr="00386E4E" w:rsidRDefault="003F11F8" w:rsidP="003F11F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(Valued at $5,000 per scholarship, covers programme fees only)</w:t>
            </w:r>
          </w:p>
          <w:p w14:paraId="69A74974" w14:textId="77777777" w:rsidR="006E691E" w:rsidRPr="00386E4E" w:rsidRDefault="006E691E" w:rsidP="006E691E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9F125E" w:rsidRPr="00386E4E" w14:paraId="5B9B7314" w14:textId="77777777" w:rsidTr="003317E9">
        <w:tc>
          <w:tcPr>
            <w:tcW w:w="10201" w:type="dxa"/>
          </w:tcPr>
          <w:p w14:paraId="611E63F9" w14:textId="77777777" w:rsidR="003F11F8" w:rsidRPr="00386E4E" w:rsidRDefault="00386E4E" w:rsidP="003A35B1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LOCATION YOU WOULD LIKE TO APPLY FOR:</w:t>
            </w:r>
          </w:p>
          <w:p w14:paraId="65EE3899" w14:textId="77777777" w:rsidR="00F920F1" w:rsidRPr="00386E4E" w:rsidRDefault="00F920F1" w:rsidP="003A35B1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7EFE2A0F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bookmarkEnd w:id="1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AUCKLAND </w:t>
            </w:r>
          </w:p>
          <w:p w14:paraId="77A0718A" w14:textId="77777777" w:rsidR="003F11F8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(Workshops 30 May, 27 June, 8 August, 5 September – Graduation 17 October)</w:t>
            </w:r>
          </w:p>
          <w:p w14:paraId="6130B125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2408B594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WELLINGTON </w:t>
            </w:r>
          </w:p>
          <w:p w14:paraId="7D2AC022" w14:textId="77777777" w:rsidR="003F11F8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(Workshops 13 June, 1 August, 5 September, 24 October – Graduation </w:t>
            </w:r>
            <w:r w:rsidR="003F11F8"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14 November</w:t>
            </w:r>
          </w:p>
          <w:p w14:paraId="6C19E298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3816C001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CHRISTCHURCH </w:t>
            </w:r>
          </w:p>
          <w:p w14:paraId="5BD0B7A9" w14:textId="77777777" w:rsidR="003F11F8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(Workshops 25 June, 8 August, 12 September, 30 October – Graduation 21 November)</w:t>
            </w:r>
          </w:p>
          <w:p w14:paraId="7122AB4E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5A12B22A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HAMILTON </w:t>
            </w:r>
          </w:p>
          <w:p w14:paraId="1A49E594" w14:textId="77777777" w:rsidR="003F11F8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(Workshops 13 June, 1 August, 29 August, 26 September – Graduation 4 November) </w:t>
            </w:r>
          </w:p>
          <w:p w14:paraId="1FF91CF5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32D8B3B4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291CC2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NEW PLYMOUTH </w:t>
            </w:r>
          </w:p>
          <w:p w14:paraId="3E72CBEB" w14:textId="77777777" w:rsidR="003A35B1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(Workshop</w:t>
            </w:r>
            <w:r w:rsidR="004F3659"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s</w:t>
            </w:r>
            <w:r w:rsidR="00FC3E4A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27 August, 24 September, 11 No</w:t>
            </w:r>
            <w:r w:rsidR="00FC3E4A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vember, 10 December </w:t>
            </w:r>
            <w:proofErr w:type="gramStart"/>
            <w:r w:rsidR="00FC3E4A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-  Graduation</w:t>
            </w:r>
            <w:proofErr w:type="gramEnd"/>
            <w:r w:rsidR="00FC3E4A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10 December</w:t>
            </w:r>
          </w:p>
          <w:p w14:paraId="5505D3CE" w14:textId="77777777" w:rsidR="003F11F8" w:rsidRPr="00386E4E" w:rsidRDefault="003F11F8" w:rsidP="003A35B1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759AC005" w14:textId="77777777" w:rsidR="00586AAC" w:rsidRDefault="00586AAC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586AAC" w:rsidRPr="00386E4E" w14:paraId="346961A8" w14:textId="77777777" w:rsidTr="00003569">
        <w:tc>
          <w:tcPr>
            <w:tcW w:w="10201" w:type="dxa"/>
          </w:tcPr>
          <w:tbl>
            <w:tblPr>
              <w:tblStyle w:val="TableGridLight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19"/>
            </w:tblGrid>
            <w:tr w:rsidR="00586AAC" w:rsidRPr="00386E4E" w14:paraId="60C9A213" w14:textId="77777777" w:rsidTr="00003569">
              <w:tc>
                <w:tcPr>
                  <w:tcW w:w="9919" w:type="dxa"/>
                </w:tcPr>
                <w:p w14:paraId="4CC58663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  <w:t>PERSONAL INFORMATION</w:t>
                  </w:r>
                </w:p>
                <w:tbl>
                  <w:tblPr>
                    <w:tblStyle w:val="TableGridLight1"/>
                    <w:tblW w:w="100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008"/>
                  </w:tblGrid>
                  <w:tr w:rsidR="00586AAC" w:rsidRPr="00386E4E" w14:paraId="2685EA82" w14:textId="77777777" w:rsidTr="00003569">
                    <w:tc>
                      <w:tcPr>
                        <w:tcW w:w="10008" w:type="dxa"/>
                      </w:tcPr>
                      <w:p w14:paraId="50C1667F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sz w:val="20"/>
                            <w:szCs w:val="20"/>
                            <w:lang w:val="en-NZ"/>
                          </w:rPr>
                          <w:t>Full Name: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48615509"/>
                            <w:placeholder>
                              <w:docPart w:val="AE5FBC7275854AF28F75021D34A16715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60649967"/>
                                <w:placeholder>
                                  <w:docPart w:val="E4373E8F85944689B9B0144FFE08CCFB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29B5824" w14:textId="77777777" w:rsidTr="00003569">
                    <w:tc>
                      <w:tcPr>
                        <w:tcW w:w="10008" w:type="dxa"/>
                      </w:tcPr>
                      <w:p w14:paraId="7A8244EE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proofErr w:type="spellStart"/>
                        <w:r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Ethincity</w:t>
                        </w:r>
                        <w:proofErr w:type="spellEnd"/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1253663783"/>
                            <w:placeholder>
                              <w:docPart w:val="4E0DD9A9E2374CBDA7D3C31EC30776B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1135836231"/>
                                <w:placeholder>
                                  <w:docPart w:val="9A535F7A2E064EB49E0B79B65196735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F9D65EF" w14:textId="77777777" w:rsidTr="00003569">
                    <w:tc>
                      <w:tcPr>
                        <w:tcW w:w="10008" w:type="dxa"/>
                      </w:tcPr>
                      <w:p w14:paraId="4C915CAE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Iwi: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1184866649"/>
                            <w:placeholder>
                              <w:docPart w:val="F0D24F2344E0445FAD96B4E8C5E2616F"/>
                            </w:placeholder>
                            <w:showingPlcHdr/>
                          </w:sdtPr>
                          <w:sdtEndPr/>
                          <w:sdtContent>
                            <w:r w:rsidRPr="00386E4E">
                              <w:rPr>
                                <w:rStyle w:val="PlaceholderText"/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</w:tr>
                  <w:tr w:rsidR="00586AAC" w:rsidRPr="00386E4E" w14:paraId="7C20366C" w14:textId="77777777" w:rsidTr="00003569">
                    <w:tc>
                      <w:tcPr>
                        <w:tcW w:w="10008" w:type="dxa"/>
                      </w:tcPr>
                      <w:p w14:paraId="545C8326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Language(s) spoken: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939342467"/>
                            <w:placeholder>
                              <w:docPart w:val="EF8B859414DA40EFAC20EF23EC40B4D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90718676"/>
                                <w:placeholder>
                                  <w:docPart w:val="7C96339B3F8048E2AF257EC8A70683C1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4F5BC4B5" w14:textId="77777777" w:rsidTr="00003569">
                    <w:tc>
                      <w:tcPr>
                        <w:tcW w:w="10008" w:type="dxa"/>
                      </w:tcPr>
                      <w:p w14:paraId="7AD4C378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Date of Birth: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84867113"/>
                            <w:placeholder>
                              <w:docPart w:val="16C3220E447447B49F234836C07D1FB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-268249027"/>
                                <w:placeholder>
                                  <w:docPart w:val="03740F3953AC4121919D18FBAB42CC0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360EC779" w14:textId="77777777" w:rsidTr="00003569">
                    <w:tc>
                      <w:tcPr>
                        <w:tcW w:w="10008" w:type="dxa"/>
                      </w:tcPr>
                      <w:p w14:paraId="0E96462C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Dietary requirements: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4532705"/>
                            <w:placeholder>
                              <w:docPart w:val="BEAEED1E6F9041C1B2DE02CA38C39F2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4687837"/>
                                <w:placeholder>
                                  <w:docPart w:val="DAC6873371DD4000B6119A99B9E9BEA8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Open Sans" w:hAnsi="Open Sans" w:cs="Open Sans"/>
                                      <w:b w:val="0"/>
                                      <w:sz w:val="20"/>
                                      <w:szCs w:val="20"/>
                                    </w:rPr>
                                    <w:id w:val="-471132419"/>
                                    <w:placeholder>
                                      <w:docPart w:val="26431F6A81E6462FB3381D4C369548A4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Open Sans" w:hAnsi="Open Sans" w:cs="Open Sans"/>
                                          <w:b w:val="0"/>
                                          <w:sz w:val="20"/>
                                          <w:szCs w:val="20"/>
                                        </w:rPr>
                                        <w:id w:val="857937622"/>
                                        <w:placeholder>
                                          <w:docPart w:val="4B7449607A134FBDAA5F023E389DAD3A"/>
                                        </w:placeholder>
                                        <w:showingPlcHdr/>
                                      </w:sdtPr>
                                      <w:sdtEndPr/>
                                      <w:sdtContent>
                                        <w:r w:rsidRPr="00386E4E">
                                          <w:rPr>
                                            <w:rStyle w:val="PlaceholderText"/>
                                            <w:rFonts w:ascii="Open Sans" w:hAnsi="Open Sans" w:cs="Open Sans"/>
                                            <w:b w:val="0"/>
                                            <w:sz w:val="20"/>
                                            <w:szCs w:val="20"/>
                                          </w:rPr>
                                          <w:t>Click here to enter text.</w:t>
                                        </w:r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p>
                    </w:tc>
                  </w:tr>
                </w:tbl>
                <w:p w14:paraId="70073D5A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586AAC" w:rsidRPr="00386E4E" w14:paraId="0035840A" w14:textId="77777777" w:rsidTr="00003569">
              <w:tc>
                <w:tcPr>
                  <w:tcW w:w="9919" w:type="dxa"/>
                </w:tcPr>
                <w:p w14:paraId="325BA0D3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</w:p>
              </w:tc>
            </w:tr>
          </w:tbl>
          <w:p w14:paraId="20172EC1" w14:textId="77777777" w:rsidR="00586AAC" w:rsidRPr="00386E4E" w:rsidRDefault="00586AAC" w:rsidP="00003569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49D42D18" w14:textId="77777777" w:rsidR="00586AAC" w:rsidRDefault="00586AAC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6BD2BAFF" w14:textId="77777777" w:rsidR="002522D2" w:rsidRDefault="002522D2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0E5CBB35" w14:textId="77777777" w:rsidR="002522D2" w:rsidRDefault="002522D2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16868964" w14:textId="77777777" w:rsidR="007254BD" w:rsidRPr="00386E4E" w:rsidRDefault="007254BD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3317E9" w:rsidRPr="00386E4E" w14:paraId="11D0211C" w14:textId="77777777" w:rsidTr="008D71BB">
        <w:tc>
          <w:tcPr>
            <w:tcW w:w="10201" w:type="dxa"/>
          </w:tcPr>
          <w:p w14:paraId="42519074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CONTACT DETAILS</w:t>
            </w:r>
          </w:p>
          <w:tbl>
            <w:tblPr>
              <w:tblStyle w:val="TableGridLight1"/>
              <w:tblW w:w="9919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  <w:gridCol w:w="5115"/>
            </w:tblGrid>
            <w:tr w:rsidR="003317E9" w:rsidRPr="00386E4E" w14:paraId="73CF0E71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4E1F84C9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Landline: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124068272"/>
                      <w:placeholder>
                        <w:docPart w:val="B23359B3FF6048729F50DE6EC9EF7A7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683875077"/>
                          <w:placeholder>
                            <w:docPart w:val="6AAB6A44D6D6483282203BB50CCA571D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2A35FA46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486707961"/>
                      <w:placeholder>
                        <w:docPart w:val="04EA3472B89D453FAB8D98266D1E430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174238022"/>
                          <w:placeholder>
                            <w:docPart w:val="F5A4DFD99B1347609052C4ADEB8BB199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id w:val="1848507815"/>
                              <w:placeholder>
                                <w:docPart w:val="232B5DEA0F9045FEB7C35A89BC2E6C22"/>
                              </w:placeholder>
                              <w:showingPlcHdr/>
                            </w:sdtPr>
                            <w:sdtEndPr/>
                            <w:sdtContent>
                              <w:r w:rsidR="00F920F1" w:rsidRPr="00386E4E">
                                <w:rPr>
                                  <w:rStyle w:val="PlaceholderText"/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t>Click here to enter text.</w:t>
                              </w:r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149DC95C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6969FC09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171838176"/>
                      <w:placeholder>
                        <w:docPart w:val="1BECAB41D88C4751966D1F6DEE02ACC2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21F6D03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Personal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04405991"/>
                      <w:placeholder>
                        <w:docPart w:val="3EB784AD89644E048E1FF11040521FA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049643271"/>
                          <w:placeholder>
                            <w:docPart w:val="433B889DA66C4F568EAEE94BAB101FA8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09584562" w14:textId="77777777" w:rsidTr="00F920F1">
              <w:trPr>
                <w:trHeight w:val="301"/>
              </w:trPr>
              <w:tc>
                <w:tcPr>
                  <w:tcW w:w="9919" w:type="dxa"/>
                  <w:gridSpan w:val="2"/>
                </w:tcPr>
                <w:p w14:paraId="044294EF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545110431"/>
                      <w:placeholder>
                        <w:docPart w:val="EF1B3E672F2D4FD4B6BD6DF78EF8B7A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147079264"/>
                          <w:placeholder>
                            <w:docPart w:val="ACCB1ADCCD564CF59F41303C61F3145F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30399533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1A6A68B1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Name: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673723870"/>
                      <w:placeholder>
                        <w:docPart w:val="76117B5431004D92AF6AAE8AB38E8000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7F3F0897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Email: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510069819"/>
                      <w:placeholder>
                        <w:docPart w:val="1EBB32BEEC6B4F378315876AFE0ED474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6A4ECBA1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2C1D813F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DDI: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087268581"/>
                      <w:placeholder>
                        <w:docPart w:val="C3EA24FE22CC4A52925616D759689A9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139722308"/>
                          <w:placeholder>
                            <w:docPart w:val="58224FCEBEF547578F06FF88F1901AB2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02F41ED0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812139678"/>
                      <w:placeholder>
                        <w:docPart w:val="DC33E610CBB946DA8F79DB4C9472777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3900430"/>
                          <w:placeholder>
                            <w:docPart w:val="DA7AD97EE63B4594A65FFCFAC83DEDCF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BE6D6ED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7B9F3D76" w14:textId="77777777" w:rsidTr="008D71BB">
        <w:tc>
          <w:tcPr>
            <w:tcW w:w="10201" w:type="dxa"/>
          </w:tcPr>
          <w:p w14:paraId="7892EEEF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ORGANISATION INFORMATION</w:t>
            </w:r>
          </w:p>
          <w:tbl>
            <w:tblPr>
              <w:tblStyle w:val="TableGridLight1"/>
              <w:tblW w:w="10204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3"/>
              <w:gridCol w:w="685"/>
              <w:gridCol w:w="2008"/>
              <w:gridCol w:w="1135"/>
              <w:gridCol w:w="1133"/>
              <w:gridCol w:w="2812"/>
              <w:gridCol w:w="281"/>
            </w:tblGrid>
            <w:tr w:rsidR="003317E9" w:rsidRPr="00386E4E" w14:paraId="6F72E56D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37E536C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Company/Organisation Name: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09053530"/>
                      <w:placeholder>
                        <w:docPart w:val="1A4D217D25354DCA982D26A8BF8C690D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7CC6EEAA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25D879D7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Position/title: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44057994"/>
                      <w:placeholder>
                        <w:docPart w:val="66F4A9472BBC4C9A9B15A1362B1CFFE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341303302"/>
                          <w:placeholder>
                            <w:docPart w:val="1D569C1170034A1BBDA4E33711C041B9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15A9A676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76BEED7C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Length of Employment: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670478000"/>
                      <w:placeholder>
                        <w:docPart w:val="0CDC8DFD9B6E428593C138386001AB1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89902291"/>
                          <w:placeholder>
                            <w:docPart w:val="115A2655948A45F880EAD238DDA35A2C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12DB785E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2863AC73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lastRenderedPageBreak/>
                    <w:t xml:space="preserve">Please 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tick </w:t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which best describes your organisation:</w:t>
                  </w:r>
                </w:p>
              </w:tc>
            </w:tr>
            <w:tr w:rsidR="003317E9" w:rsidRPr="00386E4E" w14:paraId="76313F56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08A577A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291CC2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291CC2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Commercial</w:t>
                  </w:r>
                </w:p>
              </w:tc>
              <w:tc>
                <w:tcPr>
                  <w:tcW w:w="3143" w:type="dxa"/>
                  <w:gridSpan w:val="2"/>
                </w:tcPr>
                <w:p w14:paraId="4EEC22C6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291CC2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291CC2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Iwi</w:t>
                  </w:r>
                </w:p>
              </w:tc>
              <w:tc>
                <w:tcPr>
                  <w:tcW w:w="3945" w:type="dxa"/>
                  <w:gridSpan w:val="2"/>
                </w:tcPr>
                <w:p w14:paraId="53FEEF5A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291CC2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291CC2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Academic Institution</w:t>
                  </w:r>
                </w:p>
              </w:tc>
            </w:tr>
            <w:tr w:rsidR="003317E9" w:rsidRPr="00386E4E" w14:paraId="759CC31B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5A57B8CE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291CC2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291CC2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Government Agency</w:t>
                  </w:r>
                </w:p>
              </w:tc>
              <w:tc>
                <w:tcPr>
                  <w:tcW w:w="3143" w:type="dxa"/>
                  <w:gridSpan w:val="2"/>
                </w:tcPr>
                <w:p w14:paraId="7259ACB2" w14:textId="77777777" w:rsidR="00386E4E" w:rsidRPr="00386E4E" w:rsidRDefault="00F920F1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4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291CC2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291CC2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bookmarkEnd w:id="2"/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Not </w:t>
                  </w:r>
                  <w:proofErr w:type="gramStart"/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For</w:t>
                  </w:r>
                  <w:proofErr w:type="gramEnd"/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3317E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Profit</w:t>
                  </w:r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/</w:t>
                  </w:r>
                  <w:r w:rsidR="00386E4E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Community </w:t>
                  </w:r>
                </w:p>
                <w:p w14:paraId="75431E26" w14:textId="77777777" w:rsidR="008C66FF" w:rsidRPr="00386E4E" w:rsidRDefault="00AA07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proofErr w:type="spellStart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Charititable</w:t>
                  </w:r>
                  <w:proofErr w:type="spellEnd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Trust/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Society</w:t>
                  </w:r>
                </w:p>
                <w:p w14:paraId="2AE890D1" w14:textId="77777777" w:rsidR="008C66FF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  <w:p w14:paraId="370862E4" w14:textId="77777777" w:rsidR="003317E9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Charities Number:  </w:t>
                  </w:r>
                </w:p>
                <w:p w14:paraId="57C68ACF" w14:textId="77777777" w:rsidR="00386E4E" w:rsidRPr="00386E4E" w:rsidRDefault="00386E4E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Registration Number: </w:t>
                  </w:r>
                </w:p>
              </w:tc>
              <w:tc>
                <w:tcPr>
                  <w:tcW w:w="3945" w:type="dxa"/>
                  <w:gridSpan w:val="2"/>
                </w:tcPr>
                <w:p w14:paraId="76C81A10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291CC2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291CC2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Other: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418514463"/>
                      <w:placeholder>
                        <w:docPart w:val="ACA6D66EA52443F4B5552A6D998F9F4A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7C5F7E7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19F5E736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  <w:p w14:paraId="09B3B49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Current Industry(s): </w:t>
                  </w:r>
                </w:p>
              </w:tc>
              <w:tc>
                <w:tcPr>
                  <w:tcW w:w="7796" w:type="dxa"/>
                  <w:gridSpan w:val="6"/>
                </w:tcPr>
                <w:p w14:paraId="4E240AFA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3317E9" w:rsidRPr="00386E4E" w14:paraId="3F2C4D80" w14:textId="77777777" w:rsidTr="00AA07FF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60C44603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Product/Services:</w:t>
                  </w:r>
                </w:p>
              </w:tc>
              <w:tc>
                <w:tcPr>
                  <w:tcW w:w="3851" w:type="dxa"/>
                  <w:gridSpan w:val="4"/>
                </w:tcPr>
                <w:p w14:paraId="64BECCE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945" w:type="dxa"/>
                  <w:gridSpan w:val="2"/>
                </w:tcPr>
                <w:p w14:paraId="06C7EF1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3317E9" w:rsidRPr="00386E4E" w14:paraId="6CFCD237" w14:textId="77777777" w:rsidTr="000D2E71">
              <w:trPr>
                <w:trHeight w:val="253"/>
              </w:trPr>
              <w:tc>
                <w:tcPr>
                  <w:tcW w:w="2150" w:type="dxa"/>
                  <w:gridSpan w:val="2"/>
                  <w:shd w:val="clear" w:color="auto" w:fill="4BACC6" w:themeFill="accent5"/>
                </w:tcPr>
                <w:p w14:paraId="21A602EA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# direct reports:</w:t>
                  </w:r>
                </w:p>
              </w:tc>
              <w:tc>
                <w:tcPr>
                  <w:tcW w:w="2693" w:type="dxa"/>
                  <w:gridSpan w:val="2"/>
                </w:tcPr>
                <w:p w14:paraId="78CA958F" w14:textId="77777777" w:rsidR="003317E9" w:rsidRPr="00386E4E" w:rsidRDefault="00291CC2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46543137"/>
                      <w:placeholder>
                        <w:docPart w:val="F759CB74DBBD4AE2B65C365A73700B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268" w:type="dxa"/>
                  <w:gridSpan w:val="2"/>
                  <w:shd w:val="clear" w:color="auto" w:fill="4BACC6" w:themeFill="accent5"/>
                </w:tcPr>
                <w:p w14:paraId="0ED884E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Total # employees:</w:t>
                  </w:r>
                </w:p>
              </w:tc>
              <w:tc>
                <w:tcPr>
                  <w:tcW w:w="3093" w:type="dxa"/>
                  <w:gridSpan w:val="2"/>
                </w:tcPr>
                <w:p w14:paraId="236ECEB6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97033054"/>
                      <w:placeholder>
                        <w:docPart w:val="60864B68E47848CD81200FA335516161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3A19675D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7C424DB0" w14:textId="77777777" w:rsidTr="008D71BB">
        <w:tc>
          <w:tcPr>
            <w:tcW w:w="10201" w:type="dxa"/>
          </w:tcPr>
          <w:p w14:paraId="2705E08A" w14:textId="77777777" w:rsidR="0067736E" w:rsidRPr="00386E4E" w:rsidRDefault="0067736E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 w:val="0"/>
                <w:color w:val="31849B" w:themeColor="accent5" w:themeShade="BF"/>
                <w:sz w:val="20"/>
                <w:szCs w:val="20"/>
                <w:lang w:val="en-NZ"/>
              </w:rPr>
            </w:pPr>
          </w:p>
          <w:p w14:paraId="2783CD99" w14:textId="77777777" w:rsidR="003317E9" w:rsidRPr="000B23BF" w:rsidRDefault="003317E9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EMPLOYMENT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2BD1BE19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4BACC6" w:themeFill="accent5"/>
                  <w:vAlign w:val="center"/>
                </w:tcPr>
                <w:p w14:paraId="06733AA8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Name of Company</w:t>
                  </w:r>
                </w:p>
              </w:tc>
              <w:tc>
                <w:tcPr>
                  <w:tcW w:w="4111" w:type="dxa"/>
                  <w:shd w:val="clear" w:color="auto" w:fill="4BACC6" w:themeFill="accent5"/>
                  <w:vAlign w:val="center"/>
                </w:tcPr>
                <w:p w14:paraId="0D9DEADE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Title/Responsibility</w:t>
                  </w:r>
                </w:p>
              </w:tc>
              <w:tc>
                <w:tcPr>
                  <w:tcW w:w="2125" w:type="dxa"/>
                  <w:shd w:val="clear" w:color="auto" w:fill="4BACC6" w:themeFill="accent5"/>
                  <w:vAlign w:val="center"/>
                </w:tcPr>
                <w:p w14:paraId="7E480416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From (m/y) – To (m/y)</w:t>
                  </w:r>
                </w:p>
              </w:tc>
            </w:tr>
            <w:tr w:rsidR="003317E9" w:rsidRPr="00386E4E" w14:paraId="63DB1763" w14:textId="77777777" w:rsidTr="008D71BB">
              <w:tc>
                <w:tcPr>
                  <w:tcW w:w="3682" w:type="dxa"/>
                </w:tcPr>
                <w:p w14:paraId="28769389" w14:textId="77777777" w:rsidR="003317E9" w:rsidRPr="00386E4E" w:rsidRDefault="00291CC2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25738684"/>
                      <w:placeholder>
                        <w:docPart w:val="B0F34D8BA13A40CC82FC2912F4E26B5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56659617"/>
                          <w:placeholder>
                            <w:docPart w:val="6C53FDEEA94B46878C0DF574B1124653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6806A910" w14:textId="77777777" w:rsidR="003317E9" w:rsidRPr="00386E4E" w:rsidRDefault="00291CC2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09911087"/>
                      <w:placeholder>
                        <w:docPart w:val="520A5B2BA9F3444AB5C742722D7B3E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77248796"/>
                          <w:placeholder>
                            <w:docPart w:val="9DEE2E1514E74F90B37A2626053AD05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6290B0CA" w14:textId="77777777" w:rsidR="003317E9" w:rsidRPr="00386E4E" w:rsidRDefault="00291CC2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93718562"/>
                      <w:placeholder>
                        <w:docPart w:val="846D50556EB54A30ADE671D71E97807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41331421"/>
                          <w:placeholder>
                            <w:docPart w:val="666CCC5200DA4F40834729D1B233F2A8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7675E73" w14:textId="77777777" w:rsidTr="008D71BB">
              <w:tc>
                <w:tcPr>
                  <w:tcW w:w="3682" w:type="dxa"/>
                </w:tcPr>
                <w:p w14:paraId="671D2148" w14:textId="77777777" w:rsidR="003317E9" w:rsidRPr="00386E4E" w:rsidRDefault="00291CC2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246024605"/>
                      <w:placeholder>
                        <w:docPart w:val="FA36892AA87D4DEFBC9C5136C5EC494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15003283"/>
                          <w:placeholder>
                            <w:docPart w:val="6E572631872749758657D29F08B4DCAA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6392ABB5" w14:textId="77777777" w:rsidR="003317E9" w:rsidRPr="00386E4E" w:rsidRDefault="00291CC2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825419"/>
                      <w:placeholder>
                        <w:docPart w:val="9F0AA995DBCF448C88737FBF0EF4AA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086002251"/>
                          <w:placeholder>
                            <w:docPart w:val="FA30BBE28515423EA7A6F1B4F9EFAD55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0CD235D2" w14:textId="77777777" w:rsidR="003317E9" w:rsidRPr="00386E4E" w:rsidRDefault="00291CC2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7919834"/>
                      <w:placeholder>
                        <w:docPart w:val="BA4DDAB2F20C4058BDA94DC779D7615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00361924"/>
                          <w:placeholder>
                            <w:docPart w:val="1B0A80B29AAC4B258F1E67537FF8703B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0F4CB121" w14:textId="77777777" w:rsidTr="008D71BB">
              <w:tc>
                <w:tcPr>
                  <w:tcW w:w="3682" w:type="dxa"/>
                </w:tcPr>
                <w:p w14:paraId="539F6593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78620816"/>
                      <w:placeholder>
                        <w:docPart w:val="F39FE5F4B0134ECDBACDCF82B7FD435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40227382"/>
                          <w:placeholder>
                            <w:docPart w:val="F48D90B5A25C4D24AF8182BBF3B59BC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2508A5BA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99566678"/>
                      <w:placeholder>
                        <w:docPart w:val="65F8974191B142479C95FF7134DA5CF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585533641"/>
                          <w:placeholder>
                            <w:docPart w:val="9ED5FED0C54B488CA7189A6AAF19F4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57CA8492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1768687"/>
                      <w:placeholder>
                        <w:docPart w:val="0B65CC25F9FA4041A4F351601FF68FD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7029474"/>
                          <w:placeholder>
                            <w:docPart w:val="81877607C5CC4F32BA225B7F2B833A1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23C4D876" w14:textId="77777777" w:rsidTr="008D71BB">
              <w:tc>
                <w:tcPr>
                  <w:tcW w:w="3682" w:type="dxa"/>
                </w:tcPr>
                <w:p w14:paraId="0C33FB89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78031466"/>
                      <w:placeholder>
                        <w:docPart w:val="0256E5330FE846689117E5C20ACF50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30061360"/>
                          <w:placeholder>
                            <w:docPart w:val="946E4007427F4ABEBD041276B23C2985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41456141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35300247"/>
                      <w:placeholder>
                        <w:docPart w:val="069EED8826E14211A1A68D8BD43E464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463625067"/>
                          <w:placeholder>
                            <w:docPart w:val="0F4DA29B786141E59C9A9F02CCCE826B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1DB0D415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99252207"/>
                      <w:placeholder>
                        <w:docPart w:val="3D62A1FF5C2A4A9FA1A9D1CF34987E2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3005453"/>
                          <w:placeholder>
                            <w:docPart w:val="255CACD8EF0F495097580CB76B39131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26EE85DD" w14:textId="77777777" w:rsidTr="008D71BB">
              <w:tc>
                <w:tcPr>
                  <w:tcW w:w="3682" w:type="dxa"/>
                </w:tcPr>
                <w:p w14:paraId="51B0EE7F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56220252"/>
                      <w:placeholder>
                        <w:docPart w:val="4526FD3822EC449CBA5160373B3E5A4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41007704"/>
                          <w:placeholder>
                            <w:docPart w:val="705B0E45087B40CBAC4506E5D9238F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0BBA70DB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3454578"/>
                      <w:placeholder>
                        <w:docPart w:val="B5E5E906791A49589D7CA0949D2691C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844856459"/>
                          <w:placeholder>
                            <w:docPart w:val="F9D40258AF5F42B48525CA6D5C1C77E1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0A88388F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26253110"/>
                      <w:placeholder>
                        <w:docPart w:val="7D0845EA9E1D45718A069FE719A25A08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33210916"/>
                          <w:placeholder>
                            <w:docPart w:val="40D18502849B44FBB4E502899B8AC8A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31B3064F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279246CE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Out of all the roles above, which has been the most significant and why?</w:t>
                  </w:r>
                </w:p>
              </w:tc>
            </w:tr>
            <w:tr w:rsidR="003317E9" w:rsidRPr="00386E4E" w14:paraId="444BF2F0" w14:textId="77777777" w:rsidTr="008D71BB">
              <w:tc>
                <w:tcPr>
                  <w:tcW w:w="9918" w:type="dxa"/>
                  <w:gridSpan w:val="3"/>
                </w:tcPr>
                <w:p w14:paraId="3C05C464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17393184"/>
                      <w:placeholder>
                        <w:docPart w:val="A6678AD426784192A08C171BF1C031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461229065"/>
                          <w:placeholder>
                            <w:docPart w:val="E8E6897EE0234829AE99C672D4A3EE1D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30B3CD63" w14:textId="77777777" w:rsidR="0067736E" w:rsidRPr="00386E4E" w:rsidRDefault="0067736E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7CDB0D87" w14:textId="77777777" w:rsidR="003317E9" w:rsidRPr="00386E4E" w:rsidRDefault="003317E9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EDUCATION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7D48FA36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31849B" w:themeFill="accent5" w:themeFillShade="BF"/>
                  <w:vAlign w:val="center"/>
                </w:tcPr>
                <w:p w14:paraId="7AA2E79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4111" w:type="dxa"/>
                  <w:shd w:val="clear" w:color="auto" w:fill="31849B" w:themeFill="accent5" w:themeFillShade="BF"/>
                  <w:vAlign w:val="center"/>
                </w:tcPr>
                <w:p w14:paraId="569B1C90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Academic Institution</w:t>
                  </w:r>
                </w:p>
              </w:tc>
              <w:tc>
                <w:tcPr>
                  <w:tcW w:w="2125" w:type="dxa"/>
                  <w:shd w:val="clear" w:color="auto" w:fill="31849B" w:themeFill="accent5" w:themeFillShade="BF"/>
                  <w:vAlign w:val="center"/>
                </w:tcPr>
                <w:p w14:paraId="17A3ADA3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Year</w:t>
                  </w:r>
                </w:p>
              </w:tc>
            </w:tr>
            <w:tr w:rsidR="003317E9" w:rsidRPr="00386E4E" w14:paraId="08AD8C8D" w14:textId="77777777" w:rsidTr="008D71BB">
              <w:tc>
                <w:tcPr>
                  <w:tcW w:w="3682" w:type="dxa"/>
                </w:tcPr>
                <w:p w14:paraId="73B3EC11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230116316"/>
                      <w:placeholder>
                        <w:docPart w:val="FB91B272697948EFAB9D58E8871BD2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4111" w:type="dxa"/>
                </w:tcPr>
                <w:p w14:paraId="58742B28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679541958"/>
                      <w:placeholder>
                        <w:docPart w:val="65BFC7B689284D5A818FF9FF5BEF55E7"/>
                      </w:placeholder>
                      <w:showingPlcHdr/>
                    </w:sdtPr>
                    <w:sdtEndPr/>
                    <w:sdtContent>
                      <w:r w:rsidR="00386E4E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125" w:type="dxa"/>
                </w:tcPr>
                <w:p w14:paraId="7BA8756B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54844710"/>
                      <w:placeholder>
                        <w:docPart w:val="B111EE4AD35D4072AC3449A2FB8558C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312298183"/>
                          <w:placeholder>
                            <w:docPart w:val="F554673E274046A68DB038F394244096"/>
                          </w:placeholder>
                          <w:showingPlcHdr/>
                        </w:sdtPr>
                        <w:sdtEndPr/>
                        <w:sdtContent>
                          <w:r w:rsidR="00386E4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72B7062" w14:textId="77777777" w:rsidTr="008D71BB">
              <w:tc>
                <w:tcPr>
                  <w:tcW w:w="3682" w:type="dxa"/>
                </w:tcPr>
                <w:p w14:paraId="04F5A84F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02478739"/>
                      <w:placeholder>
                        <w:docPart w:val="E025E693E3F64A118A9B14E4540492D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152368797"/>
                          <w:placeholder>
                            <w:docPart w:val="C4B21797ED6B487CAEC0AE634BBD3450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5F46A32F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9737820"/>
                      <w:placeholder>
                        <w:docPart w:val="405B4D626D3D44E1BE9B1020D9AB86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44949728"/>
                          <w:placeholder>
                            <w:docPart w:val="A0AD3E9ED5DF423D8B54D5F29597158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33EF1CAA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072542510"/>
                      <w:placeholder>
                        <w:docPart w:val="0E2F541B856741DE9222A1EA8A942E4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032837279"/>
                          <w:placeholder>
                            <w:docPart w:val="679D8D0BD5D84A41BFB3CD03E21225A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2F89AB98" w14:textId="77777777" w:rsidTr="008D71BB">
              <w:tc>
                <w:tcPr>
                  <w:tcW w:w="3682" w:type="dxa"/>
                </w:tcPr>
                <w:p w14:paraId="58835C81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15535029"/>
                      <w:placeholder>
                        <w:docPart w:val="60FA6100124F4621BDC8841863CF47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690065492"/>
                          <w:placeholder>
                            <w:docPart w:val="7D3F80793E3E4C1BA20389320835A92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4280B946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132512481"/>
                      <w:placeholder>
                        <w:docPart w:val="C9C66CE6BF5F443F8B44D15649CA6C54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72300178"/>
                          <w:placeholder>
                            <w:docPart w:val="0D298916A120429D9B93A405BCBF06C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5F50884C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26563053"/>
                      <w:placeholder>
                        <w:docPart w:val="2EED2F580CD6460C94FC8F97DF70DC4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663668336"/>
                          <w:placeholder>
                            <w:docPart w:val="EB931D80E36E48ECA6CBBD745E32A78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4A684633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4F88B3D8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20AAA2D8" w14:textId="77777777" w:rsidTr="008D71BB">
              <w:tc>
                <w:tcPr>
                  <w:tcW w:w="9918" w:type="dxa"/>
                  <w:gridSpan w:val="3"/>
                </w:tcPr>
                <w:p w14:paraId="1D59FF7A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353076758"/>
                      <w:placeholder>
                        <w:docPart w:val="BFE91E02524F4DB3A2BC40424088981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50628542"/>
                          <w:placeholder>
                            <w:docPart w:val="3583C87BF6DA4C40B374F700A99D82A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4D3602CC" w14:textId="77777777" w:rsidR="0067736E" w:rsidRDefault="0067736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2C162D25" w14:textId="77777777" w:rsidR="00E62731" w:rsidRDefault="00E62731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69CEA088" w14:textId="77777777" w:rsidR="00386E4E" w:rsidRDefault="00386E4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36F1752C" w14:textId="77777777" w:rsidR="00EF1D6A" w:rsidRDefault="00EF1D6A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6828E4CF" w14:textId="77777777" w:rsidR="00EF1D6A" w:rsidRPr="00386E4E" w:rsidRDefault="00EF1D6A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3DED283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ACTIVITIES/LEADERSHIP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2548"/>
              <w:gridCol w:w="7370"/>
            </w:tblGrid>
            <w:tr w:rsidR="003317E9" w:rsidRPr="00386E4E" w14:paraId="57D81FF5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163EA1FE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Vocational/Professional </w:t>
                  </w:r>
                </w:p>
              </w:tc>
              <w:tc>
                <w:tcPr>
                  <w:tcW w:w="7370" w:type="dxa"/>
                </w:tcPr>
                <w:p w14:paraId="7BD93BCD" w14:textId="77777777" w:rsidR="003317E9" w:rsidRPr="00386E4E" w:rsidRDefault="00291CC2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454324535"/>
                      <w:placeholder>
                        <w:docPart w:val="E3CE8A5D1C3045128F50C6B47AA8A60D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6847E518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194ED6D8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Community Interests</w:t>
                  </w:r>
                </w:p>
              </w:tc>
              <w:tc>
                <w:tcPr>
                  <w:tcW w:w="7370" w:type="dxa"/>
                </w:tcPr>
                <w:p w14:paraId="0094D1F9" w14:textId="77777777" w:rsidR="003317E9" w:rsidRPr="00386E4E" w:rsidRDefault="00291CC2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106956843"/>
                      <w:placeholder>
                        <w:docPart w:val="22BAA570B86246DE95440ED524DDF79F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56AF471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292CA6EF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Extracurricular </w:t>
                  </w:r>
                </w:p>
              </w:tc>
              <w:tc>
                <w:tcPr>
                  <w:tcW w:w="7370" w:type="dxa"/>
                </w:tcPr>
                <w:p w14:paraId="310CDC44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046054899"/>
                      <w:placeholder>
                        <w:docPart w:val="CBED75B9BABA419185B108D95542540D"/>
                      </w:placeholder>
                      <w:showingPlcHdr/>
                    </w:sdtPr>
                    <w:sdtEndPr/>
                    <w:sdtContent>
                      <w:r w:rsidR="003317E9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77D62A12" w14:textId="77777777" w:rsidTr="008D71BB">
              <w:trPr>
                <w:trHeight w:val="329"/>
              </w:trPr>
              <w:tc>
                <w:tcPr>
                  <w:tcW w:w="9918" w:type="dxa"/>
                  <w:gridSpan w:val="2"/>
                  <w:shd w:val="clear" w:color="auto" w:fill="31849B" w:themeFill="accent5" w:themeFillShade="BF"/>
                  <w:vAlign w:val="center"/>
                </w:tcPr>
                <w:p w14:paraId="033087CB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4B220BED" w14:textId="77777777" w:rsidTr="008D71BB">
              <w:tc>
                <w:tcPr>
                  <w:tcW w:w="9918" w:type="dxa"/>
                  <w:gridSpan w:val="2"/>
                </w:tcPr>
                <w:p w14:paraId="6E18DEA3" w14:textId="77777777" w:rsidR="003317E9" w:rsidRPr="00386E4E" w:rsidRDefault="00291CC2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117198903"/>
                      <w:placeholder>
                        <w:docPart w:val="9C744173C06747BAA2C0012B66D8F51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23971144"/>
                          <w:placeholder>
                            <w:docPart w:val="F20A19AF0DBD45B188107059B6E01E0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74304E8C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37ED0812" w14:textId="77777777" w:rsidTr="008D71BB">
        <w:tc>
          <w:tcPr>
            <w:tcW w:w="10201" w:type="dxa"/>
          </w:tcPr>
          <w:p w14:paraId="16AB4A75" w14:textId="77777777" w:rsidR="003317E9" w:rsidRPr="000B23BF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PERSONAL INSIGHTS</w:t>
            </w:r>
          </w:p>
          <w:p w14:paraId="4454252C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current responsibilities, including your level in the organisation.</w:t>
            </w:r>
          </w:p>
          <w:p w14:paraId="6B22EB70" w14:textId="77777777" w:rsidR="003317E9" w:rsidRPr="00386E4E" w:rsidRDefault="00291CC2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443428249"/>
                <w:placeholder>
                  <w:docPart w:val="70BA78B2B8AE438B92FE9FE65353ADE6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35AF1B74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19BCFD0C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professional and personal goals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within the </w:t>
            </w:r>
            <w:proofErr w:type="spellStart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ext</w:t>
            </w:r>
            <w:proofErr w:type="spellEnd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1-3 years</w:t>
            </w: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( family/whanau, </w:t>
            </w: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lastRenderedPageBreak/>
              <w:t>relationships, career, contribution, leisure time, income)</w:t>
            </w:r>
          </w:p>
          <w:sdt>
            <w:sdtPr>
              <w:rPr>
                <w:rFonts w:ascii="Open Sans" w:hAnsi="Open Sans" w:cs="Open Sans"/>
                <w:sz w:val="20"/>
                <w:szCs w:val="20"/>
              </w:rPr>
              <w:id w:val="-2043431816"/>
              <w:placeholder>
                <w:docPart w:val="FB6FD3C7E1694757B66BFFB2A528B72D"/>
              </w:placeholder>
            </w:sdtPr>
            <w:sdtEndPr/>
            <w:sdtContent>
              <w:p w14:paraId="024468EA" w14:textId="77777777" w:rsidR="003317E9" w:rsidRPr="00386E4E" w:rsidRDefault="00291CC2" w:rsidP="003A35B1">
                <w:pPr>
                  <w:pStyle w:val="ListParagraph"/>
                  <w:rPr>
                    <w:rFonts w:ascii="Open Sans" w:hAnsi="Open Sans" w:cs="Open Sans"/>
                    <w:sz w:val="20"/>
                    <w:szCs w:val="20"/>
                  </w:rPr>
                </w:pPr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-831910301"/>
                    <w:placeholder>
                      <w:docPart w:val="DEC6B17F04F44A00B1B8E965C0D9D28B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p>
            </w:sdtContent>
          </w:sdt>
          <w:p w14:paraId="15798B4A" w14:textId="77777777" w:rsidR="003317E9" w:rsidRPr="00386E4E" w:rsidRDefault="003317E9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2E144CA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would you hope to gain and learn from the Activate programme?</w:t>
            </w:r>
          </w:p>
          <w:p w14:paraId="4718DEFC" w14:textId="77777777" w:rsidR="003317E9" w:rsidRPr="00386E4E" w:rsidRDefault="00291CC2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953832767"/>
                <w:placeholder>
                  <w:docPart w:val="D9B41A3EFE29410B92D628BABDAFCCF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202F4F14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51F96A76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will your participation on the Global Women Activate Leaders Programme benef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it your organisation or company/community?</w:t>
            </w:r>
          </w:p>
          <w:p w14:paraId="6876138C" w14:textId="77777777" w:rsidR="003317E9" w:rsidRPr="00386E4E" w:rsidRDefault="00291CC2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377928431"/>
                <w:placeholder>
                  <w:docPart w:val="CD23EDDB09094C40A7E46846C1DA145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14D8C42B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5AEA6516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do you believe you can contribute and offer to other participants in this programme (e.g. skills, expertise, perspectives, cultural)?</w:t>
            </w:r>
          </w:p>
          <w:p w14:paraId="6D34D10F" w14:textId="77777777" w:rsidR="003317E9" w:rsidRPr="00386E4E" w:rsidRDefault="00291CC2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924558245"/>
                <w:placeholder>
                  <w:docPart w:val="6456D3031FFB478BA660DFEE5834CCE4"/>
                </w:placeholder>
              </w:sdtPr>
              <w:sdtEndPr/>
              <w:sdtContent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357088711"/>
                    <w:placeholder>
                      <w:docPart w:val="B8F8E96B18A84276A0456BED39BB9781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  <w:p w14:paraId="1E452503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5DA9A19B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has/is your culture and heritage shaped/shaping who you are as a leader?</w:t>
            </w:r>
          </w:p>
          <w:p w14:paraId="4FA99604" w14:textId="77777777" w:rsidR="003317E9" w:rsidRPr="00386E4E" w:rsidRDefault="00291CC2" w:rsidP="00386E4E">
            <w:pPr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709571104"/>
                <w:placeholder>
                  <w:docPart w:val="E4EE541EA71F4055B7A460BB9B130D4D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317E9" w:rsidRPr="00386E4E" w14:paraId="0BAF18D5" w14:textId="77777777" w:rsidTr="008D71BB">
        <w:tc>
          <w:tcPr>
            <w:tcW w:w="10201" w:type="dxa"/>
          </w:tcPr>
          <w:p w14:paraId="1B5B749B" w14:textId="77777777" w:rsidR="003317E9" w:rsidRPr="000B23BF" w:rsidRDefault="003317E9" w:rsidP="003A35B1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REFEREE INFORMATION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1E951E86" w14:textId="77777777" w:rsidR="003317E9" w:rsidRPr="00386E4E" w:rsidRDefault="000D2E71" w:rsidP="003A35B1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3317E9" w:rsidRPr="00386E4E" w14:paraId="53BA3A1A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59C0C7B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REFEREE CONTACT DETAILS</w:t>
                  </w:r>
                </w:p>
              </w:tc>
            </w:tr>
            <w:tr w:rsidR="003317E9" w:rsidRPr="00386E4E" w14:paraId="6E9EB786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A53DEFF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23982363"/>
                      <w:placeholder>
                        <w:docPart w:val="1C2634D742A744F4A0D5461E1456E6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41832"/>
                          <w:placeholder>
                            <w:docPart w:val="5BDB6E88483041C1A3D44740A5785742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4A907ED2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59F3762E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29646514"/>
                      <w:placeholder>
                        <w:docPart w:val="FBB0987418F74A82979C8DEE4A5544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846831645"/>
                          <w:placeholder>
                            <w:docPart w:val="AAF3076112D14956BE4275029EE5894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6C09AF21" w14:textId="77777777" w:rsidR="003317E9" w:rsidRPr="00386E4E" w:rsidRDefault="003317E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28747279"/>
                      <w:placeholder>
                        <w:docPart w:val="C689D1BA79C041059BA68D7DCE97255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400907098"/>
                          <w:placeholder>
                            <w:docPart w:val="9545C43EA8A44FDB9AB8DCD5DF2EE793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957058707"/>
                              <w:placeholder>
                                <w:docPart w:val="B9392F6F2DC2430E836618B59E3AD6BA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35901515"/>
                                  <w:placeholder>
                                    <w:docPart w:val="9DDFF3998BB249ECA04AE80B598BB0A8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386E4E"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4AD5E462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45E259E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977151029"/>
                      <w:placeholder>
                        <w:docPart w:val="3177C5F7524E4D69AA89F3B15EFF922F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0292B710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0AA7501B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96139496"/>
                      <w:placeholder>
                        <w:docPart w:val="EA3EC365988E4508BBA619FEF5D7F23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82455342"/>
                          <w:placeholder>
                            <w:docPart w:val="98D336F8A0BB474D91F13EC2ED333AAC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4FB8E0BE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689369295"/>
                      <w:placeholder>
                        <w:docPart w:val="741E46D4EAD143698EDA7FC5CF572D36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518592B7" w14:textId="77777777" w:rsidR="003317E9" w:rsidRDefault="003317E9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0C5A4F47" w14:textId="77777777" w:rsidR="00D6272B" w:rsidRPr="000B23BF" w:rsidRDefault="00D6272B" w:rsidP="00D6272B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BILLING CONTACT DETAILS 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7FA00445" w14:textId="77777777" w:rsidR="00D6272B" w:rsidRPr="00386E4E" w:rsidRDefault="00D6272B" w:rsidP="00D6272B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D6272B" w:rsidRPr="00386E4E" w14:paraId="3E8B76F2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38D0D516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 xml:space="preserve">BILLING </w:t>
                  </w: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CONTACT DETAILS</w:t>
                  </w:r>
                </w:p>
              </w:tc>
            </w:tr>
            <w:tr w:rsidR="00D6272B" w:rsidRPr="00386E4E" w14:paraId="6387FA4A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075F0679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525537229"/>
                      <w:placeholder>
                        <w:docPart w:val="AFDADAB20D7A4F3782E942B160C4A70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79865839"/>
                          <w:placeholder>
                            <w:docPart w:val="97E09F75FCD4435586304C5579572B1C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D6272B" w:rsidRPr="00386E4E" w14:paraId="00A2CC1C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7299DAC5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568406533"/>
                      <w:placeholder>
                        <w:docPart w:val="A625120A46D14EDCA142B6803ACAB03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87556796"/>
                          <w:placeholder>
                            <w:docPart w:val="FCDF3757101542A88B6DBEFE0429FC35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36ABB5E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867367767"/>
                      <w:placeholder>
                        <w:docPart w:val="B4A66E78DDBE4BC5B6ABE6E554C3F05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550899688"/>
                          <w:placeholder>
                            <w:docPart w:val="25752DADCF614D2DA4A4EDB0919219FD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895394723"/>
                              <w:placeholder>
                                <w:docPart w:val="EF73122C17AE47668DFF90F277BCC627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92801352"/>
                                  <w:placeholder>
                                    <w:docPart w:val="DD35E092B48341C095DBE6CBAB875FDD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D6272B" w:rsidRPr="00386E4E" w14:paraId="56C92E12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007D022D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69878954"/>
                      <w:placeholder>
                        <w:docPart w:val="D69421FFF18F45E99FE13EB46DF0D8F7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6272B" w:rsidRPr="00386E4E" w14:paraId="33F9CAA9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7EF956F1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899246548"/>
                      <w:placeholder>
                        <w:docPart w:val="202A00EDA1EF4AF58CE45B1DEC1E4B59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463115759"/>
                          <w:placeholder>
                            <w:docPart w:val="87024C71C2344E5CA09D26DF6A7E4B01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3E894A72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00299111"/>
                      <w:placeholder>
                        <w:docPart w:val="2B1ECB4C5A48439292032F95E44C5CE8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0E087AB" w14:textId="77777777" w:rsidR="00D6272B" w:rsidRPr="00386E4E" w:rsidRDefault="00D6272B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10C16F89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67E08806" w14:textId="77777777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APPLICANT: </w:t>
            </w:r>
          </w:p>
          <w:p w14:paraId="2BCF434B" w14:textId="77777777" w:rsidR="000D2E71" w:rsidRDefault="000D2E71" w:rsidP="003A35B1">
            <w:pPr>
              <w:rPr>
                <w:rFonts w:ascii="Open Sans" w:hAnsi="Open Sans" w:cs="Open Sans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49556A6A" w14:textId="77777777" w:rsidR="00EF1D6A" w:rsidRPr="00EF1D6A" w:rsidRDefault="00EF1D6A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6CE03A00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711DF581" w14:textId="77777777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REFEREE: </w:t>
            </w:r>
          </w:p>
          <w:p w14:paraId="25603819" w14:textId="77777777" w:rsidR="000D2E71" w:rsidRPr="00EF1D6A" w:rsidRDefault="000D2E71" w:rsidP="00EF1D6A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7754CFA6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57584ADD" w14:textId="77777777" w:rsidR="0067736E" w:rsidRPr="00386E4E" w:rsidRDefault="0067736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sectPr w:rsidR="0067736E" w:rsidRPr="00386E4E" w:rsidSect="000D2E71">
      <w:headerReference w:type="default" r:id="rId9"/>
      <w:pgSz w:w="11906" w:h="16840"/>
      <w:pgMar w:top="-851" w:right="720" w:bottom="720" w:left="720" w:header="720" w:footer="3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CABFB" w14:textId="77777777" w:rsidR="00291CC2" w:rsidRDefault="00291CC2" w:rsidP="002E17C6">
      <w:r>
        <w:separator/>
      </w:r>
    </w:p>
  </w:endnote>
  <w:endnote w:type="continuationSeparator" w:id="0">
    <w:p w14:paraId="30320868" w14:textId="77777777" w:rsidR="00291CC2" w:rsidRDefault="00291CC2" w:rsidP="002E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2F8A6" w14:textId="77777777" w:rsidR="00291CC2" w:rsidRDefault="00291CC2" w:rsidP="002E17C6">
      <w:r>
        <w:separator/>
      </w:r>
    </w:p>
  </w:footnote>
  <w:footnote w:type="continuationSeparator" w:id="0">
    <w:p w14:paraId="0D1AC0ED" w14:textId="77777777" w:rsidR="00291CC2" w:rsidRDefault="00291CC2" w:rsidP="002E1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6A50C" w14:textId="77777777" w:rsidR="005068F9" w:rsidRDefault="005068F9">
    <w:pPr>
      <w:pStyle w:val="Header"/>
    </w:pPr>
  </w:p>
  <w:p w14:paraId="10868957" w14:textId="77777777" w:rsidR="005068F9" w:rsidRDefault="005068F9">
    <w:pPr>
      <w:pStyle w:val="Header"/>
    </w:pPr>
  </w:p>
  <w:p w14:paraId="144F8921" w14:textId="77777777" w:rsidR="005068F9" w:rsidRDefault="005068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7230E"/>
    <w:multiLevelType w:val="hybridMultilevel"/>
    <w:tmpl w:val="184C850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45412"/>
    <w:multiLevelType w:val="hybridMultilevel"/>
    <w:tmpl w:val="29C48FAE"/>
    <w:lvl w:ilvl="0" w:tplc="A3C41FBA">
      <w:start w:val="1"/>
      <w:numFmt w:val="bullet"/>
      <w:lvlText w:val=""/>
      <w:lvlJc w:val="left"/>
      <w:pPr>
        <w:ind w:hanging="281"/>
      </w:pPr>
      <w:rPr>
        <w:rFonts w:ascii="Symbol" w:eastAsia="Symbol" w:hAnsi="Symbol" w:hint="default"/>
        <w:color w:val="auto"/>
        <w:sz w:val="18"/>
        <w:szCs w:val="18"/>
      </w:rPr>
    </w:lvl>
    <w:lvl w:ilvl="1" w:tplc="81366274">
      <w:start w:val="1"/>
      <w:numFmt w:val="bullet"/>
      <w:lvlText w:val="•"/>
      <w:lvlJc w:val="left"/>
      <w:rPr>
        <w:rFonts w:hint="default"/>
      </w:rPr>
    </w:lvl>
    <w:lvl w:ilvl="2" w:tplc="86C2404E">
      <w:start w:val="1"/>
      <w:numFmt w:val="bullet"/>
      <w:lvlText w:val="•"/>
      <w:lvlJc w:val="left"/>
      <w:rPr>
        <w:rFonts w:hint="default"/>
      </w:rPr>
    </w:lvl>
    <w:lvl w:ilvl="3" w:tplc="3A880508">
      <w:start w:val="1"/>
      <w:numFmt w:val="bullet"/>
      <w:lvlText w:val="•"/>
      <w:lvlJc w:val="left"/>
      <w:rPr>
        <w:rFonts w:hint="default"/>
      </w:rPr>
    </w:lvl>
    <w:lvl w:ilvl="4" w:tplc="46FA30DC">
      <w:start w:val="1"/>
      <w:numFmt w:val="bullet"/>
      <w:lvlText w:val="•"/>
      <w:lvlJc w:val="left"/>
      <w:rPr>
        <w:rFonts w:hint="default"/>
      </w:rPr>
    </w:lvl>
    <w:lvl w:ilvl="5" w:tplc="CB724AA6">
      <w:start w:val="1"/>
      <w:numFmt w:val="bullet"/>
      <w:lvlText w:val="•"/>
      <w:lvlJc w:val="left"/>
      <w:rPr>
        <w:rFonts w:hint="default"/>
      </w:rPr>
    </w:lvl>
    <w:lvl w:ilvl="6" w:tplc="5706D706">
      <w:start w:val="1"/>
      <w:numFmt w:val="bullet"/>
      <w:lvlText w:val="•"/>
      <w:lvlJc w:val="left"/>
      <w:rPr>
        <w:rFonts w:hint="default"/>
      </w:rPr>
    </w:lvl>
    <w:lvl w:ilvl="7" w:tplc="8D28D432">
      <w:start w:val="1"/>
      <w:numFmt w:val="bullet"/>
      <w:lvlText w:val="•"/>
      <w:lvlJc w:val="left"/>
      <w:rPr>
        <w:rFonts w:hint="default"/>
      </w:rPr>
    </w:lvl>
    <w:lvl w:ilvl="8" w:tplc="3806B73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3A2E43"/>
    <w:multiLevelType w:val="hybridMultilevel"/>
    <w:tmpl w:val="C8CA8002"/>
    <w:lvl w:ilvl="0" w:tplc="AE8CC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F84FA9"/>
    <w:multiLevelType w:val="hybridMultilevel"/>
    <w:tmpl w:val="C69CD802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E458F9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D72970"/>
    <w:multiLevelType w:val="multilevel"/>
    <w:tmpl w:val="D1648BC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EEC41D6"/>
    <w:multiLevelType w:val="hybridMultilevel"/>
    <w:tmpl w:val="0C02F12E"/>
    <w:lvl w:ilvl="0" w:tplc="A282E8F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207A9"/>
    <w:multiLevelType w:val="hybridMultilevel"/>
    <w:tmpl w:val="287C6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12895"/>
    <w:multiLevelType w:val="hybridMultilevel"/>
    <w:tmpl w:val="2A6857D0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0819"/>
    <w:multiLevelType w:val="hybridMultilevel"/>
    <w:tmpl w:val="D2D24E26"/>
    <w:lvl w:ilvl="0" w:tplc="981A9378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CD282788">
      <w:start w:val="1"/>
      <w:numFmt w:val="bullet"/>
      <w:lvlText w:val="•"/>
      <w:lvlJc w:val="left"/>
      <w:rPr>
        <w:rFonts w:hint="default"/>
      </w:rPr>
    </w:lvl>
    <w:lvl w:ilvl="2" w:tplc="F7368CD8">
      <w:start w:val="1"/>
      <w:numFmt w:val="bullet"/>
      <w:lvlText w:val="•"/>
      <w:lvlJc w:val="left"/>
      <w:rPr>
        <w:rFonts w:hint="default"/>
      </w:rPr>
    </w:lvl>
    <w:lvl w:ilvl="3" w:tplc="A65CA376">
      <w:start w:val="1"/>
      <w:numFmt w:val="bullet"/>
      <w:lvlText w:val="•"/>
      <w:lvlJc w:val="left"/>
      <w:rPr>
        <w:rFonts w:hint="default"/>
      </w:rPr>
    </w:lvl>
    <w:lvl w:ilvl="4" w:tplc="8B583462">
      <w:start w:val="1"/>
      <w:numFmt w:val="bullet"/>
      <w:lvlText w:val="•"/>
      <w:lvlJc w:val="left"/>
      <w:rPr>
        <w:rFonts w:hint="default"/>
      </w:rPr>
    </w:lvl>
    <w:lvl w:ilvl="5" w:tplc="19726B38">
      <w:start w:val="1"/>
      <w:numFmt w:val="bullet"/>
      <w:lvlText w:val="•"/>
      <w:lvlJc w:val="left"/>
      <w:rPr>
        <w:rFonts w:hint="default"/>
      </w:rPr>
    </w:lvl>
    <w:lvl w:ilvl="6" w:tplc="BD8E674A">
      <w:start w:val="1"/>
      <w:numFmt w:val="bullet"/>
      <w:lvlText w:val="•"/>
      <w:lvlJc w:val="left"/>
      <w:rPr>
        <w:rFonts w:hint="default"/>
      </w:rPr>
    </w:lvl>
    <w:lvl w:ilvl="7" w:tplc="D926421E">
      <w:start w:val="1"/>
      <w:numFmt w:val="bullet"/>
      <w:lvlText w:val="•"/>
      <w:lvlJc w:val="left"/>
      <w:rPr>
        <w:rFonts w:hint="default"/>
      </w:rPr>
    </w:lvl>
    <w:lvl w:ilvl="8" w:tplc="FCF0427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58A0F9F"/>
    <w:multiLevelType w:val="hybridMultilevel"/>
    <w:tmpl w:val="57B06FFE"/>
    <w:lvl w:ilvl="0" w:tplc="1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4235B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290B37"/>
    <w:multiLevelType w:val="hybridMultilevel"/>
    <w:tmpl w:val="3DE025A8"/>
    <w:lvl w:ilvl="0" w:tplc="0BB0CF90">
      <w:start w:val="3"/>
      <w:numFmt w:val="decimal"/>
      <w:lvlText w:val="%1."/>
      <w:lvlJc w:val="left"/>
      <w:pPr>
        <w:ind w:hanging="361"/>
      </w:pPr>
      <w:rPr>
        <w:rFonts w:ascii="Arial" w:eastAsia="Arial" w:hAnsi="Arial" w:hint="default"/>
        <w:spacing w:val="-1"/>
        <w:sz w:val="18"/>
        <w:szCs w:val="16"/>
      </w:rPr>
    </w:lvl>
    <w:lvl w:ilvl="1" w:tplc="C8AAD782">
      <w:start w:val="1"/>
      <w:numFmt w:val="lowerLetter"/>
      <w:lvlText w:val="%2."/>
      <w:lvlJc w:val="left"/>
      <w:pPr>
        <w:ind w:hanging="361"/>
      </w:pPr>
      <w:rPr>
        <w:rFonts w:ascii="Arial" w:eastAsia="Arial" w:hAnsi="Arial" w:hint="default"/>
        <w:spacing w:val="-1"/>
        <w:sz w:val="16"/>
        <w:szCs w:val="16"/>
      </w:rPr>
    </w:lvl>
    <w:lvl w:ilvl="2" w:tplc="5336BAFE">
      <w:start w:val="1"/>
      <w:numFmt w:val="bullet"/>
      <w:lvlText w:val="•"/>
      <w:lvlJc w:val="left"/>
      <w:rPr>
        <w:rFonts w:hint="default"/>
      </w:rPr>
    </w:lvl>
    <w:lvl w:ilvl="3" w:tplc="3634F912">
      <w:start w:val="1"/>
      <w:numFmt w:val="bullet"/>
      <w:lvlText w:val="•"/>
      <w:lvlJc w:val="left"/>
      <w:rPr>
        <w:rFonts w:hint="default"/>
      </w:rPr>
    </w:lvl>
    <w:lvl w:ilvl="4" w:tplc="AAF280E4">
      <w:start w:val="1"/>
      <w:numFmt w:val="bullet"/>
      <w:lvlText w:val="•"/>
      <w:lvlJc w:val="left"/>
      <w:rPr>
        <w:rFonts w:hint="default"/>
      </w:rPr>
    </w:lvl>
    <w:lvl w:ilvl="5" w:tplc="17C41704">
      <w:start w:val="1"/>
      <w:numFmt w:val="bullet"/>
      <w:lvlText w:val="•"/>
      <w:lvlJc w:val="left"/>
      <w:rPr>
        <w:rFonts w:hint="default"/>
      </w:rPr>
    </w:lvl>
    <w:lvl w:ilvl="6" w:tplc="32AE8FF2">
      <w:start w:val="1"/>
      <w:numFmt w:val="bullet"/>
      <w:lvlText w:val="•"/>
      <w:lvlJc w:val="left"/>
      <w:rPr>
        <w:rFonts w:hint="default"/>
      </w:rPr>
    </w:lvl>
    <w:lvl w:ilvl="7" w:tplc="AB0A4390">
      <w:start w:val="1"/>
      <w:numFmt w:val="bullet"/>
      <w:lvlText w:val="•"/>
      <w:lvlJc w:val="left"/>
      <w:rPr>
        <w:rFonts w:hint="default"/>
      </w:rPr>
    </w:lvl>
    <w:lvl w:ilvl="8" w:tplc="73560A9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0D51BA6"/>
    <w:multiLevelType w:val="hybridMultilevel"/>
    <w:tmpl w:val="6882CF60"/>
    <w:lvl w:ilvl="0" w:tplc="1409000F">
      <w:start w:val="1"/>
      <w:numFmt w:val="decimal"/>
      <w:lvlText w:val="%1."/>
      <w:lvlJc w:val="left"/>
      <w:pPr>
        <w:ind w:left="1146" w:hanging="360"/>
      </w:pPr>
    </w:lvl>
    <w:lvl w:ilvl="1" w:tplc="14090019" w:tentative="1">
      <w:start w:val="1"/>
      <w:numFmt w:val="lowerLetter"/>
      <w:lvlText w:val="%2."/>
      <w:lvlJc w:val="left"/>
      <w:pPr>
        <w:ind w:left="1866" w:hanging="360"/>
      </w:pPr>
    </w:lvl>
    <w:lvl w:ilvl="2" w:tplc="1409001B" w:tentative="1">
      <w:start w:val="1"/>
      <w:numFmt w:val="lowerRoman"/>
      <w:lvlText w:val="%3."/>
      <w:lvlJc w:val="right"/>
      <w:pPr>
        <w:ind w:left="2586" w:hanging="180"/>
      </w:pPr>
    </w:lvl>
    <w:lvl w:ilvl="3" w:tplc="1409000F" w:tentative="1">
      <w:start w:val="1"/>
      <w:numFmt w:val="decimal"/>
      <w:lvlText w:val="%4."/>
      <w:lvlJc w:val="left"/>
      <w:pPr>
        <w:ind w:left="3306" w:hanging="360"/>
      </w:pPr>
    </w:lvl>
    <w:lvl w:ilvl="4" w:tplc="14090019" w:tentative="1">
      <w:start w:val="1"/>
      <w:numFmt w:val="lowerLetter"/>
      <w:lvlText w:val="%5."/>
      <w:lvlJc w:val="left"/>
      <w:pPr>
        <w:ind w:left="4026" w:hanging="360"/>
      </w:pPr>
    </w:lvl>
    <w:lvl w:ilvl="5" w:tplc="1409001B" w:tentative="1">
      <w:start w:val="1"/>
      <w:numFmt w:val="lowerRoman"/>
      <w:lvlText w:val="%6."/>
      <w:lvlJc w:val="right"/>
      <w:pPr>
        <w:ind w:left="4746" w:hanging="180"/>
      </w:pPr>
    </w:lvl>
    <w:lvl w:ilvl="6" w:tplc="1409000F" w:tentative="1">
      <w:start w:val="1"/>
      <w:numFmt w:val="decimal"/>
      <w:lvlText w:val="%7."/>
      <w:lvlJc w:val="left"/>
      <w:pPr>
        <w:ind w:left="5466" w:hanging="360"/>
      </w:pPr>
    </w:lvl>
    <w:lvl w:ilvl="7" w:tplc="14090019" w:tentative="1">
      <w:start w:val="1"/>
      <w:numFmt w:val="lowerLetter"/>
      <w:lvlText w:val="%8."/>
      <w:lvlJc w:val="left"/>
      <w:pPr>
        <w:ind w:left="6186" w:hanging="360"/>
      </w:pPr>
    </w:lvl>
    <w:lvl w:ilvl="8" w:tplc="1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3591504"/>
    <w:multiLevelType w:val="hybridMultilevel"/>
    <w:tmpl w:val="632275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326777"/>
    <w:multiLevelType w:val="hybridMultilevel"/>
    <w:tmpl w:val="02DE7F92"/>
    <w:lvl w:ilvl="0" w:tplc="8780BD7E">
      <w:start w:val="2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530CC02">
      <w:start w:val="1"/>
      <w:numFmt w:val="lowerLetter"/>
      <w:lvlText w:val="%2."/>
      <w:lvlJc w:val="left"/>
      <w:pPr>
        <w:ind w:hanging="178"/>
      </w:pPr>
      <w:rPr>
        <w:rFonts w:ascii="Arial" w:eastAsia="Arial" w:hAnsi="Arial" w:hint="default"/>
        <w:spacing w:val="-1"/>
        <w:sz w:val="16"/>
        <w:szCs w:val="16"/>
      </w:rPr>
    </w:lvl>
    <w:lvl w:ilvl="2" w:tplc="EDB862C2">
      <w:start w:val="1"/>
      <w:numFmt w:val="bullet"/>
      <w:lvlText w:val="-"/>
      <w:lvlJc w:val="left"/>
      <w:pPr>
        <w:ind w:hanging="99"/>
      </w:pPr>
      <w:rPr>
        <w:rFonts w:ascii="Arial" w:eastAsia="Arial" w:hAnsi="Arial" w:hint="default"/>
        <w:sz w:val="16"/>
        <w:szCs w:val="16"/>
      </w:rPr>
    </w:lvl>
    <w:lvl w:ilvl="3" w:tplc="38126EF6">
      <w:start w:val="1"/>
      <w:numFmt w:val="bullet"/>
      <w:lvlText w:val="•"/>
      <w:lvlJc w:val="left"/>
      <w:rPr>
        <w:rFonts w:hint="default"/>
      </w:rPr>
    </w:lvl>
    <w:lvl w:ilvl="4" w:tplc="69AC666E">
      <w:start w:val="1"/>
      <w:numFmt w:val="bullet"/>
      <w:lvlText w:val="•"/>
      <w:lvlJc w:val="left"/>
      <w:rPr>
        <w:rFonts w:hint="default"/>
      </w:rPr>
    </w:lvl>
    <w:lvl w:ilvl="5" w:tplc="18E20734">
      <w:start w:val="1"/>
      <w:numFmt w:val="bullet"/>
      <w:lvlText w:val="•"/>
      <w:lvlJc w:val="left"/>
      <w:rPr>
        <w:rFonts w:hint="default"/>
      </w:rPr>
    </w:lvl>
    <w:lvl w:ilvl="6" w:tplc="9AF06704">
      <w:start w:val="1"/>
      <w:numFmt w:val="bullet"/>
      <w:lvlText w:val="•"/>
      <w:lvlJc w:val="left"/>
      <w:rPr>
        <w:rFonts w:hint="default"/>
      </w:rPr>
    </w:lvl>
    <w:lvl w:ilvl="7" w:tplc="6DF856A6">
      <w:start w:val="1"/>
      <w:numFmt w:val="bullet"/>
      <w:lvlText w:val="•"/>
      <w:lvlJc w:val="left"/>
      <w:rPr>
        <w:rFonts w:hint="default"/>
      </w:rPr>
    </w:lvl>
    <w:lvl w:ilvl="8" w:tplc="9FFE773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FEE5F87"/>
    <w:multiLevelType w:val="hybridMultilevel"/>
    <w:tmpl w:val="92CC4A3A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3E5932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DE3801"/>
    <w:multiLevelType w:val="multilevel"/>
    <w:tmpl w:val="F5044C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AED32D8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E9524B"/>
    <w:multiLevelType w:val="hybridMultilevel"/>
    <w:tmpl w:val="C2281866"/>
    <w:lvl w:ilvl="0" w:tplc="60565C10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E8CE4B4">
      <w:start w:val="1"/>
      <w:numFmt w:val="bullet"/>
      <w:lvlText w:val="•"/>
      <w:lvlJc w:val="left"/>
      <w:rPr>
        <w:rFonts w:hint="default"/>
      </w:rPr>
    </w:lvl>
    <w:lvl w:ilvl="2" w:tplc="8C120D56">
      <w:start w:val="1"/>
      <w:numFmt w:val="bullet"/>
      <w:lvlText w:val="•"/>
      <w:lvlJc w:val="left"/>
      <w:rPr>
        <w:rFonts w:hint="default"/>
      </w:rPr>
    </w:lvl>
    <w:lvl w:ilvl="3" w:tplc="15ACE75E">
      <w:start w:val="1"/>
      <w:numFmt w:val="bullet"/>
      <w:lvlText w:val="•"/>
      <w:lvlJc w:val="left"/>
      <w:rPr>
        <w:rFonts w:hint="default"/>
      </w:rPr>
    </w:lvl>
    <w:lvl w:ilvl="4" w:tplc="9356DF94">
      <w:start w:val="1"/>
      <w:numFmt w:val="bullet"/>
      <w:lvlText w:val="•"/>
      <w:lvlJc w:val="left"/>
      <w:rPr>
        <w:rFonts w:hint="default"/>
      </w:rPr>
    </w:lvl>
    <w:lvl w:ilvl="5" w:tplc="F014D040">
      <w:start w:val="1"/>
      <w:numFmt w:val="bullet"/>
      <w:lvlText w:val="•"/>
      <w:lvlJc w:val="left"/>
      <w:rPr>
        <w:rFonts w:hint="default"/>
      </w:rPr>
    </w:lvl>
    <w:lvl w:ilvl="6" w:tplc="A484EBD4">
      <w:start w:val="1"/>
      <w:numFmt w:val="bullet"/>
      <w:lvlText w:val="•"/>
      <w:lvlJc w:val="left"/>
      <w:rPr>
        <w:rFonts w:hint="default"/>
      </w:rPr>
    </w:lvl>
    <w:lvl w:ilvl="7" w:tplc="CD56F0FC">
      <w:start w:val="1"/>
      <w:numFmt w:val="bullet"/>
      <w:lvlText w:val="•"/>
      <w:lvlJc w:val="left"/>
      <w:rPr>
        <w:rFonts w:hint="default"/>
      </w:rPr>
    </w:lvl>
    <w:lvl w:ilvl="8" w:tplc="89F03E32">
      <w:start w:val="1"/>
      <w:numFmt w:val="bullet"/>
      <w:lvlText w:val="•"/>
      <w:lvlJc w:val="left"/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20"/>
  </w:num>
  <w:num w:numId="4">
    <w:abstractNumId w:val="9"/>
  </w:num>
  <w:num w:numId="5">
    <w:abstractNumId w:val="1"/>
  </w:num>
  <w:num w:numId="6">
    <w:abstractNumId w:val="14"/>
  </w:num>
  <w:num w:numId="7">
    <w:abstractNumId w:val="13"/>
  </w:num>
  <w:num w:numId="8">
    <w:abstractNumId w:val="5"/>
  </w:num>
  <w:num w:numId="9">
    <w:abstractNumId w:val="7"/>
  </w:num>
  <w:num w:numId="10">
    <w:abstractNumId w:val="18"/>
  </w:num>
  <w:num w:numId="11">
    <w:abstractNumId w:val="2"/>
  </w:num>
  <w:num w:numId="12">
    <w:abstractNumId w:val="3"/>
  </w:num>
  <w:num w:numId="13">
    <w:abstractNumId w:val="8"/>
  </w:num>
  <w:num w:numId="14">
    <w:abstractNumId w:val="0"/>
  </w:num>
  <w:num w:numId="15">
    <w:abstractNumId w:val="10"/>
  </w:num>
  <w:num w:numId="16">
    <w:abstractNumId w:val="16"/>
  </w:num>
  <w:num w:numId="17">
    <w:abstractNumId w:val="11"/>
  </w:num>
  <w:num w:numId="18">
    <w:abstractNumId w:val="17"/>
  </w:num>
  <w:num w:numId="19">
    <w:abstractNumId w:val="4"/>
  </w:num>
  <w:num w:numId="20">
    <w:abstractNumId w:val="1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67"/>
    <w:rsid w:val="0000119E"/>
    <w:rsid w:val="00020045"/>
    <w:rsid w:val="00022CD6"/>
    <w:rsid w:val="000333E6"/>
    <w:rsid w:val="000337F8"/>
    <w:rsid w:val="000344BC"/>
    <w:rsid w:val="00041867"/>
    <w:rsid w:val="000427A5"/>
    <w:rsid w:val="00044138"/>
    <w:rsid w:val="00046929"/>
    <w:rsid w:val="00060268"/>
    <w:rsid w:val="00074F75"/>
    <w:rsid w:val="00085C34"/>
    <w:rsid w:val="000903A7"/>
    <w:rsid w:val="000922BC"/>
    <w:rsid w:val="000B23BF"/>
    <w:rsid w:val="000B41CB"/>
    <w:rsid w:val="000B4877"/>
    <w:rsid w:val="000D2E71"/>
    <w:rsid w:val="000E5775"/>
    <w:rsid w:val="000E6B5A"/>
    <w:rsid w:val="000E7074"/>
    <w:rsid w:val="000F0A1C"/>
    <w:rsid w:val="000F2247"/>
    <w:rsid w:val="000F7AA3"/>
    <w:rsid w:val="00100B18"/>
    <w:rsid w:val="001077EB"/>
    <w:rsid w:val="00115B2A"/>
    <w:rsid w:val="00120D1D"/>
    <w:rsid w:val="00126027"/>
    <w:rsid w:val="00127841"/>
    <w:rsid w:val="00132DE8"/>
    <w:rsid w:val="00142706"/>
    <w:rsid w:val="00144B4C"/>
    <w:rsid w:val="00147EF5"/>
    <w:rsid w:val="001563CE"/>
    <w:rsid w:val="00156490"/>
    <w:rsid w:val="00162B46"/>
    <w:rsid w:val="00167AA1"/>
    <w:rsid w:val="00174545"/>
    <w:rsid w:val="0019180A"/>
    <w:rsid w:val="00191D36"/>
    <w:rsid w:val="001923D7"/>
    <w:rsid w:val="00195E2B"/>
    <w:rsid w:val="001A4E76"/>
    <w:rsid w:val="001B205F"/>
    <w:rsid w:val="001B76CB"/>
    <w:rsid w:val="001C3B16"/>
    <w:rsid w:val="001D062E"/>
    <w:rsid w:val="001D16D4"/>
    <w:rsid w:val="001D2F23"/>
    <w:rsid w:val="001D3417"/>
    <w:rsid w:val="001D3C3C"/>
    <w:rsid w:val="001F7D4D"/>
    <w:rsid w:val="00212325"/>
    <w:rsid w:val="0021663F"/>
    <w:rsid w:val="002363BD"/>
    <w:rsid w:val="002403DC"/>
    <w:rsid w:val="002522D2"/>
    <w:rsid w:val="00261C2F"/>
    <w:rsid w:val="00273B1A"/>
    <w:rsid w:val="0027633A"/>
    <w:rsid w:val="00284E61"/>
    <w:rsid w:val="0028618F"/>
    <w:rsid w:val="00291CC2"/>
    <w:rsid w:val="002929A5"/>
    <w:rsid w:val="002A1EB2"/>
    <w:rsid w:val="002A5322"/>
    <w:rsid w:val="002A62E8"/>
    <w:rsid w:val="002B5DED"/>
    <w:rsid w:val="002B6FE0"/>
    <w:rsid w:val="002C4A10"/>
    <w:rsid w:val="002C5518"/>
    <w:rsid w:val="002E0802"/>
    <w:rsid w:val="002E17C6"/>
    <w:rsid w:val="002E33B1"/>
    <w:rsid w:val="002E33EC"/>
    <w:rsid w:val="002E6D92"/>
    <w:rsid w:val="002F23F0"/>
    <w:rsid w:val="002F28FE"/>
    <w:rsid w:val="0030070D"/>
    <w:rsid w:val="003013C4"/>
    <w:rsid w:val="00303F1B"/>
    <w:rsid w:val="00305E15"/>
    <w:rsid w:val="003077C6"/>
    <w:rsid w:val="00311A82"/>
    <w:rsid w:val="00313C70"/>
    <w:rsid w:val="00314C59"/>
    <w:rsid w:val="0032131C"/>
    <w:rsid w:val="00324653"/>
    <w:rsid w:val="003317E9"/>
    <w:rsid w:val="00335F3F"/>
    <w:rsid w:val="00337929"/>
    <w:rsid w:val="003410FE"/>
    <w:rsid w:val="00344D4D"/>
    <w:rsid w:val="003455AE"/>
    <w:rsid w:val="0035098A"/>
    <w:rsid w:val="00354911"/>
    <w:rsid w:val="0038143E"/>
    <w:rsid w:val="0038276B"/>
    <w:rsid w:val="00382929"/>
    <w:rsid w:val="00382DB5"/>
    <w:rsid w:val="00386E4E"/>
    <w:rsid w:val="00394FB6"/>
    <w:rsid w:val="003A1490"/>
    <w:rsid w:val="003A35B1"/>
    <w:rsid w:val="003A4488"/>
    <w:rsid w:val="003A5839"/>
    <w:rsid w:val="003B1EC1"/>
    <w:rsid w:val="003B4D75"/>
    <w:rsid w:val="003B4D76"/>
    <w:rsid w:val="003B6136"/>
    <w:rsid w:val="003C086E"/>
    <w:rsid w:val="003C5372"/>
    <w:rsid w:val="003C5541"/>
    <w:rsid w:val="003D0BC6"/>
    <w:rsid w:val="003D29FD"/>
    <w:rsid w:val="003E0B17"/>
    <w:rsid w:val="003E2CF1"/>
    <w:rsid w:val="003E4194"/>
    <w:rsid w:val="003F11F8"/>
    <w:rsid w:val="00404F4B"/>
    <w:rsid w:val="00410712"/>
    <w:rsid w:val="00413258"/>
    <w:rsid w:val="004140D9"/>
    <w:rsid w:val="00416120"/>
    <w:rsid w:val="00423C14"/>
    <w:rsid w:val="00427CDC"/>
    <w:rsid w:val="00427DC3"/>
    <w:rsid w:val="00430F98"/>
    <w:rsid w:val="0043230E"/>
    <w:rsid w:val="004327FC"/>
    <w:rsid w:val="00444296"/>
    <w:rsid w:val="00445390"/>
    <w:rsid w:val="00460B07"/>
    <w:rsid w:val="00466CED"/>
    <w:rsid w:val="00467439"/>
    <w:rsid w:val="00481E95"/>
    <w:rsid w:val="0048567B"/>
    <w:rsid w:val="004862B4"/>
    <w:rsid w:val="0048688A"/>
    <w:rsid w:val="00493FB7"/>
    <w:rsid w:val="004A1C9A"/>
    <w:rsid w:val="004A21F1"/>
    <w:rsid w:val="004A5205"/>
    <w:rsid w:val="004A7087"/>
    <w:rsid w:val="004A76F3"/>
    <w:rsid w:val="004B0BCE"/>
    <w:rsid w:val="004C10EA"/>
    <w:rsid w:val="004C16D9"/>
    <w:rsid w:val="004D0841"/>
    <w:rsid w:val="004D34C0"/>
    <w:rsid w:val="004E18CE"/>
    <w:rsid w:val="004E1DD6"/>
    <w:rsid w:val="004E778B"/>
    <w:rsid w:val="004F3659"/>
    <w:rsid w:val="004F5F9C"/>
    <w:rsid w:val="00504AA9"/>
    <w:rsid w:val="005068F9"/>
    <w:rsid w:val="005168A8"/>
    <w:rsid w:val="00516F30"/>
    <w:rsid w:val="00517DE0"/>
    <w:rsid w:val="00532081"/>
    <w:rsid w:val="0054791E"/>
    <w:rsid w:val="00551B80"/>
    <w:rsid w:val="00571124"/>
    <w:rsid w:val="00576A71"/>
    <w:rsid w:val="00580703"/>
    <w:rsid w:val="00581C25"/>
    <w:rsid w:val="00586AAC"/>
    <w:rsid w:val="00587B48"/>
    <w:rsid w:val="00592BC7"/>
    <w:rsid w:val="00595E50"/>
    <w:rsid w:val="005A0A98"/>
    <w:rsid w:val="005A4961"/>
    <w:rsid w:val="005C6AB8"/>
    <w:rsid w:val="005D0911"/>
    <w:rsid w:val="005E13D8"/>
    <w:rsid w:val="005E16C8"/>
    <w:rsid w:val="005F0FD3"/>
    <w:rsid w:val="00600E3C"/>
    <w:rsid w:val="0061350B"/>
    <w:rsid w:val="006143E8"/>
    <w:rsid w:val="0062038E"/>
    <w:rsid w:val="006261B8"/>
    <w:rsid w:val="00640CBD"/>
    <w:rsid w:val="00642662"/>
    <w:rsid w:val="00644BCA"/>
    <w:rsid w:val="00653225"/>
    <w:rsid w:val="00671A65"/>
    <w:rsid w:val="00671DD6"/>
    <w:rsid w:val="00672571"/>
    <w:rsid w:val="00674D84"/>
    <w:rsid w:val="0067736E"/>
    <w:rsid w:val="006808B5"/>
    <w:rsid w:val="00687740"/>
    <w:rsid w:val="00690A9B"/>
    <w:rsid w:val="00695B6E"/>
    <w:rsid w:val="00697C7D"/>
    <w:rsid w:val="006A1EFC"/>
    <w:rsid w:val="006A7829"/>
    <w:rsid w:val="006B3EE3"/>
    <w:rsid w:val="006B78C6"/>
    <w:rsid w:val="006C5233"/>
    <w:rsid w:val="006C649C"/>
    <w:rsid w:val="006D06E1"/>
    <w:rsid w:val="006E11E0"/>
    <w:rsid w:val="006E132C"/>
    <w:rsid w:val="006E691E"/>
    <w:rsid w:val="006E6E43"/>
    <w:rsid w:val="00706CE6"/>
    <w:rsid w:val="007077BD"/>
    <w:rsid w:val="007238FA"/>
    <w:rsid w:val="007254BD"/>
    <w:rsid w:val="00727696"/>
    <w:rsid w:val="00743B4F"/>
    <w:rsid w:val="007455C4"/>
    <w:rsid w:val="0074561E"/>
    <w:rsid w:val="0075164F"/>
    <w:rsid w:val="0075356D"/>
    <w:rsid w:val="00753C10"/>
    <w:rsid w:val="007642C3"/>
    <w:rsid w:val="007710CE"/>
    <w:rsid w:val="00775949"/>
    <w:rsid w:val="00782A58"/>
    <w:rsid w:val="007849CE"/>
    <w:rsid w:val="00785B40"/>
    <w:rsid w:val="00787674"/>
    <w:rsid w:val="0079041D"/>
    <w:rsid w:val="00795562"/>
    <w:rsid w:val="007966B3"/>
    <w:rsid w:val="007A1DFF"/>
    <w:rsid w:val="007A3855"/>
    <w:rsid w:val="007A479F"/>
    <w:rsid w:val="007B1B9F"/>
    <w:rsid w:val="007B3975"/>
    <w:rsid w:val="007B6413"/>
    <w:rsid w:val="007B7711"/>
    <w:rsid w:val="007C0451"/>
    <w:rsid w:val="007C15AA"/>
    <w:rsid w:val="007C439F"/>
    <w:rsid w:val="007D532F"/>
    <w:rsid w:val="007E15B6"/>
    <w:rsid w:val="007E68FE"/>
    <w:rsid w:val="00800187"/>
    <w:rsid w:val="00800839"/>
    <w:rsid w:val="00805420"/>
    <w:rsid w:val="008164A2"/>
    <w:rsid w:val="0082214B"/>
    <w:rsid w:val="00844D36"/>
    <w:rsid w:val="00844E41"/>
    <w:rsid w:val="00846434"/>
    <w:rsid w:val="00850401"/>
    <w:rsid w:val="00855DB9"/>
    <w:rsid w:val="008676A6"/>
    <w:rsid w:val="008766DF"/>
    <w:rsid w:val="00876743"/>
    <w:rsid w:val="008822AA"/>
    <w:rsid w:val="0088465E"/>
    <w:rsid w:val="00886D3A"/>
    <w:rsid w:val="00887EA5"/>
    <w:rsid w:val="008965F0"/>
    <w:rsid w:val="008A1AF8"/>
    <w:rsid w:val="008A1BCB"/>
    <w:rsid w:val="008A674F"/>
    <w:rsid w:val="008B5336"/>
    <w:rsid w:val="008B6330"/>
    <w:rsid w:val="008C110B"/>
    <w:rsid w:val="008C66FF"/>
    <w:rsid w:val="008D5551"/>
    <w:rsid w:val="008E0487"/>
    <w:rsid w:val="008E1CCE"/>
    <w:rsid w:val="008E2D7C"/>
    <w:rsid w:val="008E6830"/>
    <w:rsid w:val="00910EEE"/>
    <w:rsid w:val="00913AB5"/>
    <w:rsid w:val="00920692"/>
    <w:rsid w:val="00922F35"/>
    <w:rsid w:val="00934A17"/>
    <w:rsid w:val="0093750A"/>
    <w:rsid w:val="00942BAD"/>
    <w:rsid w:val="00943A10"/>
    <w:rsid w:val="0095197B"/>
    <w:rsid w:val="00952B2F"/>
    <w:rsid w:val="00983BE0"/>
    <w:rsid w:val="009852B6"/>
    <w:rsid w:val="00990465"/>
    <w:rsid w:val="009A609C"/>
    <w:rsid w:val="009B30EA"/>
    <w:rsid w:val="009B41A7"/>
    <w:rsid w:val="009C4EC3"/>
    <w:rsid w:val="009D7AAB"/>
    <w:rsid w:val="009E217C"/>
    <w:rsid w:val="009E5368"/>
    <w:rsid w:val="009E6667"/>
    <w:rsid w:val="009F00C1"/>
    <w:rsid w:val="009F08D1"/>
    <w:rsid w:val="009F125E"/>
    <w:rsid w:val="00A02FE6"/>
    <w:rsid w:val="00A07497"/>
    <w:rsid w:val="00A13A00"/>
    <w:rsid w:val="00A169C6"/>
    <w:rsid w:val="00A23361"/>
    <w:rsid w:val="00A312D3"/>
    <w:rsid w:val="00A344E2"/>
    <w:rsid w:val="00A357D3"/>
    <w:rsid w:val="00A40C00"/>
    <w:rsid w:val="00A60D02"/>
    <w:rsid w:val="00A73EFF"/>
    <w:rsid w:val="00A80A1C"/>
    <w:rsid w:val="00A87B0C"/>
    <w:rsid w:val="00A87CFE"/>
    <w:rsid w:val="00A97625"/>
    <w:rsid w:val="00AA07FF"/>
    <w:rsid w:val="00AA5E1C"/>
    <w:rsid w:val="00AA6E3F"/>
    <w:rsid w:val="00AB24C1"/>
    <w:rsid w:val="00AC054B"/>
    <w:rsid w:val="00AC4C36"/>
    <w:rsid w:val="00AC5916"/>
    <w:rsid w:val="00AE7383"/>
    <w:rsid w:val="00AF35D7"/>
    <w:rsid w:val="00AF7C79"/>
    <w:rsid w:val="00B00579"/>
    <w:rsid w:val="00B119FC"/>
    <w:rsid w:val="00B2760C"/>
    <w:rsid w:val="00B319DD"/>
    <w:rsid w:val="00B32D01"/>
    <w:rsid w:val="00B33EF0"/>
    <w:rsid w:val="00B61D1A"/>
    <w:rsid w:val="00B61FF9"/>
    <w:rsid w:val="00B863EF"/>
    <w:rsid w:val="00B868CE"/>
    <w:rsid w:val="00BA4054"/>
    <w:rsid w:val="00BA6DC7"/>
    <w:rsid w:val="00BB5D64"/>
    <w:rsid w:val="00BB6053"/>
    <w:rsid w:val="00BF4898"/>
    <w:rsid w:val="00BF58D5"/>
    <w:rsid w:val="00BF7732"/>
    <w:rsid w:val="00C06A5B"/>
    <w:rsid w:val="00C16F7C"/>
    <w:rsid w:val="00C3247A"/>
    <w:rsid w:val="00C37DDC"/>
    <w:rsid w:val="00C4060E"/>
    <w:rsid w:val="00C40D7A"/>
    <w:rsid w:val="00C50FC4"/>
    <w:rsid w:val="00C578C2"/>
    <w:rsid w:val="00C70B7B"/>
    <w:rsid w:val="00C70F3F"/>
    <w:rsid w:val="00C7123F"/>
    <w:rsid w:val="00C8332D"/>
    <w:rsid w:val="00C84CEF"/>
    <w:rsid w:val="00C900B2"/>
    <w:rsid w:val="00CA21D1"/>
    <w:rsid w:val="00CC2B84"/>
    <w:rsid w:val="00CE24C9"/>
    <w:rsid w:val="00CE3C7C"/>
    <w:rsid w:val="00CF1E41"/>
    <w:rsid w:val="00D1116E"/>
    <w:rsid w:val="00D1155A"/>
    <w:rsid w:val="00D14B4B"/>
    <w:rsid w:val="00D22B91"/>
    <w:rsid w:val="00D26E29"/>
    <w:rsid w:val="00D30918"/>
    <w:rsid w:val="00D42943"/>
    <w:rsid w:val="00D45919"/>
    <w:rsid w:val="00D55D05"/>
    <w:rsid w:val="00D5614A"/>
    <w:rsid w:val="00D6272B"/>
    <w:rsid w:val="00D6411B"/>
    <w:rsid w:val="00D75695"/>
    <w:rsid w:val="00D77B14"/>
    <w:rsid w:val="00D811D5"/>
    <w:rsid w:val="00D91445"/>
    <w:rsid w:val="00D959CB"/>
    <w:rsid w:val="00DA0599"/>
    <w:rsid w:val="00DA1B2E"/>
    <w:rsid w:val="00DB5826"/>
    <w:rsid w:val="00DE5F6F"/>
    <w:rsid w:val="00E00083"/>
    <w:rsid w:val="00E11DC4"/>
    <w:rsid w:val="00E30C3E"/>
    <w:rsid w:val="00E365A1"/>
    <w:rsid w:val="00E3674D"/>
    <w:rsid w:val="00E473EE"/>
    <w:rsid w:val="00E50917"/>
    <w:rsid w:val="00E552BB"/>
    <w:rsid w:val="00E60F4D"/>
    <w:rsid w:val="00E62731"/>
    <w:rsid w:val="00E655F2"/>
    <w:rsid w:val="00E73726"/>
    <w:rsid w:val="00E962AF"/>
    <w:rsid w:val="00EA1F15"/>
    <w:rsid w:val="00EA4A64"/>
    <w:rsid w:val="00EA5616"/>
    <w:rsid w:val="00EA76E4"/>
    <w:rsid w:val="00EB0E48"/>
    <w:rsid w:val="00EB2117"/>
    <w:rsid w:val="00EB35D2"/>
    <w:rsid w:val="00EB5A93"/>
    <w:rsid w:val="00EB7A2F"/>
    <w:rsid w:val="00EE6074"/>
    <w:rsid w:val="00EE7B39"/>
    <w:rsid w:val="00EF1D6A"/>
    <w:rsid w:val="00EF42BC"/>
    <w:rsid w:val="00EF7807"/>
    <w:rsid w:val="00F03485"/>
    <w:rsid w:val="00F06238"/>
    <w:rsid w:val="00F0760B"/>
    <w:rsid w:val="00F115B4"/>
    <w:rsid w:val="00F132D7"/>
    <w:rsid w:val="00F23875"/>
    <w:rsid w:val="00F24F1E"/>
    <w:rsid w:val="00F270AC"/>
    <w:rsid w:val="00F279BF"/>
    <w:rsid w:val="00F31B87"/>
    <w:rsid w:val="00F32DBB"/>
    <w:rsid w:val="00F334E8"/>
    <w:rsid w:val="00F37668"/>
    <w:rsid w:val="00F37B62"/>
    <w:rsid w:val="00F51778"/>
    <w:rsid w:val="00F5460C"/>
    <w:rsid w:val="00F55C3B"/>
    <w:rsid w:val="00F628E5"/>
    <w:rsid w:val="00F660CA"/>
    <w:rsid w:val="00F70E7E"/>
    <w:rsid w:val="00F751D8"/>
    <w:rsid w:val="00F766AE"/>
    <w:rsid w:val="00F770A7"/>
    <w:rsid w:val="00F83E9C"/>
    <w:rsid w:val="00F916CC"/>
    <w:rsid w:val="00F920F1"/>
    <w:rsid w:val="00F940B1"/>
    <w:rsid w:val="00FA038B"/>
    <w:rsid w:val="00FA0DAA"/>
    <w:rsid w:val="00FA207C"/>
    <w:rsid w:val="00FB2146"/>
    <w:rsid w:val="00FC10EC"/>
    <w:rsid w:val="00FC3E4A"/>
    <w:rsid w:val="00FD0A5D"/>
    <w:rsid w:val="00FE02F1"/>
    <w:rsid w:val="00FE1BE2"/>
    <w:rsid w:val="00FE3187"/>
    <w:rsid w:val="00FE3721"/>
    <w:rsid w:val="00FE6671"/>
    <w:rsid w:val="00FF1959"/>
    <w:rsid w:val="00F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C309AD"/>
  <w15:docId w15:val="{02F34264-EFEA-4AE2-AD7E-45EAB440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D75695"/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1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35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57D3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8676A6"/>
    <w:rPr>
      <w:rFonts w:ascii="Arial" w:eastAsia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7C6"/>
  </w:style>
  <w:style w:type="paragraph" w:styleId="Footer">
    <w:name w:val="footer"/>
    <w:basedOn w:val="Normal"/>
    <w:link w:val="Foot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7C6"/>
  </w:style>
  <w:style w:type="character" w:styleId="PlaceholderText">
    <w:name w:val="Placeholder Text"/>
    <w:basedOn w:val="DefaultParagraphFont"/>
    <w:uiPriority w:val="99"/>
    <w:semiHidden/>
    <w:rsid w:val="00D641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3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3EE"/>
    <w:rPr>
      <w:rFonts w:ascii="Lucida Grande" w:hAnsi="Lucida Grande"/>
      <w:sz w:val="18"/>
      <w:szCs w:val="18"/>
    </w:rPr>
  </w:style>
  <w:style w:type="table" w:customStyle="1" w:styleId="TableGridLight1">
    <w:name w:val="Table Grid Light1"/>
    <w:basedOn w:val="TableNormal"/>
    <w:uiPriority w:val="99"/>
    <w:rsid w:val="00FC10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ackground-details">
    <w:name w:val="background-details"/>
    <w:basedOn w:val="DefaultParagraphFont"/>
    <w:rsid w:val="00301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la%20Lansi\Desktop\INSERT%20NAME-Global-Women-Activate-Leaders-Programme-Scholarship-Application-Form-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3359B3FF6048729F50DE6EC9EF7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026C8-4A30-4123-AE71-0A2E318EBCD7}"/>
      </w:docPartPr>
      <w:docPartBody>
        <w:p w:rsidR="00C57EE7" w:rsidRDefault="00E56894">
          <w:pPr>
            <w:pStyle w:val="B23359B3FF6048729F50DE6EC9EF7A7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AAB6A44D6D6483282203BB50CCA5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5480F-1D00-40E1-A8D3-122AE6C30F79}"/>
      </w:docPartPr>
      <w:docPartBody>
        <w:p w:rsidR="00C57EE7" w:rsidRDefault="00E56894">
          <w:pPr>
            <w:pStyle w:val="6AAB6A44D6D6483282203BB50CCA57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4EA3472B89D453FAB8D98266D1E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534C-1B5A-4A60-A867-E34E20CF2F6F}"/>
      </w:docPartPr>
      <w:docPartBody>
        <w:p w:rsidR="00C57EE7" w:rsidRDefault="00E56894">
          <w:pPr>
            <w:pStyle w:val="04EA3472B89D453FAB8D98266D1E43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A4DFD99B1347609052C4ADEB8BB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C89AA-A30E-480B-9FFB-922563D74B4B}"/>
      </w:docPartPr>
      <w:docPartBody>
        <w:p w:rsidR="00C57EE7" w:rsidRDefault="00E56894">
          <w:pPr>
            <w:pStyle w:val="F5A4DFD99B1347609052C4ADEB8BB19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32B5DEA0F9045FEB7C35A89BC2E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3A74C-2492-4DCE-8FB0-242FFDBB4A63}"/>
      </w:docPartPr>
      <w:docPartBody>
        <w:p w:rsidR="00C57EE7" w:rsidRDefault="00E56894">
          <w:pPr>
            <w:pStyle w:val="232B5DEA0F9045FEB7C35A89BC2E6C2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ECAB41D88C4751966D1F6DEE02A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39E48-4A28-4751-A905-082E71455C93}"/>
      </w:docPartPr>
      <w:docPartBody>
        <w:p w:rsidR="00C57EE7" w:rsidRDefault="00E56894">
          <w:pPr>
            <w:pStyle w:val="1BECAB41D88C4751966D1F6DEE02AC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EB784AD89644E048E1FF11040521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4344-85D5-4E5F-83C2-14689BA0AD7F}"/>
      </w:docPartPr>
      <w:docPartBody>
        <w:p w:rsidR="00C57EE7" w:rsidRDefault="00E56894">
          <w:pPr>
            <w:pStyle w:val="3EB784AD89644E048E1FF11040521F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33B889DA66C4F568EAEE94BAB101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2E3C8-3DE2-40D8-8D93-58E55F6409E1}"/>
      </w:docPartPr>
      <w:docPartBody>
        <w:p w:rsidR="00C57EE7" w:rsidRDefault="00E56894">
          <w:pPr>
            <w:pStyle w:val="433B889DA66C4F568EAEE94BAB101F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1B3E672F2D4FD4B6BD6DF78EF8B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F960E-6C5E-4446-861D-A281A3AE1FDF}"/>
      </w:docPartPr>
      <w:docPartBody>
        <w:p w:rsidR="00C57EE7" w:rsidRDefault="00E56894">
          <w:pPr>
            <w:pStyle w:val="EF1B3E672F2D4FD4B6BD6DF78EF8B7A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CB1ADCCD564CF59F41303C61F3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1EC7-DB54-4F4C-9642-BF3BC90E1AA9}"/>
      </w:docPartPr>
      <w:docPartBody>
        <w:p w:rsidR="00C57EE7" w:rsidRDefault="00E56894">
          <w:pPr>
            <w:pStyle w:val="ACCB1ADCCD564CF59F41303C61F3145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6117B5431004D92AF6AAE8AB38E8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6A2D5-D2A7-468C-A74E-53FE090D5F6B}"/>
      </w:docPartPr>
      <w:docPartBody>
        <w:p w:rsidR="00C57EE7" w:rsidRDefault="00E56894">
          <w:pPr>
            <w:pStyle w:val="76117B5431004D92AF6AAE8AB38E80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EBB32BEEC6B4F378315876AFE0ED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DE4E7-F93F-44EF-A736-1732C9724978}"/>
      </w:docPartPr>
      <w:docPartBody>
        <w:p w:rsidR="00C57EE7" w:rsidRDefault="00E56894">
          <w:pPr>
            <w:pStyle w:val="1EBB32BEEC6B4F378315876AFE0ED47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3EA24FE22CC4A52925616D75968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691A-BCE9-4527-977A-C97A62194290}"/>
      </w:docPartPr>
      <w:docPartBody>
        <w:p w:rsidR="00C57EE7" w:rsidRDefault="00E56894">
          <w:pPr>
            <w:pStyle w:val="C3EA24FE22CC4A52925616D759689A9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8224FCEBEF547578F06FF88F1901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A8C46-AFA1-4FAF-8571-086824C9825F}"/>
      </w:docPartPr>
      <w:docPartBody>
        <w:p w:rsidR="00C57EE7" w:rsidRDefault="00E56894">
          <w:pPr>
            <w:pStyle w:val="58224FCEBEF547578F06FF88F1901AB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C33E610CBB946DA8F79DB4C9472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264A8-E32A-4641-82EE-6274EBF4092B}"/>
      </w:docPartPr>
      <w:docPartBody>
        <w:p w:rsidR="00C57EE7" w:rsidRDefault="00E56894">
          <w:pPr>
            <w:pStyle w:val="DC33E610CBB946DA8F79DB4C9472777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7AD97EE63B4594A65FFCFAC83DE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802E1-F689-4137-A9A8-4281581FA08B}"/>
      </w:docPartPr>
      <w:docPartBody>
        <w:p w:rsidR="00C57EE7" w:rsidRDefault="00E56894">
          <w:pPr>
            <w:pStyle w:val="DA7AD97EE63B4594A65FFCFAC83DEDC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A4D217D25354DCA982D26A8BF8C6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53D66-9ECE-4FE3-AF1B-C335EA6DE379}"/>
      </w:docPartPr>
      <w:docPartBody>
        <w:p w:rsidR="00C57EE7" w:rsidRDefault="00E56894">
          <w:pPr>
            <w:pStyle w:val="1A4D217D25354DCA982D26A8BF8C69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F4A9472BBC4C9A9B15A1362B1CF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0CC8-F100-49DC-9579-F6304921998C}"/>
      </w:docPartPr>
      <w:docPartBody>
        <w:p w:rsidR="00C57EE7" w:rsidRDefault="00E56894">
          <w:pPr>
            <w:pStyle w:val="66F4A9472BBC4C9A9B15A1362B1CFF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D569C1170034A1BBDA4E33711C04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F261F-451A-492B-94BA-D18AE0C19A75}"/>
      </w:docPartPr>
      <w:docPartBody>
        <w:p w:rsidR="00C57EE7" w:rsidRDefault="00E56894">
          <w:pPr>
            <w:pStyle w:val="1D569C1170034A1BBDA4E33711C041B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CDC8DFD9B6E428593C138386001A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7BF40-C246-43D6-95CC-2E0BCBA51188}"/>
      </w:docPartPr>
      <w:docPartBody>
        <w:p w:rsidR="00C57EE7" w:rsidRDefault="00E56894">
          <w:pPr>
            <w:pStyle w:val="0CDC8DFD9B6E428593C138386001AB1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15A2655948A45F880EAD238DDA35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C2B9B-FE80-4CC9-9C1A-8851ADFDB8CD}"/>
      </w:docPartPr>
      <w:docPartBody>
        <w:p w:rsidR="00C57EE7" w:rsidRDefault="00E56894">
          <w:pPr>
            <w:pStyle w:val="115A2655948A45F880EAD238DDA35A2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A6D66EA52443F4B5552A6D998F9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6FC1F-680C-4C66-8AB2-249DC0E012F3}"/>
      </w:docPartPr>
      <w:docPartBody>
        <w:p w:rsidR="00C57EE7" w:rsidRDefault="00E56894">
          <w:pPr>
            <w:pStyle w:val="ACA6D66EA52443F4B5552A6D998F9F4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759CB74DBBD4AE2B65C365A73700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20DEE-2B80-47DB-B032-95D4441BBF44}"/>
      </w:docPartPr>
      <w:docPartBody>
        <w:p w:rsidR="00C57EE7" w:rsidRDefault="00E56894">
          <w:pPr>
            <w:pStyle w:val="F759CB74DBBD4AE2B65C365A73700B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864B68E47848CD81200FA335516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D607D-9407-414B-A6E3-AAD390C2F38D}"/>
      </w:docPartPr>
      <w:docPartBody>
        <w:p w:rsidR="00C57EE7" w:rsidRDefault="00E56894">
          <w:pPr>
            <w:pStyle w:val="60864B68E47848CD81200FA33551616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0F34D8BA13A40CC82FC2912F4E26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F1909-089F-455B-A427-ADCE580D2C1B}"/>
      </w:docPartPr>
      <w:docPartBody>
        <w:p w:rsidR="00C57EE7" w:rsidRDefault="00E56894">
          <w:pPr>
            <w:pStyle w:val="B0F34D8BA13A40CC82FC2912F4E26B5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C53FDEEA94B46878C0DF574B1124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EE441-03A1-4F09-83A7-5C7CD6E08CB6}"/>
      </w:docPartPr>
      <w:docPartBody>
        <w:p w:rsidR="00C57EE7" w:rsidRDefault="00E56894">
          <w:pPr>
            <w:pStyle w:val="6C53FDEEA94B46878C0DF574B112465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20A5B2BA9F3444AB5C742722D7B3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59710-5D50-4EF2-AC6B-8C8DEB0C7E05}"/>
      </w:docPartPr>
      <w:docPartBody>
        <w:p w:rsidR="00C57EE7" w:rsidRDefault="00E56894">
          <w:pPr>
            <w:pStyle w:val="520A5B2BA9F3444AB5C742722D7B3E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EE2E1514E74F90B37A2626053AD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F7251-D05B-4E24-B1E7-F9C314418D21}"/>
      </w:docPartPr>
      <w:docPartBody>
        <w:p w:rsidR="00C57EE7" w:rsidRDefault="00E56894">
          <w:pPr>
            <w:pStyle w:val="9DEE2E1514E74F90B37A2626053AD0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46D50556EB54A30ADE671D71E978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1687-4639-4673-8339-1ADC6098D130}"/>
      </w:docPartPr>
      <w:docPartBody>
        <w:p w:rsidR="00C57EE7" w:rsidRDefault="00E56894">
          <w:pPr>
            <w:pStyle w:val="846D50556EB54A30ADE671D71E97807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6CCC5200DA4F40834729D1B233F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776EE-C9F5-44E7-80B4-C1D446B0CA98}"/>
      </w:docPartPr>
      <w:docPartBody>
        <w:p w:rsidR="00C57EE7" w:rsidRDefault="00E56894">
          <w:pPr>
            <w:pStyle w:val="666CCC5200DA4F40834729D1B233F2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6892AA87D4DEFBC9C5136C5EC4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EE698-ACA2-4CEB-9517-D20AE2FB2912}"/>
      </w:docPartPr>
      <w:docPartBody>
        <w:p w:rsidR="00C57EE7" w:rsidRDefault="00E56894">
          <w:pPr>
            <w:pStyle w:val="FA36892AA87D4DEFBC9C5136C5EC4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E572631872749758657D29F08B4D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4AA52-626D-4701-A26A-98A76D19B76C}"/>
      </w:docPartPr>
      <w:docPartBody>
        <w:p w:rsidR="00C57EE7" w:rsidRDefault="00E56894">
          <w:pPr>
            <w:pStyle w:val="6E572631872749758657D29F08B4DCA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F0AA995DBCF448C88737FBF0EF4A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B4E36-CE85-4050-8583-9B9636B9618E}"/>
      </w:docPartPr>
      <w:docPartBody>
        <w:p w:rsidR="00C57EE7" w:rsidRDefault="00E56894">
          <w:pPr>
            <w:pStyle w:val="9F0AA995DBCF448C88737FBF0EF4AA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0BBE28515423EA7A6F1B4F9EFA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F0056-12D8-4AA2-896C-204AC613D41A}"/>
      </w:docPartPr>
      <w:docPartBody>
        <w:p w:rsidR="00C57EE7" w:rsidRDefault="00E56894">
          <w:pPr>
            <w:pStyle w:val="FA30BBE28515423EA7A6F1B4F9EFAD5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A4DDAB2F20C4058BDA94DC779D76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A497A-6C1C-4D15-A222-A7AB80A8A605}"/>
      </w:docPartPr>
      <w:docPartBody>
        <w:p w:rsidR="00C57EE7" w:rsidRDefault="00E56894">
          <w:pPr>
            <w:pStyle w:val="BA4DDAB2F20C4058BDA94DC779D761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0A80B29AAC4B258F1E67537FF87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C5004-E905-47B4-A837-12E450E00038}"/>
      </w:docPartPr>
      <w:docPartBody>
        <w:p w:rsidR="00C57EE7" w:rsidRDefault="00E56894">
          <w:pPr>
            <w:pStyle w:val="1B0A80B29AAC4B258F1E67537FF87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39FE5F4B0134ECDBACDCF82B7FD4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7C1EA-C17B-4E2B-975D-D7C9F8312DB9}"/>
      </w:docPartPr>
      <w:docPartBody>
        <w:p w:rsidR="00C57EE7" w:rsidRDefault="00E56894">
          <w:pPr>
            <w:pStyle w:val="F39FE5F4B0134ECDBACDCF82B7FD43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48D90B5A25C4D24AF8182BBF3B59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12A2E-E005-4925-9B40-ADE2A61BFAC1}"/>
      </w:docPartPr>
      <w:docPartBody>
        <w:p w:rsidR="00C57EE7" w:rsidRDefault="00E56894">
          <w:pPr>
            <w:pStyle w:val="F48D90B5A25C4D24AF8182BBF3B59B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F8974191B142479C95FF7134DA5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421C4-2511-4CC0-9942-225BF20F6817}"/>
      </w:docPartPr>
      <w:docPartBody>
        <w:p w:rsidR="00C57EE7" w:rsidRDefault="00E56894">
          <w:pPr>
            <w:pStyle w:val="65F8974191B142479C95FF7134DA5CF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ED5FED0C54B488CA7189A6AAF19F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B8955-056B-4ED9-8860-49A513D6B68D}"/>
      </w:docPartPr>
      <w:docPartBody>
        <w:p w:rsidR="00C57EE7" w:rsidRDefault="00E56894">
          <w:pPr>
            <w:pStyle w:val="9ED5FED0C54B488CA7189A6AAF19F4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B65CC25F9FA4041A4F351601FF68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CB81F-F601-4F11-9BC3-6EC04A73D864}"/>
      </w:docPartPr>
      <w:docPartBody>
        <w:p w:rsidR="00C57EE7" w:rsidRDefault="00E56894">
          <w:pPr>
            <w:pStyle w:val="0B65CC25F9FA4041A4F351601FF68FD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1877607C5CC4F32BA225B7F2B833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21497-4A27-4FAF-B63B-D32C6CE36524}"/>
      </w:docPartPr>
      <w:docPartBody>
        <w:p w:rsidR="00C57EE7" w:rsidRDefault="00E56894">
          <w:pPr>
            <w:pStyle w:val="81877607C5CC4F32BA225B7F2B833A1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256E5330FE846689117E5C20ACF5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474E1-2388-4A6A-955C-500D0C86CA2D}"/>
      </w:docPartPr>
      <w:docPartBody>
        <w:p w:rsidR="00C57EE7" w:rsidRDefault="00E56894">
          <w:pPr>
            <w:pStyle w:val="0256E5330FE846689117E5C20ACF50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46E4007427F4ABEBD041276B23C2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082A6-309D-448D-B7B0-D53B5B551BEC}"/>
      </w:docPartPr>
      <w:docPartBody>
        <w:p w:rsidR="00C57EE7" w:rsidRDefault="00E56894">
          <w:pPr>
            <w:pStyle w:val="946E4007427F4ABEBD041276B23C298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69EED8826E14211A1A68D8BD43E4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5DF4-819D-46A6-82D7-2B6C656F7C08}"/>
      </w:docPartPr>
      <w:docPartBody>
        <w:p w:rsidR="00C57EE7" w:rsidRDefault="00E56894">
          <w:pPr>
            <w:pStyle w:val="069EED8826E14211A1A68D8BD43E464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F4DA29B786141E59C9A9F02CCCE8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89F22-D591-4169-9663-14B7B1BA720B}"/>
      </w:docPartPr>
      <w:docPartBody>
        <w:p w:rsidR="00C57EE7" w:rsidRDefault="00E56894">
          <w:pPr>
            <w:pStyle w:val="0F4DA29B786141E59C9A9F02CCCE826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D62A1FF5C2A4A9FA1A9D1CF34987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76CB8-CBE7-4289-B0B0-11036FB990F7}"/>
      </w:docPartPr>
      <w:docPartBody>
        <w:p w:rsidR="00C57EE7" w:rsidRDefault="00E56894">
          <w:pPr>
            <w:pStyle w:val="3D62A1FF5C2A4A9FA1A9D1CF34987E2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5CACD8EF0F495097580CB76B391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9EB8C-15CF-4C46-AEA2-504802759856}"/>
      </w:docPartPr>
      <w:docPartBody>
        <w:p w:rsidR="00C57EE7" w:rsidRDefault="00E56894">
          <w:pPr>
            <w:pStyle w:val="255CACD8EF0F495097580CB76B39131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526FD3822EC449CBA5160373B3E5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5531B-3394-418D-BAD7-324A97330F99}"/>
      </w:docPartPr>
      <w:docPartBody>
        <w:p w:rsidR="00C57EE7" w:rsidRDefault="00E56894">
          <w:pPr>
            <w:pStyle w:val="4526FD3822EC449CBA5160373B3E5A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5B0E45087B40CBAC4506E5D9238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F4DE6-8534-4021-BB3D-F212CAF9BE46}"/>
      </w:docPartPr>
      <w:docPartBody>
        <w:p w:rsidR="00C57EE7" w:rsidRDefault="00E56894">
          <w:pPr>
            <w:pStyle w:val="705B0E45087B40CBAC4506E5D9238F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5E5E906791A49589D7CA0949D269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35BF6-0669-49D5-935B-93EC99C4F8C8}"/>
      </w:docPartPr>
      <w:docPartBody>
        <w:p w:rsidR="00C57EE7" w:rsidRDefault="00E56894">
          <w:pPr>
            <w:pStyle w:val="B5E5E906791A49589D7CA0949D2691C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9D40258AF5F42B48525CA6D5C1C7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3BC46-E58B-40BC-95D4-226F4C446163}"/>
      </w:docPartPr>
      <w:docPartBody>
        <w:p w:rsidR="00C57EE7" w:rsidRDefault="00E56894">
          <w:pPr>
            <w:pStyle w:val="F9D40258AF5F42B48525CA6D5C1C77E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0845EA9E1D45718A069FE719A25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AF5F4-2C73-4023-8A83-101D3F6005A4}"/>
      </w:docPartPr>
      <w:docPartBody>
        <w:p w:rsidR="00C57EE7" w:rsidRDefault="00E56894">
          <w:pPr>
            <w:pStyle w:val="7D0845EA9E1D45718A069FE719A25A0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D18502849B44FBB4E502899B8AC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48F9E-DDA4-4A12-B657-56CD80C59407}"/>
      </w:docPartPr>
      <w:docPartBody>
        <w:p w:rsidR="00C57EE7" w:rsidRDefault="00E56894">
          <w:pPr>
            <w:pStyle w:val="40D18502849B44FBB4E502899B8AC8A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678AD426784192A08C171BF1C03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656CC-A891-45D1-8D4F-FC17D1359A90}"/>
      </w:docPartPr>
      <w:docPartBody>
        <w:p w:rsidR="00C57EE7" w:rsidRDefault="00E56894">
          <w:pPr>
            <w:pStyle w:val="A6678AD426784192A08C171BF1C031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8E6897EE0234829AE99C672D4A3E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FB1A9-D541-47B4-AEF9-112FA59608A0}"/>
      </w:docPartPr>
      <w:docPartBody>
        <w:p w:rsidR="00C57EE7" w:rsidRDefault="00E56894">
          <w:pPr>
            <w:pStyle w:val="E8E6897EE0234829AE99C672D4A3EE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91B272697948EFAB9D58E8871BD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FBB1-ADD5-4AAC-93C2-4D7193629B4B}"/>
      </w:docPartPr>
      <w:docPartBody>
        <w:p w:rsidR="00C57EE7" w:rsidRDefault="00E56894">
          <w:pPr>
            <w:pStyle w:val="FB91B272697948EFAB9D58E8871BD2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BFC7B689284D5A818FF9FF5BEF5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2CACF-46F0-4486-A480-43DC25F44498}"/>
      </w:docPartPr>
      <w:docPartBody>
        <w:p w:rsidR="00C57EE7" w:rsidRDefault="00E56894">
          <w:pPr>
            <w:pStyle w:val="65BFC7B689284D5A818FF9FF5BEF55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111EE4AD35D4072AC3449A2FB855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77190-56BD-49B6-82D3-0C6675BE8F09}"/>
      </w:docPartPr>
      <w:docPartBody>
        <w:p w:rsidR="00C57EE7" w:rsidRDefault="00E56894">
          <w:pPr>
            <w:pStyle w:val="B111EE4AD35D4072AC3449A2FB8558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54673E274046A68DB038F394244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93DDC-AD14-4E86-9C80-55E192C9F74F}"/>
      </w:docPartPr>
      <w:docPartBody>
        <w:p w:rsidR="00C57EE7" w:rsidRDefault="00E56894">
          <w:pPr>
            <w:pStyle w:val="F554673E274046A68DB038F39424409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025E693E3F64A118A9B14E454049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6B8F6-E84A-43FF-8E85-15DD57D21F78}"/>
      </w:docPartPr>
      <w:docPartBody>
        <w:p w:rsidR="00C57EE7" w:rsidRDefault="00E56894">
          <w:pPr>
            <w:pStyle w:val="E025E693E3F64A118A9B14E4540492D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4B21797ED6B487CAEC0AE634BBD3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4323C-3DC5-455C-8820-E23FFAA26E97}"/>
      </w:docPartPr>
      <w:docPartBody>
        <w:p w:rsidR="00C57EE7" w:rsidRDefault="00E56894">
          <w:pPr>
            <w:pStyle w:val="C4B21797ED6B487CAEC0AE634BBD34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5B4D626D3D44E1BE9B1020D9AB8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5EF3B-5433-4BD9-AA2D-E34A116DE020}"/>
      </w:docPartPr>
      <w:docPartBody>
        <w:p w:rsidR="00C57EE7" w:rsidRDefault="00E56894">
          <w:pPr>
            <w:pStyle w:val="405B4D626D3D44E1BE9B1020D9AB86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0AD3E9ED5DF423D8B54D5F295971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76C4D-EEF8-478E-B0D3-E96F1B32D78A}"/>
      </w:docPartPr>
      <w:docPartBody>
        <w:p w:rsidR="00C57EE7" w:rsidRDefault="00E56894">
          <w:pPr>
            <w:pStyle w:val="A0AD3E9ED5DF423D8B54D5F29597158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E2F541B856741DE9222A1EA8A942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ED92D-6CDF-49E7-B207-ACED1C07BD75}"/>
      </w:docPartPr>
      <w:docPartBody>
        <w:p w:rsidR="00C57EE7" w:rsidRDefault="00E56894">
          <w:pPr>
            <w:pStyle w:val="0E2F541B856741DE9222A1EA8A942E4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79D8D0BD5D84A41BFB3CD03E2122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C712D-60E6-4F4D-8C16-AB7D45A670F2}"/>
      </w:docPartPr>
      <w:docPartBody>
        <w:p w:rsidR="00C57EE7" w:rsidRDefault="00E56894">
          <w:pPr>
            <w:pStyle w:val="679D8D0BD5D84A41BFB3CD03E21225A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FA6100124F4621BDC8841863CF4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1FE44-09A2-4F05-983F-3BBDCB3697D5}"/>
      </w:docPartPr>
      <w:docPartBody>
        <w:p w:rsidR="00C57EE7" w:rsidRDefault="00E56894">
          <w:pPr>
            <w:pStyle w:val="60FA6100124F4621BDC8841863CF47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3F80793E3E4C1BA20389320835A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EB540-75FA-4B8C-AAC8-732B7A72005E}"/>
      </w:docPartPr>
      <w:docPartBody>
        <w:p w:rsidR="00C57EE7" w:rsidRDefault="00E56894">
          <w:pPr>
            <w:pStyle w:val="7D3F80793E3E4C1BA20389320835A92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9C66CE6BF5F443F8B44D15649CA6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6F11B-D694-4CFC-9D59-600A15064432}"/>
      </w:docPartPr>
      <w:docPartBody>
        <w:p w:rsidR="00C57EE7" w:rsidRDefault="00E56894">
          <w:pPr>
            <w:pStyle w:val="C9C66CE6BF5F443F8B44D15649CA6C5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D298916A120429D9B93A405BCBF0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44B6E-0924-43B5-9AFB-8165DA0D7BD5}"/>
      </w:docPartPr>
      <w:docPartBody>
        <w:p w:rsidR="00C57EE7" w:rsidRDefault="00E56894">
          <w:pPr>
            <w:pStyle w:val="0D298916A120429D9B93A405BCBF06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EED2F580CD6460C94FC8F97DF70D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66F-1356-4FD3-ACB1-92DE0F2030DB}"/>
      </w:docPartPr>
      <w:docPartBody>
        <w:p w:rsidR="00C57EE7" w:rsidRDefault="00E56894">
          <w:pPr>
            <w:pStyle w:val="2EED2F580CD6460C94FC8F97DF70DC4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B931D80E36E48ECA6CBBD745E32A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8BED2-DC5F-4048-8A7E-5DBC5B02F078}"/>
      </w:docPartPr>
      <w:docPartBody>
        <w:p w:rsidR="00C57EE7" w:rsidRDefault="00E56894">
          <w:pPr>
            <w:pStyle w:val="EB931D80E36E48ECA6CBBD745E32A78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FE91E02524F4DB3A2BC404240889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407EB-CAE7-4C03-9A98-A05C73DF0E86}"/>
      </w:docPartPr>
      <w:docPartBody>
        <w:p w:rsidR="00C57EE7" w:rsidRDefault="00E56894">
          <w:pPr>
            <w:pStyle w:val="BFE91E02524F4DB3A2BC4042408898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583C87BF6DA4C40B374F700A99D8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97E5C-D2A1-4BE2-B5A0-D9175DD0E427}"/>
      </w:docPartPr>
      <w:docPartBody>
        <w:p w:rsidR="00C57EE7" w:rsidRDefault="00E56894">
          <w:pPr>
            <w:pStyle w:val="3583C87BF6DA4C40B374F700A99D82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3CE8A5D1C3045128F50C6B47AA8A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EE384-6DE4-46F3-AA0F-6493F0F67C7B}"/>
      </w:docPartPr>
      <w:docPartBody>
        <w:p w:rsidR="00C57EE7" w:rsidRDefault="00E56894">
          <w:pPr>
            <w:pStyle w:val="E3CE8A5D1C3045128F50C6B47AA8A6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2BAA570B86246DE95440ED524DD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E555E-2AA5-4F04-A9DC-C0B0E389A591}"/>
      </w:docPartPr>
      <w:docPartBody>
        <w:p w:rsidR="00C57EE7" w:rsidRDefault="00E56894">
          <w:pPr>
            <w:pStyle w:val="22BAA570B86246DE95440ED524DDF79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BED75B9BABA419185B108D955425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9A88B-0D4E-473B-B4AE-2FA0C923C054}"/>
      </w:docPartPr>
      <w:docPartBody>
        <w:p w:rsidR="00C57EE7" w:rsidRDefault="00E56894">
          <w:pPr>
            <w:pStyle w:val="CBED75B9BABA419185B108D9554254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C744173C06747BAA2C0012B66D8F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9E97B-1328-454D-8181-9BBF0CFE07D8}"/>
      </w:docPartPr>
      <w:docPartBody>
        <w:p w:rsidR="00C57EE7" w:rsidRDefault="00E56894">
          <w:pPr>
            <w:pStyle w:val="9C744173C06747BAA2C0012B66D8F51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20A19AF0DBD45B188107059B6E01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1D1F5-0B39-476B-928A-06E658B007EF}"/>
      </w:docPartPr>
      <w:docPartBody>
        <w:p w:rsidR="00C57EE7" w:rsidRDefault="00E56894">
          <w:pPr>
            <w:pStyle w:val="F20A19AF0DBD45B188107059B6E01E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BA78B2B8AE438B92FE9FE65353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40465-E1D3-488C-A1CC-631B186A2074}"/>
      </w:docPartPr>
      <w:docPartBody>
        <w:p w:rsidR="00C57EE7" w:rsidRDefault="00E56894">
          <w:pPr>
            <w:pStyle w:val="70BA78B2B8AE438B92FE9FE65353AD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6FD3C7E1694757B66BFFB2A528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3F6A0-21DC-4A11-8056-385DEDDA6F86}"/>
      </w:docPartPr>
      <w:docPartBody>
        <w:p w:rsidR="00C57EE7" w:rsidRDefault="00E56894">
          <w:pPr>
            <w:pStyle w:val="FB6FD3C7E1694757B66BFFB2A528B7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EC6B17F04F44A00B1B8E965C0D9D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D499E-5365-457F-AB21-C41096FF2F3B}"/>
      </w:docPartPr>
      <w:docPartBody>
        <w:p w:rsidR="00C57EE7" w:rsidRDefault="00E56894">
          <w:pPr>
            <w:pStyle w:val="DEC6B17F04F44A00B1B8E965C0D9D28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9B41A3EFE29410B92D628BABDAF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C9DEA-ECD1-4E32-A8B4-CAE817245F61}"/>
      </w:docPartPr>
      <w:docPartBody>
        <w:p w:rsidR="00C57EE7" w:rsidRDefault="00E56894">
          <w:pPr>
            <w:pStyle w:val="D9B41A3EFE29410B92D628BABDAF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D23EDDB09094C40A7E46846C1DA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E635B-BB32-4BBD-90F7-6C653BF7ACCB}"/>
      </w:docPartPr>
      <w:docPartBody>
        <w:p w:rsidR="00C57EE7" w:rsidRDefault="00E56894">
          <w:pPr>
            <w:pStyle w:val="CD23EDDB09094C40A7E46846C1DA14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456D3031FFB478BA660DFEE5834C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41A7-CF90-4770-947C-0825C98DD9BB}"/>
      </w:docPartPr>
      <w:docPartBody>
        <w:p w:rsidR="00C57EE7" w:rsidRDefault="00E56894">
          <w:pPr>
            <w:pStyle w:val="6456D3031FFB478BA660DFEE5834CCE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8F8E96B18A84276A0456BED39BB9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9110B-028D-473F-A65C-56D092A658BE}"/>
      </w:docPartPr>
      <w:docPartBody>
        <w:p w:rsidR="00C57EE7" w:rsidRDefault="00E56894">
          <w:pPr>
            <w:pStyle w:val="B8F8E96B18A84276A0456BED39BB978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EE541EA71F4055B7A460BB9B130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BD76C-1DEA-42FE-B612-E8B9D8376865}"/>
      </w:docPartPr>
      <w:docPartBody>
        <w:p w:rsidR="00C57EE7" w:rsidRDefault="00E56894">
          <w:pPr>
            <w:pStyle w:val="E4EE541EA71F4055B7A460BB9B130D4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C2634D742A744F4A0D5461E1456E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2969E-A5F6-4A64-8534-0105CC5330C6}"/>
      </w:docPartPr>
      <w:docPartBody>
        <w:p w:rsidR="00C57EE7" w:rsidRDefault="00E56894">
          <w:pPr>
            <w:pStyle w:val="1C2634D742A744F4A0D5461E1456E6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BDB6E88483041C1A3D44740A5785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BD696-1C9A-427D-9081-2A6519110E32}"/>
      </w:docPartPr>
      <w:docPartBody>
        <w:p w:rsidR="00C57EE7" w:rsidRDefault="00E56894">
          <w:pPr>
            <w:pStyle w:val="5BDB6E88483041C1A3D44740A57857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B0987418F74A82979C8DEE4A554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B8E90-A63A-432B-BA72-00867208C434}"/>
      </w:docPartPr>
      <w:docPartBody>
        <w:p w:rsidR="00C57EE7" w:rsidRDefault="00E56894">
          <w:pPr>
            <w:pStyle w:val="FBB0987418F74A82979C8DEE4A5544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AF3076112D14956BE4275029EE5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F77DF-2556-45BF-B85D-B756AF583DBA}"/>
      </w:docPartPr>
      <w:docPartBody>
        <w:p w:rsidR="00C57EE7" w:rsidRDefault="00E56894">
          <w:pPr>
            <w:pStyle w:val="AAF3076112D14956BE4275029EE58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689D1BA79C041059BA68D7DCE972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C43C7-47E1-4A23-AABD-AE459A5FBBA7}"/>
      </w:docPartPr>
      <w:docPartBody>
        <w:p w:rsidR="00C57EE7" w:rsidRDefault="00E56894">
          <w:pPr>
            <w:pStyle w:val="C689D1BA79C041059BA68D7DCE97255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545C43EA8A44FDB9AB8DCD5DF2E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6E48-EA19-42A2-A2B8-079CBC3E7A3C}"/>
      </w:docPartPr>
      <w:docPartBody>
        <w:p w:rsidR="00C57EE7" w:rsidRDefault="00E56894">
          <w:pPr>
            <w:pStyle w:val="9545C43EA8A44FDB9AB8DCD5DF2EE7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9392F6F2DC2430E836618B59E3A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D7FEC-CD63-469C-880B-E4D063397223}"/>
      </w:docPartPr>
      <w:docPartBody>
        <w:p w:rsidR="00C57EE7" w:rsidRDefault="00E56894">
          <w:pPr>
            <w:pStyle w:val="B9392F6F2DC2430E836618B59E3AD6B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DFF3998BB249ECA04AE80B598BB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B6275-40FB-4CDC-92DF-BB2738214950}"/>
      </w:docPartPr>
      <w:docPartBody>
        <w:p w:rsidR="00C57EE7" w:rsidRDefault="00E56894">
          <w:pPr>
            <w:pStyle w:val="9DDFF3998BB249ECA04AE80B598BB0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177C5F7524E4D69AA89F3B15EFF9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92242-FF89-4A43-98D2-340D53933F37}"/>
      </w:docPartPr>
      <w:docPartBody>
        <w:p w:rsidR="00C57EE7" w:rsidRDefault="00E56894">
          <w:pPr>
            <w:pStyle w:val="3177C5F7524E4D69AA89F3B15EFF922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A3EC365988E4508BBA619FEF5D7F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E53E6-DD93-4D59-B49C-E7F7B0D851AC}"/>
      </w:docPartPr>
      <w:docPartBody>
        <w:p w:rsidR="00C57EE7" w:rsidRDefault="00E56894">
          <w:pPr>
            <w:pStyle w:val="EA3EC365988E4508BBA619FEF5D7F23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8D336F8A0BB474D91F13EC2ED333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17DD5-4741-4EDE-9CAC-5F600894BF5A}"/>
      </w:docPartPr>
      <w:docPartBody>
        <w:p w:rsidR="00C57EE7" w:rsidRDefault="00E56894">
          <w:pPr>
            <w:pStyle w:val="98D336F8A0BB474D91F13EC2ED333AA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41E46D4EAD143698EDA7FC5CF572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1FF5D-C157-470F-8AA7-70F8D1523B6B}"/>
      </w:docPartPr>
      <w:docPartBody>
        <w:p w:rsidR="00C57EE7" w:rsidRDefault="00E56894">
          <w:pPr>
            <w:pStyle w:val="741E46D4EAD143698EDA7FC5CF572D3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E5FBC7275854AF28F75021D34A1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5CD5-FB19-4C76-9F70-A5F15357857B}"/>
      </w:docPartPr>
      <w:docPartBody>
        <w:p w:rsidR="00C57EE7" w:rsidRDefault="008E6FD7" w:rsidP="008E6FD7">
          <w:pPr>
            <w:pStyle w:val="AE5FBC7275854AF28F75021D34A1671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373E8F85944689B9B0144FFE08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68446-2CB5-424C-A002-1D7D18AB387A}"/>
      </w:docPartPr>
      <w:docPartBody>
        <w:p w:rsidR="00C57EE7" w:rsidRDefault="008E6FD7" w:rsidP="008E6FD7">
          <w:pPr>
            <w:pStyle w:val="E4373E8F85944689B9B0144FFE08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E0DD9A9E2374CBDA7D3C31EC3077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04762-DC6F-456C-9CB6-8B7CFB2460B2}"/>
      </w:docPartPr>
      <w:docPartBody>
        <w:p w:rsidR="00C57EE7" w:rsidRDefault="008E6FD7" w:rsidP="008E6FD7">
          <w:pPr>
            <w:pStyle w:val="4E0DD9A9E2374CBDA7D3C31EC30776B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A535F7A2E064EB49E0B79B65196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A1C9D-D6AB-4D44-9F4B-81AFE42EEC12}"/>
      </w:docPartPr>
      <w:docPartBody>
        <w:p w:rsidR="00C57EE7" w:rsidRDefault="008E6FD7" w:rsidP="008E6FD7">
          <w:pPr>
            <w:pStyle w:val="9A535F7A2E064EB49E0B79B6519673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0D24F2344E0445FAD96B4E8C5E26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5C2E0-BCD7-42D3-9186-CD610EA81FDA}"/>
      </w:docPartPr>
      <w:docPartBody>
        <w:p w:rsidR="00C57EE7" w:rsidRDefault="008E6FD7" w:rsidP="008E6FD7">
          <w:pPr>
            <w:pStyle w:val="F0D24F2344E0445FAD96B4E8C5E2616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8B859414DA40EFAC20EF23EC40B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25CA3-851D-4B47-B1D4-967A294FBDAE}"/>
      </w:docPartPr>
      <w:docPartBody>
        <w:p w:rsidR="00C57EE7" w:rsidRDefault="008E6FD7" w:rsidP="008E6FD7">
          <w:pPr>
            <w:pStyle w:val="EF8B859414DA40EFAC20EF23EC40B4D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C96339B3F8048E2AF257EC8A7068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4AAB-9670-4260-9452-471A894FB5B6}"/>
      </w:docPartPr>
      <w:docPartBody>
        <w:p w:rsidR="00C57EE7" w:rsidRDefault="008E6FD7" w:rsidP="008E6FD7">
          <w:pPr>
            <w:pStyle w:val="7C96339B3F8048E2AF257EC8A70683C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6C3220E447447B49F234836C07D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9AC4F-2228-4325-8B4E-603ACEA35F99}"/>
      </w:docPartPr>
      <w:docPartBody>
        <w:p w:rsidR="00C57EE7" w:rsidRDefault="008E6FD7" w:rsidP="008E6FD7">
          <w:pPr>
            <w:pStyle w:val="16C3220E447447B49F234836C07D1FB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3740F3953AC4121919D18FBAB42C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7BA-E44D-4CF0-AE50-B7062B8216C4}"/>
      </w:docPartPr>
      <w:docPartBody>
        <w:p w:rsidR="00C57EE7" w:rsidRDefault="008E6FD7" w:rsidP="008E6FD7">
          <w:pPr>
            <w:pStyle w:val="03740F3953AC4121919D18FBAB42CC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EAEED1E6F9041C1B2DE02CA38C3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99C4F-EC48-4A08-8B3D-1BDCA9235B31}"/>
      </w:docPartPr>
      <w:docPartBody>
        <w:p w:rsidR="00C57EE7" w:rsidRDefault="008E6FD7" w:rsidP="008E6FD7">
          <w:pPr>
            <w:pStyle w:val="BEAEED1E6F9041C1B2DE02CA38C39F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C6873371DD4000B6119A99B9E9B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39B1F-E76B-40B8-B76B-AB146A4A61E2}"/>
      </w:docPartPr>
      <w:docPartBody>
        <w:p w:rsidR="00C57EE7" w:rsidRDefault="008E6FD7" w:rsidP="008E6FD7">
          <w:pPr>
            <w:pStyle w:val="DAC6873371DD4000B6119A99B9E9BE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6431F6A81E6462FB3381D4C3695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75BED-B870-4AD3-B011-E34A80E6AEC2}"/>
      </w:docPartPr>
      <w:docPartBody>
        <w:p w:rsidR="00C57EE7" w:rsidRDefault="008E6FD7" w:rsidP="008E6FD7">
          <w:pPr>
            <w:pStyle w:val="26431F6A81E6462FB3381D4C369548A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B7449607A134FBDAA5F023E389DA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AB335-A05F-48B9-ABC2-03B649538AD6}"/>
      </w:docPartPr>
      <w:docPartBody>
        <w:p w:rsidR="00C57EE7" w:rsidRDefault="008E6FD7" w:rsidP="008E6FD7">
          <w:pPr>
            <w:pStyle w:val="4B7449607A134FBDAA5F023E389DAD3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FDADAB20D7A4F3782E942B160C4A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FA8B2-BAB8-4822-9F44-F9BC2A04C1B4}"/>
      </w:docPartPr>
      <w:docPartBody>
        <w:p w:rsidR="00EA078A" w:rsidRDefault="00E50283" w:rsidP="00E50283">
          <w:pPr>
            <w:pStyle w:val="AFDADAB20D7A4F3782E942B160C4A70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7E09F75FCD4435586304C5579572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61A1D-34E9-4F39-A94E-D44A7304B576}"/>
      </w:docPartPr>
      <w:docPartBody>
        <w:p w:rsidR="00EA078A" w:rsidRDefault="00E50283" w:rsidP="00E50283">
          <w:pPr>
            <w:pStyle w:val="97E09F75FCD4435586304C5579572B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25120A46D14EDCA142B6803ACAB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CC2A1-E73C-4CAD-91FD-623C02E7D634}"/>
      </w:docPartPr>
      <w:docPartBody>
        <w:p w:rsidR="00EA078A" w:rsidRDefault="00E50283" w:rsidP="00E50283">
          <w:pPr>
            <w:pStyle w:val="A625120A46D14EDCA142B6803ACAB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CDF3757101542A88B6DBEFE0429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A8F53-C711-47FE-A3EF-5F753826DA56}"/>
      </w:docPartPr>
      <w:docPartBody>
        <w:p w:rsidR="00EA078A" w:rsidRDefault="00E50283" w:rsidP="00E50283">
          <w:pPr>
            <w:pStyle w:val="FCDF3757101542A88B6DBEFE0429FC3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4A66E78DDBE4BC5B6ABE6E554C3F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EA57D-DA08-4BD7-B808-298506F4233E}"/>
      </w:docPartPr>
      <w:docPartBody>
        <w:p w:rsidR="00EA078A" w:rsidRDefault="00E50283" w:rsidP="00E50283">
          <w:pPr>
            <w:pStyle w:val="B4A66E78DDBE4BC5B6ABE6E554C3F05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752DADCF614D2DA4A4EDB091921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156D-A8EA-465F-9AB2-452847E8F5BA}"/>
      </w:docPartPr>
      <w:docPartBody>
        <w:p w:rsidR="00EA078A" w:rsidRDefault="00E50283" w:rsidP="00E50283">
          <w:pPr>
            <w:pStyle w:val="25752DADCF614D2DA4A4EDB0919219F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73122C17AE47668DFF90F277BCC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55D39-9D14-4BAF-B66F-3CFF4F9CBF1D}"/>
      </w:docPartPr>
      <w:docPartBody>
        <w:p w:rsidR="00EA078A" w:rsidRDefault="00E50283" w:rsidP="00E50283">
          <w:pPr>
            <w:pStyle w:val="EF73122C17AE47668DFF90F277BCC62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D35E092B48341C095DBE6CBAB87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08AA9-494B-49F6-BCF5-C16EAFBC3104}"/>
      </w:docPartPr>
      <w:docPartBody>
        <w:p w:rsidR="00EA078A" w:rsidRDefault="00E50283" w:rsidP="00E50283">
          <w:pPr>
            <w:pStyle w:val="DD35E092B48341C095DBE6CBAB875FD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69421FFF18F45E99FE13EB46DF0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F5DA0-6D62-4645-930C-48BF9FD313F6}"/>
      </w:docPartPr>
      <w:docPartBody>
        <w:p w:rsidR="00EA078A" w:rsidRDefault="00E50283" w:rsidP="00E50283">
          <w:pPr>
            <w:pStyle w:val="D69421FFF18F45E99FE13EB46DF0D8F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02A00EDA1EF4AF58CE45B1DEC1E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82823-103A-475B-BA43-A57584751742}"/>
      </w:docPartPr>
      <w:docPartBody>
        <w:p w:rsidR="00EA078A" w:rsidRDefault="00E50283" w:rsidP="00E50283">
          <w:pPr>
            <w:pStyle w:val="202A00EDA1EF4AF58CE45B1DEC1E4B5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7024C71C2344E5CA09D26DF6A7E4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4D5D9-9AC3-49D1-9160-270953AE5EE5}"/>
      </w:docPartPr>
      <w:docPartBody>
        <w:p w:rsidR="00EA078A" w:rsidRDefault="00E50283" w:rsidP="00E50283">
          <w:pPr>
            <w:pStyle w:val="87024C71C2344E5CA09D26DF6A7E4B0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B1ECB4C5A48439292032F95E44C5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58F85-A5C1-400F-A8C2-C2CD21C09FAE}"/>
      </w:docPartPr>
      <w:docPartBody>
        <w:p w:rsidR="00EA078A" w:rsidRDefault="00E50283" w:rsidP="00E50283">
          <w:pPr>
            <w:pStyle w:val="2B1ECB4C5A48439292032F95E44C5CE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D7"/>
    <w:rsid w:val="006440F0"/>
    <w:rsid w:val="00796870"/>
    <w:rsid w:val="008E6FD7"/>
    <w:rsid w:val="00B04145"/>
    <w:rsid w:val="00B139A4"/>
    <w:rsid w:val="00C57EE7"/>
    <w:rsid w:val="00E50283"/>
    <w:rsid w:val="00E56894"/>
    <w:rsid w:val="00EA078A"/>
    <w:rsid w:val="00F2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0283"/>
  </w:style>
  <w:style w:type="paragraph" w:customStyle="1" w:styleId="6A80CEB90F8E4195BEB1DFB1300F81E7">
    <w:name w:val="6A80CEB90F8E4195BEB1DFB1300F81E7"/>
  </w:style>
  <w:style w:type="paragraph" w:customStyle="1" w:styleId="B3CAFB3D4FB3439FA25CE1730DCA7750">
    <w:name w:val="B3CAFB3D4FB3439FA25CE1730DCA7750"/>
  </w:style>
  <w:style w:type="paragraph" w:customStyle="1" w:styleId="DADF812D63FA48C6B14D0A87F3CF85D4">
    <w:name w:val="DADF812D63FA48C6B14D0A87F3CF85D4"/>
  </w:style>
  <w:style w:type="paragraph" w:customStyle="1" w:styleId="DF18E09C060E43D18627FF84C23130E5">
    <w:name w:val="DF18E09C060E43D18627FF84C23130E5"/>
  </w:style>
  <w:style w:type="paragraph" w:customStyle="1" w:styleId="7612331C0A1F4D528021A32AE14358F0">
    <w:name w:val="7612331C0A1F4D528021A32AE14358F0"/>
  </w:style>
  <w:style w:type="paragraph" w:customStyle="1" w:styleId="3A4E1752CBDF4613937C963587784B53">
    <w:name w:val="3A4E1752CBDF4613937C963587784B53"/>
  </w:style>
  <w:style w:type="paragraph" w:customStyle="1" w:styleId="3CB993E3499B4232B772B57BCFE6B743">
    <w:name w:val="3CB993E3499B4232B772B57BCFE6B743"/>
  </w:style>
  <w:style w:type="paragraph" w:customStyle="1" w:styleId="E360D8F6DCBD424C9D78BC20AD725B94">
    <w:name w:val="E360D8F6DCBD424C9D78BC20AD725B94"/>
  </w:style>
  <w:style w:type="paragraph" w:customStyle="1" w:styleId="ECE6B1733FFD415B97B47E72CFC31DF4">
    <w:name w:val="ECE6B1733FFD415B97B47E72CFC31DF4"/>
  </w:style>
  <w:style w:type="paragraph" w:customStyle="1" w:styleId="164BD92C19264752BD784B5F05C82BE0">
    <w:name w:val="164BD92C19264752BD784B5F05C82BE0"/>
  </w:style>
  <w:style w:type="paragraph" w:customStyle="1" w:styleId="4A0EAD1AB7014508B7120119738437B7">
    <w:name w:val="4A0EAD1AB7014508B7120119738437B7"/>
  </w:style>
  <w:style w:type="paragraph" w:customStyle="1" w:styleId="B23359B3FF6048729F50DE6EC9EF7A7D">
    <w:name w:val="B23359B3FF6048729F50DE6EC9EF7A7D"/>
  </w:style>
  <w:style w:type="paragraph" w:customStyle="1" w:styleId="6AAB6A44D6D6483282203BB50CCA571D">
    <w:name w:val="6AAB6A44D6D6483282203BB50CCA571D"/>
  </w:style>
  <w:style w:type="paragraph" w:customStyle="1" w:styleId="04EA3472B89D453FAB8D98266D1E4300">
    <w:name w:val="04EA3472B89D453FAB8D98266D1E4300"/>
  </w:style>
  <w:style w:type="paragraph" w:customStyle="1" w:styleId="F5A4DFD99B1347609052C4ADEB8BB199">
    <w:name w:val="F5A4DFD99B1347609052C4ADEB8BB199"/>
  </w:style>
  <w:style w:type="paragraph" w:customStyle="1" w:styleId="232B5DEA0F9045FEB7C35A89BC2E6C22">
    <w:name w:val="232B5DEA0F9045FEB7C35A89BC2E6C22"/>
  </w:style>
  <w:style w:type="paragraph" w:customStyle="1" w:styleId="1BECAB41D88C4751966D1F6DEE02ACC2">
    <w:name w:val="1BECAB41D88C4751966D1F6DEE02ACC2"/>
  </w:style>
  <w:style w:type="paragraph" w:customStyle="1" w:styleId="3EB784AD89644E048E1FF11040521FA6">
    <w:name w:val="3EB784AD89644E048E1FF11040521FA6"/>
  </w:style>
  <w:style w:type="paragraph" w:customStyle="1" w:styleId="433B889DA66C4F568EAEE94BAB101FA8">
    <w:name w:val="433B889DA66C4F568EAEE94BAB101FA8"/>
  </w:style>
  <w:style w:type="paragraph" w:customStyle="1" w:styleId="EF1B3E672F2D4FD4B6BD6DF78EF8B7AF">
    <w:name w:val="EF1B3E672F2D4FD4B6BD6DF78EF8B7AF"/>
  </w:style>
  <w:style w:type="paragraph" w:customStyle="1" w:styleId="ACCB1ADCCD564CF59F41303C61F3145F">
    <w:name w:val="ACCB1ADCCD564CF59F41303C61F3145F"/>
  </w:style>
  <w:style w:type="paragraph" w:customStyle="1" w:styleId="76117B5431004D92AF6AAE8AB38E8000">
    <w:name w:val="76117B5431004D92AF6AAE8AB38E8000"/>
  </w:style>
  <w:style w:type="paragraph" w:customStyle="1" w:styleId="1EBB32BEEC6B4F378315876AFE0ED474">
    <w:name w:val="1EBB32BEEC6B4F378315876AFE0ED474"/>
  </w:style>
  <w:style w:type="paragraph" w:customStyle="1" w:styleId="C3EA24FE22CC4A52925616D759689A9E">
    <w:name w:val="C3EA24FE22CC4A52925616D759689A9E"/>
  </w:style>
  <w:style w:type="paragraph" w:customStyle="1" w:styleId="58224FCEBEF547578F06FF88F1901AB2">
    <w:name w:val="58224FCEBEF547578F06FF88F1901AB2"/>
  </w:style>
  <w:style w:type="paragraph" w:customStyle="1" w:styleId="DC33E610CBB946DA8F79DB4C94727773">
    <w:name w:val="DC33E610CBB946DA8F79DB4C94727773"/>
  </w:style>
  <w:style w:type="paragraph" w:customStyle="1" w:styleId="DA7AD97EE63B4594A65FFCFAC83DEDCF">
    <w:name w:val="DA7AD97EE63B4594A65FFCFAC83DEDCF"/>
  </w:style>
  <w:style w:type="paragraph" w:customStyle="1" w:styleId="1A4D217D25354DCA982D26A8BF8C690D">
    <w:name w:val="1A4D217D25354DCA982D26A8BF8C690D"/>
  </w:style>
  <w:style w:type="paragraph" w:customStyle="1" w:styleId="66F4A9472BBC4C9A9B15A1362B1CFFE7">
    <w:name w:val="66F4A9472BBC4C9A9B15A1362B1CFFE7"/>
  </w:style>
  <w:style w:type="paragraph" w:customStyle="1" w:styleId="1D569C1170034A1BBDA4E33711C041B9">
    <w:name w:val="1D569C1170034A1BBDA4E33711C041B9"/>
  </w:style>
  <w:style w:type="paragraph" w:customStyle="1" w:styleId="0CDC8DFD9B6E428593C138386001AB1E">
    <w:name w:val="0CDC8DFD9B6E428593C138386001AB1E"/>
  </w:style>
  <w:style w:type="paragraph" w:customStyle="1" w:styleId="115A2655948A45F880EAD238DDA35A2C">
    <w:name w:val="115A2655948A45F880EAD238DDA35A2C"/>
  </w:style>
  <w:style w:type="paragraph" w:customStyle="1" w:styleId="ACA6D66EA52443F4B5552A6D998F9F4A">
    <w:name w:val="ACA6D66EA52443F4B5552A6D998F9F4A"/>
  </w:style>
  <w:style w:type="paragraph" w:customStyle="1" w:styleId="F759CB74DBBD4AE2B65C365A73700BC8">
    <w:name w:val="F759CB74DBBD4AE2B65C365A73700BC8"/>
  </w:style>
  <w:style w:type="paragraph" w:customStyle="1" w:styleId="60864B68E47848CD81200FA335516161">
    <w:name w:val="60864B68E47848CD81200FA335516161"/>
  </w:style>
  <w:style w:type="paragraph" w:customStyle="1" w:styleId="B0F34D8BA13A40CC82FC2912F4E26B57">
    <w:name w:val="B0F34D8BA13A40CC82FC2912F4E26B57"/>
  </w:style>
  <w:style w:type="paragraph" w:customStyle="1" w:styleId="6C53FDEEA94B46878C0DF574B1124653">
    <w:name w:val="6C53FDEEA94B46878C0DF574B1124653"/>
  </w:style>
  <w:style w:type="paragraph" w:customStyle="1" w:styleId="520A5B2BA9F3444AB5C742722D7B3E93">
    <w:name w:val="520A5B2BA9F3444AB5C742722D7B3E93"/>
  </w:style>
  <w:style w:type="paragraph" w:customStyle="1" w:styleId="9DEE2E1514E74F90B37A2626053AD05E">
    <w:name w:val="9DEE2E1514E74F90B37A2626053AD05E"/>
  </w:style>
  <w:style w:type="paragraph" w:customStyle="1" w:styleId="846D50556EB54A30ADE671D71E97807A">
    <w:name w:val="846D50556EB54A30ADE671D71E97807A"/>
  </w:style>
  <w:style w:type="paragraph" w:customStyle="1" w:styleId="666CCC5200DA4F40834729D1B233F2A8">
    <w:name w:val="666CCC5200DA4F40834729D1B233F2A8"/>
  </w:style>
  <w:style w:type="paragraph" w:customStyle="1" w:styleId="FA36892AA87D4DEFBC9C5136C5EC494E">
    <w:name w:val="FA36892AA87D4DEFBC9C5136C5EC494E"/>
  </w:style>
  <w:style w:type="paragraph" w:customStyle="1" w:styleId="6E572631872749758657D29F08B4DCAA">
    <w:name w:val="6E572631872749758657D29F08B4DCAA"/>
  </w:style>
  <w:style w:type="paragraph" w:customStyle="1" w:styleId="9F0AA995DBCF448C88737FBF0EF4AA87">
    <w:name w:val="9F0AA995DBCF448C88737FBF0EF4AA87"/>
  </w:style>
  <w:style w:type="paragraph" w:customStyle="1" w:styleId="FA30BBE28515423EA7A6F1B4F9EFAD55">
    <w:name w:val="FA30BBE28515423EA7A6F1B4F9EFAD55"/>
  </w:style>
  <w:style w:type="paragraph" w:customStyle="1" w:styleId="BA4DDAB2F20C4058BDA94DC779D7615B">
    <w:name w:val="BA4DDAB2F20C4058BDA94DC779D7615B"/>
  </w:style>
  <w:style w:type="paragraph" w:customStyle="1" w:styleId="1B0A80B29AAC4B258F1E67537FF8703B">
    <w:name w:val="1B0A80B29AAC4B258F1E67537FF8703B"/>
  </w:style>
  <w:style w:type="paragraph" w:customStyle="1" w:styleId="F39FE5F4B0134ECDBACDCF82B7FD4350">
    <w:name w:val="F39FE5F4B0134ECDBACDCF82B7FD4350"/>
  </w:style>
  <w:style w:type="paragraph" w:customStyle="1" w:styleId="F48D90B5A25C4D24AF8182BBF3B59BC6">
    <w:name w:val="F48D90B5A25C4D24AF8182BBF3B59BC6"/>
  </w:style>
  <w:style w:type="paragraph" w:customStyle="1" w:styleId="65F8974191B142479C95FF7134DA5CF3">
    <w:name w:val="65F8974191B142479C95FF7134DA5CF3"/>
  </w:style>
  <w:style w:type="paragraph" w:customStyle="1" w:styleId="9ED5FED0C54B488CA7189A6AAF19F43C">
    <w:name w:val="9ED5FED0C54B488CA7189A6AAF19F43C"/>
  </w:style>
  <w:style w:type="paragraph" w:customStyle="1" w:styleId="0B65CC25F9FA4041A4F351601FF68FDC">
    <w:name w:val="0B65CC25F9FA4041A4F351601FF68FDC"/>
  </w:style>
  <w:style w:type="paragraph" w:customStyle="1" w:styleId="81877607C5CC4F32BA225B7F2B833A18">
    <w:name w:val="81877607C5CC4F32BA225B7F2B833A18"/>
  </w:style>
  <w:style w:type="paragraph" w:customStyle="1" w:styleId="0256E5330FE846689117E5C20ACF5093">
    <w:name w:val="0256E5330FE846689117E5C20ACF5093"/>
  </w:style>
  <w:style w:type="paragraph" w:customStyle="1" w:styleId="946E4007427F4ABEBD041276B23C2985">
    <w:name w:val="946E4007427F4ABEBD041276B23C2985"/>
  </w:style>
  <w:style w:type="paragraph" w:customStyle="1" w:styleId="069EED8826E14211A1A68D8BD43E4640">
    <w:name w:val="069EED8826E14211A1A68D8BD43E4640"/>
  </w:style>
  <w:style w:type="paragraph" w:customStyle="1" w:styleId="0F4DA29B786141E59C9A9F02CCCE826B">
    <w:name w:val="0F4DA29B786141E59C9A9F02CCCE826B"/>
  </w:style>
  <w:style w:type="paragraph" w:customStyle="1" w:styleId="3D62A1FF5C2A4A9FA1A9D1CF34987E2A">
    <w:name w:val="3D62A1FF5C2A4A9FA1A9D1CF34987E2A"/>
  </w:style>
  <w:style w:type="paragraph" w:customStyle="1" w:styleId="255CACD8EF0F495097580CB76B39131A">
    <w:name w:val="255CACD8EF0F495097580CB76B39131A"/>
  </w:style>
  <w:style w:type="paragraph" w:customStyle="1" w:styleId="4526FD3822EC449CBA5160373B3E5A42">
    <w:name w:val="4526FD3822EC449CBA5160373B3E5A42"/>
  </w:style>
  <w:style w:type="paragraph" w:customStyle="1" w:styleId="705B0E45087B40CBAC4506E5D9238F3C">
    <w:name w:val="705B0E45087B40CBAC4506E5D9238F3C"/>
  </w:style>
  <w:style w:type="paragraph" w:customStyle="1" w:styleId="B5E5E906791A49589D7CA0949D2691CC">
    <w:name w:val="B5E5E906791A49589D7CA0949D2691CC"/>
  </w:style>
  <w:style w:type="paragraph" w:customStyle="1" w:styleId="F9D40258AF5F42B48525CA6D5C1C77E1">
    <w:name w:val="F9D40258AF5F42B48525CA6D5C1C77E1"/>
  </w:style>
  <w:style w:type="paragraph" w:customStyle="1" w:styleId="7D0845EA9E1D45718A069FE719A25A08">
    <w:name w:val="7D0845EA9E1D45718A069FE719A25A08"/>
  </w:style>
  <w:style w:type="paragraph" w:customStyle="1" w:styleId="40D18502849B44FBB4E502899B8AC8AE">
    <w:name w:val="40D18502849B44FBB4E502899B8AC8AE"/>
  </w:style>
  <w:style w:type="paragraph" w:customStyle="1" w:styleId="A6678AD426784192A08C171BF1C031E6">
    <w:name w:val="A6678AD426784192A08C171BF1C031E6"/>
  </w:style>
  <w:style w:type="paragraph" w:customStyle="1" w:styleId="E8E6897EE0234829AE99C672D4A3EE1D">
    <w:name w:val="E8E6897EE0234829AE99C672D4A3EE1D"/>
  </w:style>
  <w:style w:type="paragraph" w:customStyle="1" w:styleId="FB91B272697948EFAB9D58E8871BD2C8">
    <w:name w:val="FB91B272697948EFAB9D58E8871BD2C8"/>
  </w:style>
  <w:style w:type="paragraph" w:customStyle="1" w:styleId="65BFC7B689284D5A818FF9FF5BEF55E7">
    <w:name w:val="65BFC7B689284D5A818FF9FF5BEF55E7"/>
  </w:style>
  <w:style w:type="paragraph" w:customStyle="1" w:styleId="B111EE4AD35D4072AC3449A2FB8558C6">
    <w:name w:val="B111EE4AD35D4072AC3449A2FB8558C6"/>
  </w:style>
  <w:style w:type="paragraph" w:customStyle="1" w:styleId="F554673E274046A68DB038F394244096">
    <w:name w:val="F554673E274046A68DB038F394244096"/>
  </w:style>
  <w:style w:type="paragraph" w:customStyle="1" w:styleId="E025E693E3F64A118A9B14E4540492DB">
    <w:name w:val="E025E693E3F64A118A9B14E4540492DB"/>
  </w:style>
  <w:style w:type="paragraph" w:customStyle="1" w:styleId="C4B21797ED6B487CAEC0AE634BBD3450">
    <w:name w:val="C4B21797ED6B487CAEC0AE634BBD3450"/>
  </w:style>
  <w:style w:type="paragraph" w:customStyle="1" w:styleId="405B4D626D3D44E1BE9B1020D9AB86E6">
    <w:name w:val="405B4D626D3D44E1BE9B1020D9AB86E6"/>
  </w:style>
  <w:style w:type="paragraph" w:customStyle="1" w:styleId="A0AD3E9ED5DF423D8B54D5F295971588">
    <w:name w:val="A0AD3E9ED5DF423D8B54D5F295971588"/>
  </w:style>
  <w:style w:type="paragraph" w:customStyle="1" w:styleId="0E2F541B856741DE9222A1EA8A942E43">
    <w:name w:val="0E2F541B856741DE9222A1EA8A942E43"/>
  </w:style>
  <w:style w:type="paragraph" w:customStyle="1" w:styleId="679D8D0BD5D84A41BFB3CD03E21225A2">
    <w:name w:val="679D8D0BD5D84A41BFB3CD03E21225A2"/>
  </w:style>
  <w:style w:type="paragraph" w:customStyle="1" w:styleId="60FA6100124F4621BDC8841863CF47E0">
    <w:name w:val="60FA6100124F4621BDC8841863CF47E0"/>
  </w:style>
  <w:style w:type="paragraph" w:customStyle="1" w:styleId="7D3F80793E3E4C1BA20389320835A92E">
    <w:name w:val="7D3F80793E3E4C1BA20389320835A92E"/>
  </w:style>
  <w:style w:type="paragraph" w:customStyle="1" w:styleId="C9C66CE6BF5F443F8B44D15649CA6C54">
    <w:name w:val="C9C66CE6BF5F443F8B44D15649CA6C54"/>
  </w:style>
  <w:style w:type="paragraph" w:customStyle="1" w:styleId="0D298916A120429D9B93A405BCBF06C2">
    <w:name w:val="0D298916A120429D9B93A405BCBF06C2"/>
  </w:style>
  <w:style w:type="paragraph" w:customStyle="1" w:styleId="2EED2F580CD6460C94FC8F97DF70DC4B">
    <w:name w:val="2EED2F580CD6460C94FC8F97DF70DC4B"/>
  </w:style>
  <w:style w:type="paragraph" w:customStyle="1" w:styleId="EB931D80E36E48ECA6CBBD745E32A78A">
    <w:name w:val="EB931D80E36E48ECA6CBBD745E32A78A"/>
  </w:style>
  <w:style w:type="paragraph" w:customStyle="1" w:styleId="BFE91E02524F4DB3A2BC40424088981C">
    <w:name w:val="BFE91E02524F4DB3A2BC40424088981C"/>
  </w:style>
  <w:style w:type="paragraph" w:customStyle="1" w:styleId="3583C87BF6DA4C40B374F700A99D82A6">
    <w:name w:val="3583C87BF6DA4C40B374F700A99D82A6"/>
  </w:style>
  <w:style w:type="paragraph" w:customStyle="1" w:styleId="E3CE8A5D1C3045128F50C6B47AA8A60D">
    <w:name w:val="E3CE8A5D1C3045128F50C6B47AA8A60D"/>
  </w:style>
  <w:style w:type="paragraph" w:customStyle="1" w:styleId="22BAA570B86246DE95440ED524DDF79F">
    <w:name w:val="22BAA570B86246DE95440ED524DDF79F"/>
  </w:style>
  <w:style w:type="paragraph" w:customStyle="1" w:styleId="CBED75B9BABA419185B108D95542540D">
    <w:name w:val="CBED75B9BABA419185B108D95542540D"/>
  </w:style>
  <w:style w:type="paragraph" w:customStyle="1" w:styleId="9C744173C06747BAA2C0012B66D8F51F">
    <w:name w:val="9C744173C06747BAA2C0012B66D8F51F"/>
  </w:style>
  <w:style w:type="paragraph" w:customStyle="1" w:styleId="F20A19AF0DBD45B188107059B6E01E0E">
    <w:name w:val="F20A19AF0DBD45B188107059B6E01E0E"/>
  </w:style>
  <w:style w:type="paragraph" w:customStyle="1" w:styleId="70BA78B2B8AE438B92FE9FE65353ADE6">
    <w:name w:val="70BA78B2B8AE438B92FE9FE65353ADE6"/>
  </w:style>
  <w:style w:type="paragraph" w:customStyle="1" w:styleId="FB6FD3C7E1694757B66BFFB2A528B72D">
    <w:name w:val="FB6FD3C7E1694757B66BFFB2A528B72D"/>
  </w:style>
  <w:style w:type="paragraph" w:customStyle="1" w:styleId="DEC6B17F04F44A00B1B8E965C0D9D28B">
    <w:name w:val="DEC6B17F04F44A00B1B8E965C0D9D28B"/>
  </w:style>
  <w:style w:type="paragraph" w:customStyle="1" w:styleId="D9B41A3EFE29410B92D628BABDAFCCFB">
    <w:name w:val="D9B41A3EFE29410B92D628BABDAFCCFB"/>
  </w:style>
  <w:style w:type="paragraph" w:customStyle="1" w:styleId="CD23EDDB09094C40A7E46846C1DA145B">
    <w:name w:val="CD23EDDB09094C40A7E46846C1DA145B"/>
  </w:style>
  <w:style w:type="paragraph" w:customStyle="1" w:styleId="6456D3031FFB478BA660DFEE5834CCE4">
    <w:name w:val="6456D3031FFB478BA660DFEE5834CCE4"/>
  </w:style>
  <w:style w:type="paragraph" w:customStyle="1" w:styleId="B8F8E96B18A84276A0456BED39BB9781">
    <w:name w:val="B8F8E96B18A84276A0456BED39BB9781"/>
  </w:style>
  <w:style w:type="paragraph" w:customStyle="1" w:styleId="E4EE541EA71F4055B7A460BB9B130D4D">
    <w:name w:val="E4EE541EA71F4055B7A460BB9B130D4D"/>
  </w:style>
  <w:style w:type="paragraph" w:customStyle="1" w:styleId="1C2634D742A744F4A0D5461E1456E687">
    <w:name w:val="1C2634D742A744F4A0D5461E1456E687"/>
  </w:style>
  <w:style w:type="paragraph" w:customStyle="1" w:styleId="5BDB6E88483041C1A3D44740A5785742">
    <w:name w:val="5BDB6E88483041C1A3D44740A5785742"/>
  </w:style>
  <w:style w:type="paragraph" w:customStyle="1" w:styleId="FBB0987418F74A82979C8DEE4A5544E0">
    <w:name w:val="FBB0987418F74A82979C8DEE4A5544E0"/>
  </w:style>
  <w:style w:type="paragraph" w:customStyle="1" w:styleId="AAF3076112D14956BE4275029EE5894E">
    <w:name w:val="AAF3076112D14956BE4275029EE5894E"/>
  </w:style>
  <w:style w:type="paragraph" w:customStyle="1" w:styleId="C689D1BA79C041059BA68D7DCE972552">
    <w:name w:val="C689D1BA79C041059BA68D7DCE972552"/>
  </w:style>
  <w:style w:type="paragraph" w:customStyle="1" w:styleId="9545C43EA8A44FDB9AB8DCD5DF2EE793">
    <w:name w:val="9545C43EA8A44FDB9AB8DCD5DF2EE793"/>
  </w:style>
  <w:style w:type="paragraph" w:customStyle="1" w:styleId="B9392F6F2DC2430E836618B59E3AD6BA">
    <w:name w:val="B9392F6F2DC2430E836618B59E3AD6BA"/>
  </w:style>
  <w:style w:type="paragraph" w:customStyle="1" w:styleId="9DDFF3998BB249ECA04AE80B598BB0A8">
    <w:name w:val="9DDFF3998BB249ECA04AE80B598BB0A8"/>
  </w:style>
  <w:style w:type="paragraph" w:customStyle="1" w:styleId="3177C5F7524E4D69AA89F3B15EFF922F">
    <w:name w:val="3177C5F7524E4D69AA89F3B15EFF922F"/>
  </w:style>
  <w:style w:type="paragraph" w:customStyle="1" w:styleId="EA3EC365988E4508BBA619FEF5D7F232">
    <w:name w:val="EA3EC365988E4508BBA619FEF5D7F232"/>
  </w:style>
  <w:style w:type="paragraph" w:customStyle="1" w:styleId="98D336F8A0BB474D91F13EC2ED333AAC">
    <w:name w:val="98D336F8A0BB474D91F13EC2ED333AAC"/>
  </w:style>
  <w:style w:type="paragraph" w:customStyle="1" w:styleId="741E46D4EAD143698EDA7FC5CF572D36">
    <w:name w:val="741E46D4EAD143698EDA7FC5CF572D36"/>
  </w:style>
  <w:style w:type="paragraph" w:customStyle="1" w:styleId="2C62329B6F1F423D830CF93D4BE6618C">
    <w:name w:val="2C62329B6F1F423D830CF93D4BE6618C"/>
    <w:rsid w:val="008E6FD7"/>
  </w:style>
  <w:style w:type="paragraph" w:customStyle="1" w:styleId="6FEB9B84C09B4E04880CA0E551C9913A">
    <w:name w:val="6FEB9B84C09B4E04880CA0E551C9913A"/>
    <w:rsid w:val="008E6FD7"/>
  </w:style>
  <w:style w:type="paragraph" w:customStyle="1" w:styleId="149844E3F3A54BBEB0358615591E1082">
    <w:name w:val="149844E3F3A54BBEB0358615591E1082"/>
    <w:rsid w:val="008E6FD7"/>
  </w:style>
  <w:style w:type="paragraph" w:customStyle="1" w:styleId="B43FCD9BB7AE4888B28823875C42F123">
    <w:name w:val="B43FCD9BB7AE4888B28823875C42F123"/>
    <w:rsid w:val="008E6FD7"/>
  </w:style>
  <w:style w:type="paragraph" w:customStyle="1" w:styleId="DD3D65682C954F6BB3CF1E59D8ED305E">
    <w:name w:val="DD3D65682C954F6BB3CF1E59D8ED305E"/>
    <w:rsid w:val="008E6FD7"/>
  </w:style>
  <w:style w:type="paragraph" w:customStyle="1" w:styleId="9026C4FD2266481AA2CD72C664368750">
    <w:name w:val="9026C4FD2266481AA2CD72C664368750"/>
    <w:rsid w:val="008E6FD7"/>
  </w:style>
  <w:style w:type="paragraph" w:customStyle="1" w:styleId="70051B621E824FEF8F23B335B3456A89">
    <w:name w:val="70051B621E824FEF8F23B335B3456A89"/>
    <w:rsid w:val="008E6FD7"/>
  </w:style>
  <w:style w:type="paragraph" w:customStyle="1" w:styleId="A911E6106C7A46A58EDBBF38CAE22B96">
    <w:name w:val="A911E6106C7A46A58EDBBF38CAE22B96"/>
    <w:rsid w:val="008E6FD7"/>
  </w:style>
  <w:style w:type="paragraph" w:customStyle="1" w:styleId="82FE54895C8444EF839072CF26D36BA8">
    <w:name w:val="82FE54895C8444EF839072CF26D36BA8"/>
    <w:rsid w:val="008E6FD7"/>
  </w:style>
  <w:style w:type="paragraph" w:customStyle="1" w:styleId="C6D5A0661ABE4151814A9A35A1AC9E30">
    <w:name w:val="C6D5A0661ABE4151814A9A35A1AC9E30"/>
    <w:rsid w:val="008E6FD7"/>
  </w:style>
  <w:style w:type="paragraph" w:customStyle="1" w:styleId="A1B94DFD52C7446584704C0C5798A9B6">
    <w:name w:val="A1B94DFD52C7446584704C0C5798A9B6"/>
    <w:rsid w:val="008E6FD7"/>
  </w:style>
  <w:style w:type="paragraph" w:customStyle="1" w:styleId="155C66FA15994CDDA1D19CB85ED0EE76">
    <w:name w:val="155C66FA15994CDDA1D19CB85ED0EE76"/>
    <w:rsid w:val="008E6FD7"/>
  </w:style>
  <w:style w:type="paragraph" w:customStyle="1" w:styleId="3DB4592487B64E76AF6502E6AB380D04">
    <w:name w:val="3DB4592487B64E76AF6502E6AB380D04"/>
    <w:rsid w:val="008E6FD7"/>
  </w:style>
  <w:style w:type="paragraph" w:customStyle="1" w:styleId="04DF86FAE2B14B20B7AED334AC2183BD">
    <w:name w:val="04DF86FAE2B14B20B7AED334AC2183BD"/>
    <w:rsid w:val="008E6FD7"/>
  </w:style>
  <w:style w:type="paragraph" w:customStyle="1" w:styleId="4283DDE6794E4FB5A33188D966E499C1">
    <w:name w:val="4283DDE6794E4FB5A33188D966E499C1"/>
    <w:rsid w:val="008E6FD7"/>
  </w:style>
  <w:style w:type="paragraph" w:customStyle="1" w:styleId="CB6D6EB916E8481B9FB409DE1DE20EDD">
    <w:name w:val="CB6D6EB916E8481B9FB409DE1DE20EDD"/>
    <w:rsid w:val="008E6FD7"/>
  </w:style>
  <w:style w:type="paragraph" w:customStyle="1" w:styleId="18C70E92CFF641729520B311D4A5C14D">
    <w:name w:val="18C70E92CFF641729520B311D4A5C14D"/>
    <w:rsid w:val="008E6FD7"/>
  </w:style>
  <w:style w:type="paragraph" w:customStyle="1" w:styleId="4228E64168BE48BE8A51DEA2F95B0F25">
    <w:name w:val="4228E64168BE48BE8A51DEA2F95B0F25"/>
    <w:rsid w:val="008E6FD7"/>
  </w:style>
  <w:style w:type="paragraph" w:customStyle="1" w:styleId="564EA15ACD93406B8A9A836A52290B1E">
    <w:name w:val="564EA15ACD93406B8A9A836A52290B1E"/>
    <w:rsid w:val="008E6FD7"/>
  </w:style>
  <w:style w:type="paragraph" w:customStyle="1" w:styleId="FFE30B9B283343078272EBC1CBCADEA0">
    <w:name w:val="FFE30B9B283343078272EBC1CBCADEA0"/>
    <w:rsid w:val="008E6FD7"/>
  </w:style>
  <w:style w:type="paragraph" w:customStyle="1" w:styleId="AD3100C8278A42F092D29098091BAF32">
    <w:name w:val="AD3100C8278A42F092D29098091BAF32"/>
    <w:rsid w:val="008E6FD7"/>
  </w:style>
  <w:style w:type="paragraph" w:customStyle="1" w:styleId="9B6DD0D7ABDF486B91524FFFC75C1D8E">
    <w:name w:val="9B6DD0D7ABDF486B91524FFFC75C1D8E"/>
    <w:rsid w:val="008E6FD7"/>
  </w:style>
  <w:style w:type="paragraph" w:customStyle="1" w:styleId="1DFD333DE2C44709875BD7002E6F44E4">
    <w:name w:val="1DFD333DE2C44709875BD7002E6F44E4"/>
    <w:rsid w:val="008E6FD7"/>
  </w:style>
  <w:style w:type="paragraph" w:customStyle="1" w:styleId="AE5FBC7275854AF28F75021D34A16715">
    <w:name w:val="AE5FBC7275854AF28F75021D34A16715"/>
    <w:rsid w:val="008E6FD7"/>
  </w:style>
  <w:style w:type="paragraph" w:customStyle="1" w:styleId="E4373E8F85944689B9B0144FFE08CCFB">
    <w:name w:val="E4373E8F85944689B9B0144FFE08CCFB"/>
    <w:rsid w:val="008E6FD7"/>
  </w:style>
  <w:style w:type="paragraph" w:customStyle="1" w:styleId="4E0DD9A9E2374CBDA7D3C31EC30776BD">
    <w:name w:val="4E0DD9A9E2374CBDA7D3C31EC30776BD"/>
    <w:rsid w:val="008E6FD7"/>
  </w:style>
  <w:style w:type="paragraph" w:customStyle="1" w:styleId="9A535F7A2E064EB49E0B79B65196735E">
    <w:name w:val="9A535F7A2E064EB49E0B79B65196735E"/>
    <w:rsid w:val="008E6FD7"/>
  </w:style>
  <w:style w:type="paragraph" w:customStyle="1" w:styleId="F0D24F2344E0445FAD96B4E8C5E2616F">
    <w:name w:val="F0D24F2344E0445FAD96B4E8C5E2616F"/>
    <w:rsid w:val="008E6FD7"/>
  </w:style>
  <w:style w:type="paragraph" w:customStyle="1" w:styleId="EF8B859414DA40EFAC20EF23EC40B4D1">
    <w:name w:val="EF8B859414DA40EFAC20EF23EC40B4D1"/>
    <w:rsid w:val="008E6FD7"/>
  </w:style>
  <w:style w:type="paragraph" w:customStyle="1" w:styleId="7C96339B3F8048E2AF257EC8A70683C1">
    <w:name w:val="7C96339B3F8048E2AF257EC8A70683C1"/>
    <w:rsid w:val="008E6FD7"/>
  </w:style>
  <w:style w:type="paragraph" w:customStyle="1" w:styleId="16C3220E447447B49F234836C07D1FBB">
    <w:name w:val="16C3220E447447B49F234836C07D1FBB"/>
    <w:rsid w:val="008E6FD7"/>
  </w:style>
  <w:style w:type="paragraph" w:customStyle="1" w:styleId="03740F3953AC4121919D18FBAB42CC0E">
    <w:name w:val="03740F3953AC4121919D18FBAB42CC0E"/>
    <w:rsid w:val="008E6FD7"/>
  </w:style>
  <w:style w:type="paragraph" w:customStyle="1" w:styleId="BEAEED1E6F9041C1B2DE02CA38C39F2D">
    <w:name w:val="BEAEED1E6F9041C1B2DE02CA38C39F2D"/>
    <w:rsid w:val="008E6FD7"/>
  </w:style>
  <w:style w:type="paragraph" w:customStyle="1" w:styleId="DAC6873371DD4000B6119A99B9E9BEA8">
    <w:name w:val="DAC6873371DD4000B6119A99B9E9BEA8"/>
    <w:rsid w:val="008E6FD7"/>
  </w:style>
  <w:style w:type="paragraph" w:customStyle="1" w:styleId="26431F6A81E6462FB3381D4C369548A4">
    <w:name w:val="26431F6A81E6462FB3381D4C369548A4"/>
    <w:rsid w:val="008E6FD7"/>
  </w:style>
  <w:style w:type="paragraph" w:customStyle="1" w:styleId="4B7449607A134FBDAA5F023E389DAD3A">
    <w:name w:val="4B7449607A134FBDAA5F023E389DAD3A"/>
    <w:rsid w:val="008E6FD7"/>
  </w:style>
  <w:style w:type="paragraph" w:customStyle="1" w:styleId="AFDADAB20D7A4F3782E942B160C4A702">
    <w:name w:val="AFDADAB20D7A4F3782E942B160C4A702"/>
    <w:rsid w:val="00E50283"/>
  </w:style>
  <w:style w:type="paragraph" w:customStyle="1" w:styleId="97E09F75FCD4435586304C5579572B1C">
    <w:name w:val="97E09F75FCD4435586304C5579572B1C"/>
    <w:rsid w:val="00E50283"/>
  </w:style>
  <w:style w:type="paragraph" w:customStyle="1" w:styleId="A625120A46D14EDCA142B6803ACAB03B">
    <w:name w:val="A625120A46D14EDCA142B6803ACAB03B"/>
    <w:rsid w:val="00E50283"/>
  </w:style>
  <w:style w:type="paragraph" w:customStyle="1" w:styleId="FCDF3757101542A88B6DBEFE0429FC35">
    <w:name w:val="FCDF3757101542A88B6DBEFE0429FC35"/>
    <w:rsid w:val="00E50283"/>
  </w:style>
  <w:style w:type="paragraph" w:customStyle="1" w:styleId="B4A66E78DDBE4BC5B6ABE6E554C3F05D">
    <w:name w:val="B4A66E78DDBE4BC5B6ABE6E554C3F05D"/>
    <w:rsid w:val="00E50283"/>
  </w:style>
  <w:style w:type="paragraph" w:customStyle="1" w:styleId="25752DADCF614D2DA4A4EDB0919219FD">
    <w:name w:val="25752DADCF614D2DA4A4EDB0919219FD"/>
    <w:rsid w:val="00E50283"/>
  </w:style>
  <w:style w:type="paragraph" w:customStyle="1" w:styleId="EF73122C17AE47668DFF90F277BCC627">
    <w:name w:val="EF73122C17AE47668DFF90F277BCC627"/>
    <w:rsid w:val="00E50283"/>
  </w:style>
  <w:style w:type="paragraph" w:customStyle="1" w:styleId="DD35E092B48341C095DBE6CBAB875FDD">
    <w:name w:val="DD35E092B48341C095DBE6CBAB875FDD"/>
    <w:rsid w:val="00E50283"/>
  </w:style>
  <w:style w:type="paragraph" w:customStyle="1" w:styleId="D69421FFF18F45E99FE13EB46DF0D8F7">
    <w:name w:val="D69421FFF18F45E99FE13EB46DF0D8F7"/>
    <w:rsid w:val="00E50283"/>
  </w:style>
  <w:style w:type="paragraph" w:customStyle="1" w:styleId="202A00EDA1EF4AF58CE45B1DEC1E4B59">
    <w:name w:val="202A00EDA1EF4AF58CE45B1DEC1E4B59"/>
    <w:rsid w:val="00E50283"/>
  </w:style>
  <w:style w:type="paragraph" w:customStyle="1" w:styleId="87024C71C2344E5CA09D26DF6A7E4B01">
    <w:name w:val="87024C71C2344E5CA09D26DF6A7E4B01"/>
    <w:rsid w:val="00E50283"/>
  </w:style>
  <w:style w:type="paragraph" w:customStyle="1" w:styleId="2B1ECB4C5A48439292032F95E44C5CE8">
    <w:name w:val="2B1ECB4C5A48439292032F95E44C5CE8"/>
    <w:rsid w:val="00E502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AF9C80-4F3B-480D-8BA8-96479C946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INSERT NAME-Global-Women-Activate-Leaders-Programme-Scholarship-Application-Form-2019.dotx</Template>
  <TotalTime>0</TotalTime>
  <Pages>4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Keremete</dc:creator>
  <cp:lastModifiedBy>Admin</cp:lastModifiedBy>
  <cp:revision>3</cp:revision>
  <cp:lastPrinted>2019-04-16T05:35:00Z</cp:lastPrinted>
  <dcterms:created xsi:type="dcterms:W3CDTF">2019-06-07T04:01:00Z</dcterms:created>
  <dcterms:modified xsi:type="dcterms:W3CDTF">2019-09-03T22:29:00Z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LastSaved">
    <vt:filetime>2013-09-22T00:00:00Z</vt:filetime>
  </property>
</Properties>
</file>