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7A1DFF" w:rsidRPr="00386E4E" w14:paraId="6C710587" w14:textId="77777777" w:rsidTr="002522D2">
        <w:tc>
          <w:tcPr>
            <w:tcW w:w="10201" w:type="dxa"/>
            <w:shd w:val="clear" w:color="auto" w:fill="1B3F52"/>
          </w:tcPr>
          <w:p w14:paraId="6D1A6DF1" w14:textId="77777777" w:rsidR="007A1DFF" w:rsidRPr="007B7711" w:rsidRDefault="00695B6E" w:rsidP="003A35B1">
            <w:pPr>
              <w:ind w:right="108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noProof/>
                <w:color w:val="FFFFFF" w:themeColor="background1"/>
                <w:spacing w:val="1"/>
                <w:sz w:val="32"/>
                <w:szCs w:val="20"/>
                <w:lang w:val="en-NZ" w:eastAsia="en-NZ"/>
              </w:rPr>
              <w:drawing>
                <wp:anchor distT="0" distB="0" distL="114300" distR="114300" simplePos="0" relativeHeight="251658240" behindDoc="1" locked="0" layoutInCell="1" allowOverlap="1" wp14:anchorId="2DDF7D52" wp14:editId="71D7738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6486525" cy="1173480"/>
                  <wp:effectExtent l="0" t="0" r="9525" b="7620"/>
                  <wp:wrapTight wrapText="bothSides">
                    <wp:wrapPolygon edited="0">
                      <wp:start x="0" y="0"/>
                      <wp:lineTo x="0" y="21390"/>
                      <wp:lineTo x="21568" y="21390"/>
                      <wp:lineTo x="21568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W_ACTLP_Logo_Rev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1DFF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Global Women</w:t>
            </w:r>
            <w:r w:rsidR="00386E4E"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 xml:space="preserve"> Activate Leaders Programme 2019</w:t>
            </w:r>
          </w:p>
          <w:p w14:paraId="29F8B7F4" w14:textId="77777777" w:rsidR="007A1DFF" w:rsidRPr="007B7711" w:rsidRDefault="007A1DFF" w:rsidP="003A35B1">
            <w:pPr>
              <w:ind w:right="108"/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</w:pPr>
            <w:r w:rsidRPr="007B7711">
              <w:rPr>
                <w:rFonts w:ascii="Open Sans" w:hAnsi="Open Sans" w:cs="Open Sans"/>
                <w:b/>
                <w:color w:val="FFFFFF" w:themeColor="background1"/>
                <w:spacing w:val="1"/>
                <w:sz w:val="32"/>
                <w:szCs w:val="20"/>
                <w:lang w:val="en-NZ"/>
              </w:rPr>
              <w:t>Scholarship Application Form</w:t>
            </w:r>
          </w:p>
          <w:p w14:paraId="45B5D9CA" w14:textId="77777777" w:rsidR="00695B6E" w:rsidRPr="00386E4E" w:rsidRDefault="00695B6E" w:rsidP="003A35B1">
            <w:pPr>
              <w:ind w:right="108"/>
              <w:rPr>
                <w:rFonts w:ascii="Open Sans" w:hAnsi="Open Sans" w:cs="Open Sans"/>
                <w:color w:val="FFFFFF" w:themeColor="background1"/>
                <w:spacing w:val="1"/>
                <w:sz w:val="20"/>
                <w:szCs w:val="20"/>
                <w:lang w:val="en-NZ"/>
              </w:rPr>
            </w:pPr>
          </w:p>
        </w:tc>
      </w:tr>
      <w:tr w:rsidR="00876743" w:rsidRPr="00386E4E" w14:paraId="397DFB66" w14:textId="77777777" w:rsidTr="002522D2">
        <w:tc>
          <w:tcPr>
            <w:tcW w:w="10201" w:type="dxa"/>
          </w:tcPr>
          <w:p w14:paraId="46EE0281" w14:textId="77777777" w:rsidR="00C578C2" w:rsidRPr="00C578C2" w:rsidRDefault="003A35B1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4BACC6" w:themeColor="accent5"/>
                <w:sz w:val="20"/>
                <w:szCs w:val="20"/>
                <w:lang w:val="en-NZ"/>
              </w:rPr>
              <w:t xml:space="preserve">GLOBAL WOMEN </w:t>
            </w:r>
          </w:p>
          <w:p w14:paraId="33E2EF72" w14:textId="77777777" w:rsidR="00876743" w:rsidRPr="002522D2" w:rsidRDefault="00876743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 xml:space="preserve">Who </w:t>
            </w:r>
            <w:r w:rsidR="00C578C2" w:rsidRPr="002522D2">
              <w:rPr>
                <w:rFonts w:ascii="Open Sans" w:hAnsi="Open Sans" w:cs="Open Sans"/>
                <w:b/>
                <w:bCs/>
                <w:sz w:val="20"/>
                <w:szCs w:val="20"/>
                <w:lang w:val="en-NZ"/>
              </w:rPr>
              <w:t>we are</w:t>
            </w:r>
          </w:p>
          <w:p w14:paraId="2408C76D" w14:textId="77777777" w:rsidR="00876743" w:rsidRPr="00386E4E" w:rsidRDefault="00876743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>Global Women is a non-profit membership organisation with</w:t>
            </w:r>
            <w:r w:rsidR="002522D2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over</w:t>
            </w: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 300 exceptional female members.</w:t>
            </w:r>
          </w:p>
          <w:p w14:paraId="7FD7605C" w14:textId="77777777" w:rsidR="00876743" w:rsidRPr="002522D2" w:rsidRDefault="00876743" w:rsidP="002522D2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We partner with influential people and forward-thinking brands to drive inclusion and diversity in leadership. </w:t>
            </w:r>
          </w:p>
          <w:p w14:paraId="0498995E" w14:textId="77777777" w:rsidR="00876743" w:rsidRPr="002522D2" w:rsidRDefault="009F125E" w:rsidP="003A35B1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 xml:space="preserve">Our </w:t>
            </w:r>
            <w:r w:rsidR="0067736E" w:rsidRPr="002522D2"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  <w:t>Dream</w:t>
            </w:r>
          </w:p>
          <w:p w14:paraId="6D406D02" w14:textId="77777777" w:rsidR="00876743" w:rsidRPr="00386E4E" w:rsidRDefault="00876743" w:rsidP="003A35B1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The best country to live, work and play in – a prosperous nation underpinned by diverse leadership.</w:t>
            </w:r>
          </w:p>
          <w:p w14:paraId="5BA2D8F7" w14:textId="77777777" w:rsidR="00876743" w:rsidRPr="002522D2" w:rsidRDefault="0067736E" w:rsidP="003A35B1">
            <w:pPr>
              <w:ind w:right="108"/>
              <w:rPr>
                <w:rFonts w:ascii="Open Sans" w:hAnsi="Open Sans" w:cs="Open Sans"/>
                <w:b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b/>
                <w:bCs/>
                <w:spacing w:val="1"/>
                <w:sz w:val="20"/>
                <w:szCs w:val="20"/>
                <w:lang w:val="mi-NZ"/>
              </w:rPr>
              <w:t>Our Purpose</w:t>
            </w:r>
          </w:p>
          <w:p w14:paraId="116A63A9" w14:textId="77777777" w:rsidR="00876743" w:rsidRPr="002522D2" w:rsidRDefault="00504AA9" w:rsidP="003A35B1">
            <w:pPr>
              <w:ind w:right="108"/>
              <w:rPr>
                <w:rFonts w:ascii="Open Sans" w:hAnsi="Open Sans" w:cs="Open Sans"/>
                <w:bCs/>
                <w:spacing w:val="1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To encourage diversity in leadership in Aotearoa New Zealand through promoting, encouraging and facilitating the d</w:t>
            </w:r>
            <w:r w:rsidR="00C578C2">
              <w:rPr>
                <w:rFonts w:ascii="Open Sans" w:hAnsi="Open Sans" w:cs="Open Sans"/>
                <w:bCs/>
                <w:spacing w:val="1"/>
                <w:sz w:val="20"/>
                <w:szCs w:val="20"/>
                <w:lang w:val="en-NZ"/>
              </w:rPr>
              <w:t>evelopment of New Zealand women.</w:t>
            </w:r>
          </w:p>
        </w:tc>
      </w:tr>
      <w:tr w:rsidR="007A1DFF" w:rsidRPr="00386E4E" w14:paraId="74D3208A" w14:textId="77777777" w:rsidTr="002522D2">
        <w:tc>
          <w:tcPr>
            <w:tcW w:w="10201" w:type="dxa"/>
          </w:tcPr>
          <w:p w14:paraId="312249F4" w14:textId="77777777" w:rsidR="00876743" w:rsidRPr="00386E4E" w:rsidRDefault="003A35B1" w:rsidP="003A35B1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b/>
                <w:color w:val="4BACC6" w:themeColor="accent5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/>
                <w:color w:val="4BACC6" w:themeColor="accent5"/>
                <w:sz w:val="20"/>
                <w:szCs w:val="20"/>
                <w:lang w:val="en-NZ"/>
              </w:rPr>
              <w:t>ACTIVATE LEADERS PROGRAMME SCHOLARSHIPS</w:t>
            </w:r>
          </w:p>
          <w:p w14:paraId="0B7BDD93" w14:textId="77777777" w:rsidR="003A35B1" w:rsidRPr="00386E4E" w:rsidRDefault="009F125E" w:rsidP="003A35B1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Thank you for apply</w:t>
            </w:r>
            <w:r w:rsidR="0067736E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ing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for a Global Women</w:t>
            </w: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Activate Leaders 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P</w:t>
            </w:r>
            <w:r w:rsidR="005A0A98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rogramme 2019</w:t>
            </w:r>
            <w:r w:rsid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 s</w:t>
            </w:r>
            <w:r w:rsidR="0067736E"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>cholarship</w:t>
            </w: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. </w:t>
            </w:r>
          </w:p>
          <w:p w14:paraId="29F01244" w14:textId="77777777" w:rsidR="008B6330" w:rsidRDefault="009F125E" w:rsidP="003A35B1">
            <w:pPr>
              <w:ind w:right="108"/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pacing w:val="1"/>
                <w:sz w:val="20"/>
                <w:szCs w:val="20"/>
                <w:lang w:val="en-NZ"/>
              </w:rPr>
              <w:t xml:space="preserve">Please complete the following form outlining your rationale for wanting to be on the programme. </w:t>
            </w:r>
          </w:p>
          <w:p w14:paraId="79F98794" w14:textId="77777777" w:rsidR="00F132D7" w:rsidRPr="00386E4E" w:rsidRDefault="009F125E" w:rsidP="00FC3E4A">
            <w:pPr>
              <w:ind w:right="108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Please provide a brief written reference from your manager or someone who can provide some insight into your leadership strengths and development needs.  </w:t>
            </w:r>
          </w:p>
        </w:tc>
      </w:tr>
      <w:tr w:rsidR="007A1DFF" w:rsidRPr="00386E4E" w14:paraId="587210F7" w14:textId="77777777" w:rsidTr="002522D2">
        <w:tc>
          <w:tcPr>
            <w:tcW w:w="10201" w:type="dxa"/>
          </w:tcPr>
          <w:p w14:paraId="62943E00" w14:textId="77777777" w:rsidR="00FC3E4A" w:rsidRDefault="002522D2" w:rsidP="002522D2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2522D2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COMPLETED FORMS MUST BE SENT TO</w:t>
            </w:r>
            <w:r w:rsidR="00FC3E4A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:</w:t>
            </w:r>
          </w:p>
          <w:p w14:paraId="6C1B672E" w14:textId="1EDC991D" w:rsidR="002522D2" w:rsidRPr="002522D2" w:rsidRDefault="00D7580F" w:rsidP="002522D2">
            <w:pPr>
              <w:pStyle w:val="Heading1"/>
              <w:ind w:left="0" w:right="-489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</w:pPr>
            <w:r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>Michelle Huang</w:t>
            </w:r>
            <w:r w:rsidR="002522D2" w:rsidRPr="002522D2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 xml:space="preserve">, </w:t>
            </w:r>
            <w:r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 xml:space="preserve">Interim </w:t>
            </w:r>
            <w:proofErr w:type="spellStart"/>
            <w:r w:rsidR="002522D2" w:rsidRPr="002522D2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>Programme</w:t>
            </w:r>
            <w:proofErr w:type="spellEnd"/>
            <w:r w:rsidR="002522D2" w:rsidRPr="002522D2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 xml:space="preserve"> Manager – Leadership Development, Global Women</w:t>
            </w:r>
          </w:p>
          <w:p w14:paraId="7252401A" w14:textId="69DCA39C" w:rsidR="00F132D7" w:rsidRPr="002522D2" w:rsidRDefault="00D7580F" w:rsidP="003A35B1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</w:rPr>
            </w:pPr>
            <w:r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>michelle.huang</w:t>
            </w:r>
            <w:r w:rsidR="002522D2" w:rsidRPr="002522D2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u w:val="none"/>
              </w:rPr>
              <w:t>@globalwomen.org.nz</w:t>
            </w:r>
            <w:bookmarkStart w:id="0" w:name="_GoBack"/>
            <w:bookmarkEnd w:id="0"/>
          </w:p>
        </w:tc>
      </w:tr>
      <w:tr w:rsidR="003A35B1" w:rsidRPr="00386E4E" w14:paraId="05CCE77F" w14:textId="77777777" w:rsidTr="002522D2">
        <w:trPr>
          <w:trHeight w:val="701"/>
        </w:trPr>
        <w:tc>
          <w:tcPr>
            <w:tcW w:w="10201" w:type="dxa"/>
          </w:tcPr>
          <w:p w14:paraId="2B01C6BF" w14:textId="77777777" w:rsidR="004F3659" w:rsidRPr="00386E4E" w:rsidRDefault="00F920F1" w:rsidP="003F11F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>GLOBAL WOMEN ACTIVATE SCHOLARSHIP</w:t>
            </w:r>
            <w:r w:rsidR="00386E4E">
              <w:rPr>
                <w:rFonts w:ascii="Open Sans" w:hAnsi="Open Sans" w:cs="Open Sans"/>
                <w:b/>
                <w:bCs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 CRITERIA: </w:t>
            </w:r>
          </w:p>
          <w:p w14:paraId="7E326041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6DA399C4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384EF3A8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7E64CD2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691DF77E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3DAC897F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1F23961F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342D397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could be from a non-profit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</w:p>
          <w:p w14:paraId="25BC27C4" w14:textId="77777777" w:rsidR="004F3659" w:rsidRPr="00386E4E" w:rsidRDefault="004F3659" w:rsidP="004F3659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could be running her own business</w:t>
            </w:r>
          </w:p>
          <w:p w14:paraId="3E4E50DC" w14:textId="77777777" w:rsidR="004F3659" w:rsidRPr="002522D2" w:rsidRDefault="004F3659" w:rsidP="00E62731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  <w:p w14:paraId="5D80ECC6" w14:textId="77777777" w:rsidR="002522D2" w:rsidRDefault="002522D2" w:rsidP="00F132D7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36085480" w14:textId="77777777" w:rsidR="00F132D7" w:rsidRPr="00386E4E" w:rsidRDefault="00F132D7" w:rsidP="00F132D7">
            <w:pPr>
              <w:pStyle w:val="Heading1"/>
              <w:ind w:left="0" w:right="-489"/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THE TINDALL FOUNDATION – NOT FOR PROFIT/COMMUNITY </w:t>
            </w:r>
            <w:r w:rsidR="006E691E" w:rsidRPr="00386E4E">
              <w:rPr>
                <w:rFonts w:ascii="Open Sans" w:hAnsi="Open Sans" w:cs="Open Sans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ACTIVATE SCHOLARSHIP CRITERIA;</w:t>
            </w:r>
          </w:p>
          <w:p w14:paraId="789E93E7" w14:textId="77777777" w:rsidR="00F132D7" w:rsidRPr="00E62731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</w:pP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She MUST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be from the Not for P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rofit</w:t>
            </w:r>
            <w:r w:rsid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>/Community</w:t>
            </w:r>
            <w:r w:rsidRPr="00E62731">
              <w:rPr>
                <w:rStyle w:val="Hyperlink"/>
                <w:rFonts w:ascii="Open Sans" w:eastAsiaTheme="minorHAnsi" w:hAnsi="Open Sans" w:cs="Open Sans"/>
                <w:bCs w:val="0"/>
                <w:color w:val="auto"/>
                <w:sz w:val="20"/>
                <w:szCs w:val="20"/>
                <w:u w:val="none"/>
              </w:rPr>
              <w:t xml:space="preserve"> sector</w:t>
            </w:r>
          </w:p>
          <w:p w14:paraId="769D0A36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 valuable employee,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recognised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by her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organisation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as a high-potential individual. </w:t>
            </w:r>
          </w:p>
          <w:p w14:paraId="019DBF38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motivated to be an effective leader and succeed in her career.</w:t>
            </w:r>
          </w:p>
          <w:p w14:paraId="1BBD75BA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may actively contributes to her community/iwi</w:t>
            </w:r>
          </w:p>
          <w:p w14:paraId="4E5A24C1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able to challenge peers, yet also </w:t>
            </w:r>
            <w:proofErr w:type="spellStart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empathises</w:t>
            </w:r>
            <w:proofErr w:type="spellEnd"/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 with and supports them. </w:t>
            </w:r>
          </w:p>
          <w:p w14:paraId="7340F0B1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is intellectually curious and willing to step outside her comfort zone.</w:t>
            </w:r>
          </w:p>
          <w:p w14:paraId="1D5EA01A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 xml:space="preserve">She is </w:t>
            </w: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interested in supporting women perform at their best.</w:t>
            </w:r>
          </w:p>
          <w:p w14:paraId="5230CB34" w14:textId="77777777" w:rsidR="00F132D7" w:rsidRPr="00386E4E" w:rsidRDefault="00F132D7" w:rsidP="006E691E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  <w:t>She must be a citizen or permanent resident of New Zealand.</w:t>
            </w:r>
          </w:p>
          <w:p w14:paraId="34F067DA" w14:textId="77777777" w:rsidR="003A35B1" w:rsidRPr="00386E4E" w:rsidRDefault="00F132D7" w:rsidP="003F11F8">
            <w:pPr>
              <w:pStyle w:val="Heading1"/>
              <w:numPr>
                <w:ilvl w:val="0"/>
                <w:numId w:val="19"/>
              </w:numPr>
              <w:ind w:right="-454"/>
              <w:rPr>
                <w:rStyle w:val="Hyperlink"/>
                <w:rFonts w:ascii="Open Sans" w:eastAsiaTheme="minorHAnsi" w:hAnsi="Open Sans" w:cs="Open Sans"/>
                <w:b w:val="0"/>
                <w:bCs w:val="0"/>
                <w:color w:val="000000" w:themeColor="text1"/>
                <w:sz w:val="20"/>
                <w:szCs w:val="20"/>
                <w:u w:val="none"/>
              </w:rPr>
            </w:pPr>
            <w:r w:rsidRPr="00386E4E">
              <w:rPr>
                <w:rStyle w:val="Hyperlink"/>
                <w:rFonts w:ascii="Open Sans" w:hAnsi="Open Sans" w:cs="Open Sans"/>
                <w:b w:val="0"/>
                <w:color w:val="000000" w:themeColor="text1"/>
                <w:sz w:val="20"/>
                <w:szCs w:val="20"/>
                <w:u w:val="none"/>
              </w:rPr>
              <w:t>She could be transitioning back from parental leave or career break.</w:t>
            </w:r>
          </w:p>
        </w:tc>
      </w:tr>
    </w:tbl>
    <w:p w14:paraId="20D9A9B0" w14:textId="77777777" w:rsidR="009F125E" w:rsidRDefault="009F125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94F8167" w14:textId="77777777" w:rsidR="00FC3E4A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A243CA9" w14:textId="77777777" w:rsidR="00FC3E4A" w:rsidRPr="00386E4E" w:rsidRDefault="00FC3E4A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9F125E" w:rsidRPr="00386E4E" w14:paraId="2F3ADD01" w14:textId="77777777" w:rsidTr="003317E9">
        <w:tc>
          <w:tcPr>
            <w:tcW w:w="10201" w:type="dxa"/>
          </w:tcPr>
          <w:p w14:paraId="3B37FCFB" w14:textId="77777777" w:rsidR="009F125E" w:rsidRPr="00386E4E" w:rsidRDefault="00386E4E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SCHOLARSHIP INFORMATION:</w:t>
            </w:r>
          </w:p>
          <w:p w14:paraId="6DF0FE00" w14:textId="77777777" w:rsidR="009F125E" w:rsidRPr="00386E4E" w:rsidRDefault="009F125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The scholarship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covers full/partial </w:t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programme fees 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including course materials, catering &amp; graduation</w:t>
            </w:r>
          </w:p>
          <w:p w14:paraId="514D3784" w14:textId="77777777" w:rsidR="009F125E" w:rsidRPr="00386E4E" w:rsidRDefault="009F125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The scholarship</w:t>
            </w:r>
            <w:r w:rsidR="003317E9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DOES NOT COVER TRAVEL</w:t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and </w:t>
            </w:r>
            <w:proofErr w:type="spellStart"/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accommodatiom</w:t>
            </w:r>
            <w:proofErr w:type="spellEnd"/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or any other associated costs for you to attend the programme. </w:t>
            </w:r>
          </w:p>
          <w:p w14:paraId="1A57A3FD" w14:textId="77777777" w:rsidR="00E62731" w:rsidRPr="00386E4E" w:rsidRDefault="003317E9" w:rsidP="00E6273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>You must be able to attend all dates for your chosen programme location</w:t>
            </w:r>
            <w:r w:rsidR="004A7087" w:rsidRPr="00386E4E">
              <w:rPr>
                <w:rFonts w:ascii="Open Sans" w:eastAsiaTheme="minorHAnsi" w:hAnsi="Open Sans" w:cs="Open Sans"/>
                <w:b w:val="0"/>
                <w:bCs w:val="0"/>
                <w:spacing w:val="1"/>
                <w:sz w:val="20"/>
                <w:szCs w:val="20"/>
                <w:lang w:val="en-NZ"/>
              </w:rPr>
              <w:t xml:space="preserve"> </w:t>
            </w:r>
          </w:p>
        </w:tc>
      </w:tr>
      <w:tr w:rsidR="006E691E" w:rsidRPr="00386E4E" w14:paraId="09E2D9BA" w14:textId="77777777" w:rsidTr="003317E9">
        <w:tc>
          <w:tcPr>
            <w:tcW w:w="10201" w:type="dxa"/>
          </w:tcPr>
          <w:p w14:paraId="003D3CC5" w14:textId="77777777" w:rsidR="006E691E" w:rsidRPr="00386E4E" w:rsidRDefault="00386E4E" w:rsidP="006E691E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SCHOLARSHIP YOU WOULD LIKE TO APPLY FOR:</w:t>
            </w:r>
          </w:p>
          <w:p w14:paraId="4850F708" w14:textId="77777777" w:rsidR="003F11F8" w:rsidRPr="00386E4E" w:rsidRDefault="003F11F8" w:rsidP="006E691E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6521C0DA" w14:textId="77777777" w:rsidR="006E691E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GLOBAL WOMEN ACTIVATE SCHOLARSHIP (PARTIAL)</w:t>
            </w:r>
          </w:p>
          <w:p w14:paraId="5AF05657" w14:textId="77777777" w:rsidR="003F11F8" w:rsidRPr="00386E4E" w:rsidRDefault="003F11F8" w:rsidP="003F11F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(Valued at $2,500 per scholarship, covers programme fees only - Applicants or their organisations to cover the remaining programme fee of $2,500 + GST)</w:t>
            </w:r>
          </w:p>
          <w:p w14:paraId="512D3E11" w14:textId="77777777" w:rsidR="003F11F8" w:rsidRPr="00386E4E" w:rsidRDefault="003F11F8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4FB2F2AF" w14:textId="77777777" w:rsidR="003F11F8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THE TINDALL FOUNDATION - NOT FOR PROFIT/COMMUNITY – ACTIVATE SCHOLARSHIP (FULL)</w:t>
            </w:r>
          </w:p>
          <w:p w14:paraId="1F14FB9E" w14:textId="77777777" w:rsidR="003F11F8" w:rsidRPr="00386E4E" w:rsidRDefault="003F11F8" w:rsidP="003F11F8">
            <w:pPr>
              <w:pStyle w:val="BodyText"/>
              <w:tabs>
                <w:tab w:val="left" w:pos="142"/>
              </w:tabs>
              <w:ind w:left="0" w:right="170"/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sz w:val="20"/>
                <w:szCs w:val="20"/>
                <w:lang w:val="en-NZ"/>
              </w:rPr>
              <w:t>(Valued at $5,000 per scholarship, covers programme fees only)</w:t>
            </w:r>
          </w:p>
          <w:p w14:paraId="0305A04A" w14:textId="77777777" w:rsidR="006E691E" w:rsidRPr="00386E4E" w:rsidRDefault="006E691E" w:rsidP="006E691E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9F125E" w:rsidRPr="00386E4E" w14:paraId="13F6673A" w14:textId="77777777" w:rsidTr="003317E9">
        <w:tc>
          <w:tcPr>
            <w:tcW w:w="10201" w:type="dxa"/>
          </w:tcPr>
          <w:p w14:paraId="5EC779CE" w14:textId="77777777" w:rsidR="003F11F8" w:rsidRPr="00386E4E" w:rsidRDefault="00386E4E" w:rsidP="003A35B1">
            <w:pPr>
              <w:pStyle w:val="Heading1"/>
              <w:ind w:left="0" w:right="-489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PLEASE HIGHLIGHT THE LOCATION YOU WOULD LIKE TO APPLY FOR:</w:t>
            </w:r>
          </w:p>
          <w:p w14:paraId="2598BE60" w14:textId="77777777" w:rsidR="00F920F1" w:rsidRPr="00386E4E" w:rsidRDefault="00F920F1" w:rsidP="003A35B1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6FCC3EAA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3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bookmarkEnd w:id="1"/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AUCKLAND </w:t>
            </w:r>
          </w:p>
          <w:p w14:paraId="098CFF24" w14:textId="77777777" w:rsidR="003F11F8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(Workshops 30 May, 27 June, 8 August, 5 September – Graduation 17 October)</w:t>
            </w:r>
          </w:p>
          <w:p w14:paraId="0124B377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78059639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WELLINGTON </w:t>
            </w:r>
          </w:p>
          <w:p w14:paraId="0960F92E" w14:textId="77777777" w:rsidR="003F11F8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(Workshops 13 June, 1 August, 5 September, 24 October – Graduation </w:t>
            </w:r>
            <w:r w:rsidR="003F11F8"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14 November</w:t>
            </w:r>
          </w:p>
          <w:p w14:paraId="68440B16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156A3FBC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CHRISTCHURCH </w:t>
            </w:r>
          </w:p>
          <w:p w14:paraId="281BC2A0" w14:textId="77777777" w:rsidR="003F11F8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(Workshops 25 June, 8 August, 12 September, 30 October – Graduation 21 November)</w:t>
            </w:r>
          </w:p>
          <w:p w14:paraId="4C0637DC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2599D48E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HAMILTON </w:t>
            </w:r>
          </w:p>
          <w:p w14:paraId="197C1911" w14:textId="77777777" w:rsidR="003F11F8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(Workshops 13 June, 1 August, 29 August, 26 September – Graduation 4 November) </w:t>
            </w:r>
          </w:p>
          <w:p w14:paraId="48DA4D9C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</w:p>
          <w:p w14:paraId="79E0287E" w14:textId="77777777" w:rsidR="00F920F1" w:rsidRPr="00386E4E" w:rsidRDefault="00F920F1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instrText xml:space="preserve"> FORMCHECKBOX </w:instrText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</w:r>
            <w:r w:rsidR="00B840A1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separate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fldChar w:fldCharType="end"/>
            </w:r>
            <w:r w:rsidRPr="00386E4E">
              <w:rPr>
                <w:rFonts w:ascii="Open Sans" w:eastAsiaTheme="minorHAnsi" w:hAnsi="Open Sans" w:cs="Open Sans"/>
                <w:b w:val="0"/>
                <w:bCs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NEW PLYMOUTH </w:t>
            </w:r>
          </w:p>
          <w:p w14:paraId="277E6D46" w14:textId="77777777" w:rsidR="003A35B1" w:rsidRPr="00386E4E" w:rsidRDefault="004A7087" w:rsidP="003F11F8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(Workshop</w:t>
            </w:r>
            <w:r w:rsidR="004F3659"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s</w:t>
            </w:r>
            <w:r w:rsidR="00FC3E4A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</w:t>
            </w: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27 August, 24 September, 11 No</w:t>
            </w:r>
            <w:r w:rsidR="00FC3E4A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vember, 10 December </w:t>
            </w:r>
            <w:proofErr w:type="gramStart"/>
            <w:r w:rsidR="00FC3E4A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-  Graduation</w:t>
            </w:r>
            <w:proofErr w:type="gramEnd"/>
            <w:r w:rsidR="00FC3E4A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 xml:space="preserve"> 10 December</w:t>
            </w:r>
          </w:p>
          <w:p w14:paraId="3832E7E1" w14:textId="77777777" w:rsidR="003F11F8" w:rsidRPr="00386E4E" w:rsidRDefault="003F11F8" w:rsidP="003A35B1">
            <w:pPr>
              <w:pStyle w:val="Heading1"/>
              <w:ind w:left="0" w:right="-489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6EE2D04B" w14:textId="77777777" w:rsidR="00586AAC" w:rsidRDefault="00586AAC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586AAC" w:rsidRPr="00386E4E" w14:paraId="647FEB3A" w14:textId="77777777" w:rsidTr="00003569">
        <w:tc>
          <w:tcPr>
            <w:tcW w:w="10201" w:type="dxa"/>
          </w:tcPr>
          <w:tbl>
            <w:tblPr>
              <w:tblStyle w:val="TableGridLight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19"/>
            </w:tblGrid>
            <w:tr w:rsidR="00586AAC" w:rsidRPr="00386E4E" w14:paraId="6CB61B85" w14:textId="77777777" w:rsidTr="00003569">
              <w:tc>
                <w:tcPr>
                  <w:tcW w:w="9919" w:type="dxa"/>
                </w:tcPr>
                <w:p w14:paraId="0E5DBE3E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  <w:t>PERSONAL INFORMATION</w:t>
                  </w:r>
                </w:p>
                <w:tbl>
                  <w:tblPr>
                    <w:tblStyle w:val="TableGridLight1"/>
                    <w:tblW w:w="1000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008"/>
                  </w:tblGrid>
                  <w:tr w:rsidR="00586AAC" w:rsidRPr="00386E4E" w14:paraId="741FCB5C" w14:textId="77777777" w:rsidTr="00003569">
                    <w:tc>
                      <w:tcPr>
                        <w:tcW w:w="10008" w:type="dxa"/>
                      </w:tcPr>
                      <w:p w14:paraId="3D5800B4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sz w:val="20"/>
                            <w:szCs w:val="20"/>
                            <w:lang w:val="en-NZ"/>
                          </w:rPr>
                          <w:t>Full Name: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48615509"/>
                            <w:placeholder>
                              <w:docPart w:val="AE5FBC7275854AF28F75021D34A16715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60649967"/>
                                <w:placeholder>
                                  <w:docPart w:val="E4373E8F85944689B9B0144FFE08CCFB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06E786C2" w14:textId="77777777" w:rsidTr="00003569">
                    <w:tc>
                      <w:tcPr>
                        <w:tcW w:w="10008" w:type="dxa"/>
                      </w:tcPr>
                      <w:p w14:paraId="02C97DB0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proofErr w:type="spellStart"/>
                        <w:r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Ethincity</w:t>
                        </w:r>
                        <w:proofErr w:type="spellEnd"/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-1253663783"/>
                            <w:placeholder>
                              <w:docPart w:val="4E0DD9A9E2374CBDA7D3C31EC30776B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1135836231"/>
                                <w:placeholder>
                                  <w:docPart w:val="9A535F7A2E064EB49E0B79B65196735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F7AAA01" w14:textId="77777777" w:rsidTr="00003569">
                    <w:tc>
                      <w:tcPr>
                        <w:tcW w:w="10008" w:type="dxa"/>
                      </w:tcPr>
                      <w:p w14:paraId="7B296E5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Iwi: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1184866649"/>
                            <w:placeholder>
                              <w:docPart w:val="F0D24F2344E0445FAD96B4E8C5E2616F"/>
                            </w:placeholder>
                            <w:showingPlcHdr/>
                          </w:sdtPr>
                          <w:sdtEndPr/>
                          <w:sdtContent>
                            <w:r w:rsidRPr="00386E4E">
                              <w:rPr>
                                <w:rStyle w:val="PlaceholderText"/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t>Click here to enter text.</w:t>
                            </w:r>
                          </w:sdtContent>
                        </w:sdt>
                      </w:p>
                    </w:tc>
                  </w:tr>
                  <w:tr w:rsidR="00586AAC" w:rsidRPr="00386E4E" w14:paraId="5C007B38" w14:textId="77777777" w:rsidTr="00003569">
                    <w:tc>
                      <w:tcPr>
                        <w:tcW w:w="10008" w:type="dxa"/>
                      </w:tcPr>
                      <w:p w14:paraId="1FD8D217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Language(s) spoken: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939342467"/>
                            <w:placeholder>
                              <w:docPart w:val="EF8B859414DA40EFAC20EF23EC40B4D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90718676"/>
                                <w:placeholder>
                                  <w:docPart w:val="7C96339B3F8048E2AF257EC8A70683C1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77767B7D" w14:textId="77777777" w:rsidTr="00003569">
                    <w:tc>
                      <w:tcPr>
                        <w:tcW w:w="10008" w:type="dxa"/>
                      </w:tcPr>
                      <w:p w14:paraId="1983FC6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>Date of Birth:</w:t>
                        </w:r>
                        <w:r w:rsidRPr="00386E4E"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t xml:space="preserve">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84867113"/>
                            <w:placeholder>
                              <w:docPart w:val="16C3220E447447B49F234836C07D1FB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-268249027"/>
                                <w:placeholder>
                                  <w:docPart w:val="03740F3953AC4121919D18FBAB42CC0E"/>
                                </w:placeholder>
                                <w:showingPlcHdr/>
                              </w:sdtPr>
                              <w:sdtEndPr/>
                              <w:sdtContent>
                                <w:r w:rsidRPr="00386E4E">
                                  <w:rPr>
                                    <w:rStyle w:val="PlaceholderText"/>
                                    <w:rFonts w:ascii="Open Sans" w:hAnsi="Open Sans" w:cs="Open Sans"/>
                                    <w:b w:val="0"/>
                                    <w:sz w:val="20"/>
                                    <w:szCs w:val="20"/>
                                  </w:rPr>
                                  <w:t>Click here to enter text.</w:t>
                                </w:r>
                              </w:sdtContent>
                            </w:sdt>
                          </w:sdtContent>
                        </w:sdt>
                      </w:p>
                    </w:tc>
                  </w:tr>
                  <w:tr w:rsidR="00586AAC" w:rsidRPr="00386E4E" w14:paraId="364E2EAE" w14:textId="77777777" w:rsidTr="00003569">
                    <w:tc>
                      <w:tcPr>
                        <w:tcW w:w="10008" w:type="dxa"/>
                      </w:tcPr>
                      <w:p w14:paraId="176C7195" w14:textId="77777777" w:rsidR="00586AAC" w:rsidRPr="00386E4E" w:rsidRDefault="00586AAC" w:rsidP="00003569">
                        <w:pPr>
                          <w:pStyle w:val="Heading2"/>
                          <w:ind w:left="0"/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</w:pPr>
                        <w:r w:rsidRPr="00386E4E">
                          <w:rPr>
                            <w:rFonts w:ascii="Open Sans" w:eastAsiaTheme="minorHAnsi" w:hAnsi="Open Sans" w:cs="Open Sans"/>
                            <w:b w:val="0"/>
                            <w:bCs w:val="0"/>
                            <w:sz w:val="20"/>
                            <w:szCs w:val="20"/>
                            <w:lang w:val="en-NZ"/>
                          </w:rPr>
                          <w:t xml:space="preserve">Dietary requirements: </w:t>
                        </w:r>
                        <w:sdt>
                          <w:sdtPr>
                            <w:rPr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id w:val="64532705"/>
                            <w:placeholder>
                              <w:docPart w:val="BEAEED1E6F9041C1B2DE02CA38C39F2D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id w:val="24687837"/>
                                <w:placeholder>
                                  <w:docPart w:val="DAC6873371DD4000B6119A99B9E9BEA8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Open Sans" w:hAnsi="Open Sans" w:cs="Open Sans"/>
                                      <w:b w:val="0"/>
                                      <w:sz w:val="20"/>
                                      <w:szCs w:val="20"/>
                                    </w:rPr>
                                    <w:id w:val="-471132419"/>
                                    <w:placeholder>
                                      <w:docPart w:val="26431F6A81E6462FB3381D4C369548A4"/>
                                    </w:placeholder>
                                  </w:sdtPr>
                                  <w:sdtEndPr/>
                                  <w:sdtContent>
                                    <w:sdt>
                                      <w:sdtPr>
                                        <w:rPr>
                                          <w:rFonts w:ascii="Open Sans" w:hAnsi="Open Sans" w:cs="Open Sans"/>
                                          <w:b w:val="0"/>
                                          <w:sz w:val="20"/>
                                          <w:szCs w:val="20"/>
                                        </w:rPr>
                                        <w:id w:val="857937622"/>
                                        <w:placeholder>
                                          <w:docPart w:val="4B7449607A134FBDAA5F023E389DAD3A"/>
                                        </w:placeholder>
                                        <w:showingPlcHdr/>
                                      </w:sdtPr>
                                      <w:sdtEndPr/>
                                      <w:sdtContent>
                                        <w:r w:rsidRPr="00386E4E">
                                          <w:rPr>
                                            <w:rStyle w:val="PlaceholderText"/>
                                            <w:rFonts w:ascii="Open Sans" w:hAnsi="Open Sans" w:cs="Open Sans"/>
                                            <w:b w:val="0"/>
                                            <w:sz w:val="20"/>
                                            <w:szCs w:val="20"/>
                                          </w:rPr>
                                          <w:t>Click here to enter text.</w:t>
                                        </w:r>
                                      </w:sdtContent>
                                    </w:sdt>
                                  </w:sdtContent>
                                </w:sdt>
                              </w:sdtContent>
                            </w:sdt>
                          </w:sdtContent>
                        </w:sdt>
                      </w:p>
                    </w:tc>
                  </w:tr>
                </w:tbl>
                <w:p w14:paraId="7061A2F9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586AAC" w:rsidRPr="00386E4E" w14:paraId="4BE52299" w14:textId="77777777" w:rsidTr="00003569">
              <w:tc>
                <w:tcPr>
                  <w:tcW w:w="9919" w:type="dxa"/>
                </w:tcPr>
                <w:p w14:paraId="214AC144" w14:textId="77777777" w:rsidR="00586AAC" w:rsidRPr="00386E4E" w:rsidRDefault="00586AAC" w:rsidP="00003569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Cs w:val="0"/>
                      <w:color w:val="31849B" w:themeColor="accent5" w:themeShade="BF"/>
                      <w:spacing w:val="1"/>
                      <w:sz w:val="20"/>
                      <w:szCs w:val="20"/>
                      <w:lang w:val="en-NZ"/>
                    </w:rPr>
                  </w:pPr>
                </w:p>
              </w:tc>
            </w:tr>
          </w:tbl>
          <w:p w14:paraId="306D19B4" w14:textId="77777777" w:rsidR="00586AAC" w:rsidRPr="00386E4E" w:rsidRDefault="00586AAC" w:rsidP="00003569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1A6FEBEF" w14:textId="77777777" w:rsidR="00586AAC" w:rsidRDefault="00586AAC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2BAFDD3" w14:textId="77777777" w:rsidR="002522D2" w:rsidRDefault="002522D2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6AA864DC" w14:textId="77777777" w:rsidR="002522D2" w:rsidRDefault="002522D2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p w14:paraId="59324AA0" w14:textId="77777777" w:rsidR="007254BD" w:rsidRPr="00386E4E" w:rsidRDefault="007254BD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3317E9" w:rsidRPr="00386E4E" w14:paraId="6EE4F342" w14:textId="77777777" w:rsidTr="008D71BB">
        <w:tc>
          <w:tcPr>
            <w:tcW w:w="10201" w:type="dxa"/>
          </w:tcPr>
          <w:p w14:paraId="7965BBE1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CONTACT DETAILS</w:t>
            </w:r>
          </w:p>
          <w:tbl>
            <w:tblPr>
              <w:tblStyle w:val="TableGridLight1"/>
              <w:tblW w:w="9919" w:type="dxa"/>
              <w:tblLayout w:type="fixed"/>
              <w:tblLook w:val="04A0" w:firstRow="1" w:lastRow="0" w:firstColumn="1" w:lastColumn="0" w:noHBand="0" w:noVBand="1"/>
            </w:tblPr>
            <w:tblGrid>
              <w:gridCol w:w="4804"/>
              <w:gridCol w:w="5115"/>
            </w:tblGrid>
            <w:tr w:rsidR="003317E9" w:rsidRPr="00386E4E" w14:paraId="3E776150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4EE5AC2F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Landline: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124068272"/>
                      <w:placeholder>
                        <w:docPart w:val="B23359B3FF6048729F50DE6EC9EF7A7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683875077"/>
                          <w:placeholder>
                            <w:docPart w:val="6AAB6A44D6D6483282203BB50CCA571D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5C0B743E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486707961"/>
                      <w:placeholder>
                        <w:docPart w:val="04EA3472B89D453FAB8D98266D1E430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174238022"/>
                          <w:placeholder>
                            <w:docPart w:val="F5A4DFD99B1347609052C4ADEB8BB199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b w:val="0"/>
                                <w:sz w:val="20"/>
                                <w:szCs w:val="20"/>
                              </w:rPr>
                              <w:id w:val="1848507815"/>
                              <w:placeholder>
                                <w:docPart w:val="232B5DEA0F9045FEB7C35A89BC2E6C22"/>
                              </w:placeholder>
                              <w:showingPlcHdr/>
                            </w:sdtPr>
                            <w:sdtEndPr/>
                            <w:sdtContent>
                              <w:r w:rsidR="00F920F1" w:rsidRPr="00386E4E">
                                <w:rPr>
                                  <w:rStyle w:val="PlaceholderText"/>
                                  <w:rFonts w:ascii="Open Sans" w:hAnsi="Open Sans" w:cs="Open Sans"/>
                                  <w:b w:val="0"/>
                                  <w:sz w:val="20"/>
                                  <w:szCs w:val="20"/>
                                </w:rPr>
                                <w:t>Click here to enter text.</w:t>
                              </w:r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09F5A0F1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04DD1E6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Business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171838176"/>
                      <w:placeholder>
                        <w:docPart w:val="1BECAB41D88C4751966D1F6DEE02ACC2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31E3C47C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Personal Email: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204405991"/>
                      <w:placeholder>
                        <w:docPart w:val="3EB784AD89644E048E1FF11040521FA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049643271"/>
                          <w:placeholder>
                            <w:docPart w:val="433B889DA66C4F568EAEE94BAB101FA8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442946F2" w14:textId="77777777" w:rsidTr="00F920F1">
              <w:trPr>
                <w:trHeight w:val="301"/>
              </w:trPr>
              <w:tc>
                <w:tcPr>
                  <w:tcW w:w="9919" w:type="dxa"/>
                  <w:gridSpan w:val="2"/>
                </w:tcPr>
                <w:p w14:paraId="2F2BF380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545110431"/>
                      <w:placeholder>
                        <w:docPart w:val="EF1B3E672F2D4FD4B6BD6DF78EF8B7A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2147079264"/>
                          <w:placeholder>
                            <w:docPart w:val="ACCB1ADCCD564CF59F41303C61F3145F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849A9A9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7E939CC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Name: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673723870"/>
                      <w:placeholder>
                        <w:docPart w:val="76117B5431004D92AF6AAE8AB38E8000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5115" w:type="dxa"/>
                </w:tcPr>
                <w:p w14:paraId="7FF1BF6D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PA Email: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510069819"/>
                      <w:placeholder>
                        <w:docPart w:val="1EBB32BEEC6B4F378315876AFE0ED474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09070069" w14:textId="77777777" w:rsidTr="008D71BB">
              <w:trPr>
                <w:trHeight w:val="330"/>
              </w:trPr>
              <w:tc>
                <w:tcPr>
                  <w:tcW w:w="4804" w:type="dxa"/>
                </w:tcPr>
                <w:p w14:paraId="3CFEBC5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DDI: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087268581"/>
                      <w:placeholder>
                        <w:docPart w:val="C3EA24FE22CC4A52925616D759689A9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139722308"/>
                          <w:placeholder>
                            <w:docPart w:val="58224FCEBEF547578F06FF88F1901AB2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115" w:type="dxa"/>
                </w:tcPr>
                <w:p w14:paraId="138C50DE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PA Mobile: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812139678"/>
                      <w:placeholder>
                        <w:docPart w:val="DC33E610CBB946DA8F79DB4C9472777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3900430"/>
                          <w:placeholder>
                            <w:docPart w:val="DA7AD97EE63B4594A65FFCFAC83DEDCF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CA7729D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6B5DCD96" w14:textId="77777777" w:rsidTr="008D71BB">
        <w:tc>
          <w:tcPr>
            <w:tcW w:w="10201" w:type="dxa"/>
          </w:tcPr>
          <w:p w14:paraId="60551F7D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ORGANISATION INFORMATION</w:t>
            </w:r>
          </w:p>
          <w:tbl>
            <w:tblPr>
              <w:tblStyle w:val="TableGridLight1"/>
              <w:tblW w:w="10204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3"/>
              <w:gridCol w:w="685"/>
              <w:gridCol w:w="2008"/>
              <w:gridCol w:w="1135"/>
              <w:gridCol w:w="1133"/>
              <w:gridCol w:w="2812"/>
              <w:gridCol w:w="281"/>
            </w:tblGrid>
            <w:tr w:rsidR="003317E9" w:rsidRPr="00386E4E" w14:paraId="4400C2EB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3CA5E9A2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Company/Organisation Name: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09053530"/>
                      <w:placeholder>
                        <w:docPart w:val="1A4D217D25354DCA982D26A8BF8C690D"/>
                      </w:placeholder>
                      <w:showingPlcHdr/>
                    </w:sdtPr>
                    <w:sdtEndPr/>
                    <w:sdtContent>
                      <w:r w:rsidR="00F920F1"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04523E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6C428DC1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Position/title:</w:t>
                  </w:r>
                  <w:r w:rsidRPr="00386E4E">
                    <w:rPr>
                      <w:rFonts w:ascii="Open Sans" w:hAnsi="Open Sans" w:cs="Open Sans"/>
                      <w:b w:val="0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544057994"/>
                      <w:placeholder>
                        <w:docPart w:val="66F4A9472BBC4C9A9B15A1362B1CFFE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-1341303302"/>
                          <w:placeholder>
                            <w:docPart w:val="1D569C1170034A1BBDA4E33711C041B9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25E0CA8D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077EC88F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Length of Employment: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-1670478000"/>
                      <w:placeholder>
                        <w:docPart w:val="0CDC8DFD9B6E428593C138386001AB1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b w:val="0"/>
                            <w:sz w:val="20"/>
                            <w:szCs w:val="20"/>
                          </w:rPr>
                          <w:id w:val="89902291"/>
                          <w:placeholder>
                            <w:docPart w:val="115A2655948A45F880EAD238DDA35A2C"/>
                          </w:placeholder>
                          <w:showingPlcHdr/>
                        </w:sdtPr>
                        <w:sdtEndPr/>
                        <w:sdtContent>
                          <w:r w:rsidR="00F920F1" w:rsidRPr="00386E4E">
                            <w:rPr>
                              <w:rStyle w:val="PlaceholderText"/>
                              <w:rFonts w:ascii="Open Sans" w:hAnsi="Open Sans" w:cs="Open Sans"/>
                              <w:b w:val="0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77B60D0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9923" w:type="dxa"/>
                  <w:gridSpan w:val="7"/>
                </w:tcPr>
                <w:p w14:paraId="3BC74A55" w14:textId="77777777" w:rsidR="003317E9" w:rsidRPr="00386E4E" w:rsidRDefault="003317E9" w:rsidP="00F920F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lastRenderedPageBreak/>
                    <w:t xml:space="preserve">Please </w:t>
                  </w:r>
                  <w:r w:rsidR="00F920F1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tick </w:t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which best describes your organisation:</w:t>
                  </w:r>
                </w:p>
              </w:tc>
            </w:tr>
            <w:tr w:rsidR="003317E9" w:rsidRPr="00386E4E" w14:paraId="3A479D36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033E05C6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B840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B840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Commercial</w:t>
                  </w:r>
                </w:p>
              </w:tc>
              <w:tc>
                <w:tcPr>
                  <w:tcW w:w="3143" w:type="dxa"/>
                  <w:gridSpan w:val="2"/>
                </w:tcPr>
                <w:p w14:paraId="7D703A38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3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B840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B840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504AA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Iwi</w:t>
                  </w:r>
                </w:p>
              </w:tc>
              <w:tc>
                <w:tcPr>
                  <w:tcW w:w="3945" w:type="dxa"/>
                  <w:gridSpan w:val="2"/>
                </w:tcPr>
                <w:p w14:paraId="55766683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5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B840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B840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Academic Institution</w:t>
                  </w:r>
                </w:p>
              </w:tc>
            </w:tr>
            <w:tr w:rsidR="003317E9" w:rsidRPr="00386E4E" w14:paraId="2A07FD3B" w14:textId="77777777" w:rsidTr="00AA07FF">
              <w:trPr>
                <w:gridAfter w:val="1"/>
                <w:wAfter w:w="281" w:type="dxa"/>
                <w:trHeight w:val="284"/>
              </w:trPr>
              <w:tc>
                <w:tcPr>
                  <w:tcW w:w="2835" w:type="dxa"/>
                  <w:gridSpan w:val="3"/>
                </w:tcPr>
                <w:p w14:paraId="6866F07D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B840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B840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Government Agency</w:t>
                  </w:r>
                </w:p>
              </w:tc>
              <w:tc>
                <w:tcPr>
                  <w:tcW w:w="3143" w:type="dxa"/>
                  <w:gridSpan w:val="2"/>
                </w:tcPr>
                <w:p w14:paraId="5024DD60" w14:textId="77777777" w:rsidR="00386E4E" w:rsidRPr="00386E4E" w:rsidRDefault="00F920F1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4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B840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B840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bookmarkEnd w:id="2"/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Not </w:t>
                  </w:r>
                  <w:proofErr w:type="gramStart"/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For</w:t>
                  </w:r>
                  <w:proofErr w:type="gramEnd"/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</w:t>
                  </w:r>
                  <w:r w:rsidR="003317E9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Profit</w:t>
                  </w:r>
                  <w:r w:rsidR="00AA07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/</w:t>
                  </w:r>
                  <w:r w:rsidR="00386E4E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Community </w:t>
                  </w:r>
                </w:p>
                <w:p w14:paraId="314D9048" w14:textId="77777777" w:rsidR="008C66FF" w:rsidRPr="00386E4E" w:rsidRDefault="00AA07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proofErr w:type="spellStart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Charititable</w:t>
                  </w:r>
                  <w:proofErr w:type="spellEnd"/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Trust/</w:t>
                  </w:r>
                  <w:r w:rsidR="008C66FF"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>Society</w:t>
                  </w:r>
                </w:p>
                <w:p w14:paraId="07A4DCEC" w14:textId="77777777" w:rsidR="008C66FF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</w:p>
                <w:p w14:paraId="5ABBF724" w14:textId="77777777" w:rsidR="003317E9" w:rsidRPr="00386E4E" w:rsidRDefault="008C66FF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Charities Number:  </w:t>
                  </w:r>
                </w:p>
                <w:p w14:paraId="7804FCC3" w14:textId="77777777" w:rsidR="00386E4E" w:rsidRPr="00386E4E" w:rsidRDefault="00386E4E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Registration Number: </w:t>
                  </w:r>
                </w:p>
              </w:tc>
              <w:tc>
                <w:tcPr>
                  <w:tcW w:w="3945" w:type="dxa"/>
                  <w:gridSpan w:val="2"/>
                </w:tcPr>
                <w:p w14:paraId="7261B920" w14:textId="77777777" w:rsidR="003317E9" w:rsidRPr="00386E4E" w:rsidRDefault="003317E9" w:rsidP="003A35B1">
                  <w:pPr>
                    <w:pStyle w:val="Heading2"/>
                    <w:ind w:left="0"/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begin">
                      <w:ffData>
                        <w:name w:val="Check4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instrText xml:space="preserve"> FORMCHECKBOX </w:instrText>
                  </w:r>
                  <w:r w:rsidR="00B840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</w:r>
                  <w:r w:rsidR="00B840A1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separate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fldChar w:fldCharType="end"/>
                  </w:r>
                  <w:r w:rsidRPr="00386E4E">
                    <w:rPr>
                      <w:rFonts w:ascii="Open Sans" w:eastAsiaTheme="minorHAnsi" w:hAnsi="Open Sans" w:cs="Open Sans"/>
                      <w:b w:val="0"/>
                      <w:bCs w:val="0"/>
                      <w:sz w:val="20"/>
                      <w:szCs w:val="20"/>
                      <w:lang w:val="en-NZ"/>
                    </w:rPr>
                    <w:t xml:space="preserve"> Other: </w:t>
                  </w:r>
                  <w:sdt>
                    <w:sdtPr>
                      <w:rPr>
                        <w:rFonts w:ascii="Open Sans" w:hAnsi="Open Sans" w:cs="Open Sans"/>
                        <w:b w:val="0"/>
                        <w:sz w:val="20"/>
                        <w:szCs w:val="20"/>
                      </w:rPr>
                      <w:id w:val="1418514463"/>
                      <w:placeholder>
                        <w:docPart w:val="ACA6D66EA52443F4B5552A6D998F9F4A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b w:val="0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52D63644" w14:textId="77777777" w:rsidTr="000D2E71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0F8A9CF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  <w:p w14:paraId="53B4BC7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Current Industry(s): </w:t>
                  </w:r>
                </w:p>
              </w:tc>
              <w:tc>
                <w:tcPr>
                  <w:tcW w:w="7796" w:type="dxa"/>
                  <w:gridSpan w:val="6"/>
                </w:tcPr>
                <w:p w14:paraId="57AE3FE6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</w:p>
              </w:tc>
            </w:tr>
            <w:tr w:rsidR="003317E9" w:rsidRPr="00386E4E" w14:paraId="4D24801F" w14:textId="77777777" w:rsidTr="00AA07FF">
              <w:trPr>
                <w:gridAfter w:val="1"/>
                <w:wAfter w:w="281" w:type="dxa"/>
                <w:trHeight w:val="253"/>
              </w:trPr>
              <w:tc>
                <w:tcPr>
                  <w:tcW w:w="2127" w:type="dxa"/>
                  <w:shd w:val="clear" w:color="auto" w:fill="4BACC6" w:themeFill="accent5"/>
                </w:tcPr>
                <w:p w14:paraId="7EECB520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Product/Services:</w:t>
                  </w:r>
                </w:p>
              </w:tc>
              <w:tc>
                <w:tcPr>
                  <w:tcW w:w="3851" w:type="dxa"/>
                  <w:gridSpan w:val="4"/>
                </w:tcPr>
                <w:p w14:paraId="59ED9871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3945" w:type="dxa"/>
                  <w:gridSpan w:val="2"/>
                </w:tcPr>
                <w:p w14:paraId="0AFDFECC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</w:tr>
            <w:tr w:rsidR="003317E9" w:rsidRPr="00386E4E" w14:paraId="4F895A30" w14:textId="77777777" w:rsidTr="000D2E71">
              <w:trPr>
                <w:trHeight w:val="253"/>
              </w:trPr>
              <w:tc>
                <w:tcPr>
                  <w:tcW w:w="2150" w:type="dxa"/>
                  <w:gridSpan w:val="2"/>
                  <w:shd w:val="clear" w:color="auto" w:fill="4BACC6" w:themeFill="accent5"/>
                </w:tcPr>
                <w:p w14:paraId="0C53FEF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# direct reports:</w:t>
                  </w:r>
                </w:p>
              </w:tc>
              <w:tc>
                <w:tcPr>
                  <w:tcW w:w="2693" w:type="dxa"/>
                  <w:gridSpan w:val="2"/>
                </w:tcPr>
                <w:p w14:paraId="0D689A61" w14:textId="77777777" w:rsidR="003317E9" w:rsidRPr="00386E4E" w:rsidRDefault="00B840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46543137"/>
                      <w:placeholder>
                        <w:docPart w:val="F759CB74DBBD4AE2B65C365A73700B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268" w:type="dxa"/>
                  <w:gridSpan w:val="2"/>
                  <w:shd w:val="clear" w:color="auto" w:fill="4BACC6" w:themeFill="accent5"/>
                </w:tcPr>
                <w:p w14:paraId="00F73683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Total # employees:</w:t>
                  </w:r>
                </w:p>
              </w:tc>
              <w:tc>
                <w:tcPr>
                  <w:tcW w:w="3093" w:type="dxa"/>
                  <w:gridSpan w:val="2"/>
                </w:tcPr>
                <w:p w14:paraId="26F2E6B4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97033054"/>
                      <w:placeholder>
                        <w:docPart w:val="60864B68E47848CD81200FA335516161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6355BDC3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046FBDC1" w14:textId="77777777" w:rsidTr="008D71BB">
        <w:tc>
          <w:tcPr>
            <w:tcW w:w="10201" w:type="dxa"/>
          </w:tcPr>
          <w:p w14:paraId="08A4D4FA" w14:textId="77777777" w:rsidR="0067736E" w:rsidRPr="00386E4E" w:rsidRDefault="0067736E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 w:val="0"/>
                <w:color w:val="31849B" w:themeColor="accent5" w:themeShade="BF"/>
                <w:sz w:val="20"/>
                <w:szCs w:val="20"/>
                <w:lang w:val="en-NZ"/>
              </w:rPr>
            </w:pPr>
          </w:p>
          <w:p w14:paraId="368B3A6F" w14:textId="77777777" w:rsidR="003317E9" w:rsidRPr="000B23BF" w:rsidRDefault="003317E9" w:rsidP="003A35B1">
            <w:pPr>
              <w:pStyle w:val="Heading2"/>
              <w:tabs>
                <w:tab w:val="left" w:pos="474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EMPLOYMENT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68DDF885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4BACC6" w:themeFill="accent5"/>
                  <w:vAlign w:val="center"/>
                </w:tcPr>
                <w:p w14:paraId="164D965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Name of Company</w:t>
                  </w:r>
                </w:p>
              </w:tc>
              <w:tc>
                <w:tcPr>
                  <w:tcW w:w="4111" w:type="dxa"/>
                  <w:shd w:val="clear" w:color="auto" w:fill="4BACC6" w:themeFill="accent5"/>
                  <w:vAlign w:val="center"/>
                </w:tcPr>
                <w:p w14:paraId="398D04D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Title/Responsibility</w:t>
                  </w:r>
                </w:p>
              </w:tc>
              <w:tc>
                <w:tcPr>
                  <w:tcW w:w="2125" w:type="dxa"/>
                  <w:shd w:val="clear" w:color="auto" w:fill="4BACC6" w:themeFill="accent5"/>
                  <w:vAlign w:val="center"/>
                </w:tcPr>
                <w:p w14:paraId="71FF43EE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From (m/y) – To (m/y)</w:t>
                  </w:r>
                </w:p>
              </w:tc>
            </w:tr>
            <w:tr w:rsidR="003317E9" w:rsidRPr="00386E4E" w14:paraId="6524BDAC" w14:textId="77777777" w:rsidTr="008D71BB">
              <w:tc>
                <w:tcPr>
                  <w:tcW w:w="3682" w:type="dxa"/>
                </w:tcPr>
                <w:p w14:paraId="2693F849" w14:textId="77777777" w:rsidR="003317E9" w:rsidRPr="00386E4E" w:rsidRDefault="00B840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25738684"/>
                      <w:placeholder>
                        <w:docPart w:val="B0F34D8BA13A40CC82FC2912F4E26B5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56659617"/>
                          <w:placeholder>
                            <w:docPart w:val="6C53FDEEA94B46878C0DF574B1124653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15A8C690" w14:textId="77777777" w:rsidR="003317E9" w:rsidRPr="00386E4E" w:rsidRDefault="00B840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09911087"/>
                      <w:placeholder>
                        <w:docPart w:val="520A5B2BA9F3444AB5C742722D7B3E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77248796"/>
                          <w:placeholder>
                            <w:docPart w:val="9DEE2E1514E74F90B37A2626053AD05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06D64514" w14:textId="77777777" w:rsidR="003317E9" w:rsidRPr="00386E4E" w:rsidRDefault="00B840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793718562"/>
                      <w:placeholder>
                        <w:docPart w:val="846D50556EB54A30ADE671D71E97807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41331421"/>
                          <w:placeholder>
                            <w:docPart w:val="666CCC5200DA4F40834729D1B233F2A8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0BF569EE" w14:textId="77777777" w:rsidTr="008D71BB">
              <w:tc>
                <w:tcPr>
                  <w:tcW w:w="3682" w:type="dxa"/>
                </w:tcPr>
                <w:p w14:paraId="4D8D4C2C" w14:textId="77777777" w:rsidR="003317E9" w:rsidRPr="00386E4E" w:rsidRDefault="00B840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246024605"/>
                      <w:placeholder>
                        <w:docPart w:val="FA36892AA87D4DEFBC9C5136C5EC494E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15003283"/>
                          <w:placeholder>
                            <w:docPart w:val="6E572631872749758657D29F08B4DCAA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40B001E9" w14:textId="77777777" w:rsidR="003317E9" w:rsidRPr="00386E4E" w:rsidRDefault="00B840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825419"/>
                      <w:placeholder>
                        <w:docPart w:val="9F0AA995DBCF448C88737FBF0EF4AA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086002251"/>
                          <w:placeholder>
                            <w:docPart w:val="FA30BBE28515423EA7A6F1B4F9EFAD55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3B461DE3" w14:textId="77777777" w:rsidR="003317E9" w:rsidRPr="00386E4E" w:rsidRDefault="00B840A1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7919834"/>
                      <w:placeholder>
                        <w:docPart w:val="BA4DDAB2F20C4058BDA94DC779D7615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300361924"/>
                          <w:placeholder>
                            <w:docPart w:val="1B0A80B29AAC4B258F1E67537FF8703B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8FB794A" w14:textId="77777777" w:rsidTr="008D71BB">
              <w:tc>
                <w:tcPr>
                  <w:tcW w:w="3682" w:type="dxa"/>
                </w:tcPr>
                <w:p w14:paraId="60ED887B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178620816"/>
                      <w:placeholder>
                        <w:docPart w:val="F39FE5F4B0134ECDBACDCF82B7FD435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40227382"/>
                          <w:placeholder>
                            <w:docPart w:val="F48D90B5A25C4D24AF8182BBF3B59BC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1399B94B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99566678"/>
                      <w:placeholder>
                        <w:docPart w:val="65F8974191B142479C95FF7134DA5CF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585533641"/>
                          <w:placeholder>
                            <w:docPart w:val="9ED5FED0C54B488CA7189A6AAF19F4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0B662739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581768687"/>
                      <w:placeholder>
                        <w:docPart w:val="0B65CC25F9FA4041A4F351601FF68FD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7029474"/>
                          <w:placeholder>
                            <w:docPart w:val="81877607C5CC4F32BA225B7F2B833A1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335BF767" w14:textId="77777777" w:rsidTr="008D71BB">
              <w:tc>
                <w:tcPr>
                  <w:tcW w:w="3682" w:type="dxa"/>
                </w:tcPr>
                <w:p w14:paraId="126905F2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78031466"/>
                      <w:placeholder>
                        <w:docPart w:val="0256E5330FE846689117E5C20ACF509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30061360"/>
                          <w:placeholder>
                            <w:docPart w:val="946E4007427F4ABEBD041276B23C2985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6215C444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35300247"/>
                      <w:placeholder>
                        <w:docPart w:val="069EED8826E14211A1A68D8BD43E464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463625067"/>
                          <w:placeholder>
                            <w:docPart w:val="0F4DA29B786141E59C9A9F02CCCE826B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78175D1C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99252207"/>
                      <w:placeholder>
                        <w:docPart w:val="3D62A1FF5C2A4A9FA1A9D1CF34987E2A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23005453"/>
                          <w:placeholder>
                            <w:docPart w:val="255CACD8EF0F495097580CB76B39131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53DC31EC" w14:textId="77777777" w:rsidTr="008D71BB">
              <w:tc>
                <w:tcPr>
                  <w:tcW w:w="3682" w:type="dxa"/>
                </w:tcPr>
                <w:p w14:paraId="6A2F0A8C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456220252"/>
                      <w:placeholder>
                        <w:docPart w:val="4526FD3822EC449CBA5160373B3E5A4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41007704"/>
                          <w:placeholder>
                            <w:docPart w:val="705B0E45087B40CBAC4506E5D9238F3C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29B49EC9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3454578"/>
                      <w:placeholder>
                        <w:docPart w:val="B5E5E906791A49589D7CA0949D2691C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844856459"/>
                          <w:placeholder>
                            <w:docPart w:val="F9D40258AF5F42B48525CA6D5C1C77E1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113C5D83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26253110"/>
                      <w:placeholder>
                        <w:docPart w:val="7D0845EA9E1D45718A069FE719A25A08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33210916"/>
                          <w:placeholder>
                            <w:docPart w:val="40D18502849B44FBB4E502899B8AC8A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1A6D5240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41740194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Out of all the roles above, which has been the most significant and why?</w:t>
                  </w:r>
                </w:p>
              </w:tc>
            </w:tr>
            <w:tr w:rsidR="003317E9" w:rsidRPr="00386E4E" w14:paraId="6640A25C" w14:textId="77777777" w:rsidTr="008D71BB">
              <w:tc>
                <w:tcPr>
                  <w:tcW w:w="9918" w:type="dxa"/>
                  <w:gridSpan w:val="3"/>
                </w:tcPr>
                <w:p w14:paraId="6EF91FAA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17393184"/>
                      <w:placeholder>
                        <w:docPart w:val="A6678AD426784192A08C171BF1C031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461229065"/>
                          <w:placeholder>
                            <w:docPart w:val="E8E6897EE0234829AE99C672D4A3EE1D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58A188F3" w14:textId="77777777" w:rsidR="0067736E" w:rsidRPr="00386E4E" w:rsidRDefault="0067736E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480FB0D6" w14:textId="77777777" w:rsidR="003317E9" w:rsidRPr="00386E4E" w:rsidRDefault="003317E9" w:rsidP="003A35B1">
            <w:pPr>
              <w:pStyle w:val="Heading2"/>
              <w:shd w:val="clear" w:color="auto" w:fill="FFFFFF" w:themeFill="background1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EDUCATION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3682"/>
              <w:gridCol w:w="4111"/>
              <w:gridCol w:w="2125"/>
            </w:tblGrid>
            <w:tr w:rsidR="003317E9" w:rsidRPr="00386E4E" w14:paraId="47B4E570" w14:textId="77777777" w:rsidTr="008D71BB">
              <w:trPr>
                <w:trHeight w:val="329"/>
              </w:trPr>
              <w:tc>
                <w:tcPr>
                  <w:tcW w:w="3682" w:type="dxa"/>
                  <w:shd w:val="clear" w:color="auto" w:fill="31849B" w:themeFill="accent5" w:themeFillShade="BF"/>
                  <w:vAlign w:val="center"/>
                </w:tcPr>
                <w:p w14:paraId="1CFFE46D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</w:p>
              </w:tc>
              <w:tc>
                <w:tcPr>
                  <w:tcW w:w="4111" w:type="dxa"/>
                  <w:shd w:val="clear" w:color="auto" w:fill="31849B" w:themeFill="accent5" w:themeFillShade="BF"/>
                  <w:vAlign w:val="center"/>
                </w:tcPr>
                <w:p w14:paraId="1FEAE58B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Academic Institution</w:t>
                  </w:r>
                </w:p>
              </w:tc>
              <w:tc>
                <w:tcPr>
                  <w:tcW w:w="2125" w:type="dxa"/>
                  <w:shd w:val="clear" w:color="auto" w:fill="31849B" w:themeFill="accent5" w:themeFillShade="BF"/>
                  <w:vAlign w:val="center"/>
                </w:tcPr>
                <w:p w14:paraId="1174C4F7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Year</w:t>
                  </w:r>
                </w:p>
              </w:tc>
            </w:tr>
            <w:tr w:rsidR="003317E9" w:rsidRPr="00386E4E" w14:paraId="7069F78E" w14:textId="77777777" w:rsidTr="008D71BB">
              <w:tc>
                <w:tcPr>
                  <w:tcW w:w="3682" w:type="dxa"/>
                </w:tcPr>
                <w:p w14:paraId="01D2CBE3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230116316"/>
                      <w:placeholder>
                        <w:docPart w:val="FB91B272697948EFAB9D58E8871BD2C8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4111" w:type="dxa"/>
                </w:tcPr>
                <w:p w14:paraId="0EE480E9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b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b/>
                        <w:sz w:val="20"/>
                        <w:szCs w:val="20"/>
                      </w:rPr>
                      <w:id w:val="1679541958"/>
                      <w:placeholder>
                        <w:docPart w:val="65BFC7B689284D5A818FF9FF5BEF55E7"/>
                      </w:placeholder>
                      <w:showingPlcHdr/>
                    </w:sdtPr>
                    <w:sdtEndPr/>
                    <w:sdtContent>
                      <w:r w:rsidR="00386E4E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  <w:tc>
                <w:tcPr>
                  <w:tcW w:w="2125" w:type="dxa"/>
                </w:tcPr>
                <w:p w14:paraId="6F321C06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54844710"/>
                      <w:placeholder>
                        <w:docPart w:val="B111EE4AD35D4072AC3449A2FB8558C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312298183"/>
                          <w:placeholder>
                            <w:docPart w:val="F554673E274046A68DB038F394244096"/>
                          </w:placeholder>
                          <w:showingPlcHdr/>
                        </w:sdtPr>
                        <w:sdtEndPr/>
                        <w:sdtContent>
                          <w:r w:rsidR="00386E4E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6E384AB2" w14:textId="77777777" w:rsidTr="008D71BB">
              <w:tc>
                <w:tcPr>
                  <w:tcW w:w="3682" w:type="dxa"/>
                </w:tcPr>
                <w:p w14:paraId="2C4AF9A6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02478739"/>
                      <w:placeholder>
                        <w:docPart w:val="E025E693E3F64A118A9B14E4540492D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152368797"/>
                          <w:placeholder>
                            <w:docPart w:val="C4B21797ED6B487CAEC0AE634BBD3450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535820E8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49737820"/>
                      <w:placeholder>
                        <w:docPart w:val="405B4D626D3D44E1BE9B1020D9AB86E6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544949728"/>
                          <w:placeholder>
                            <w:docPart w:val="A0AD3E9ED5DF423D8B54D5F295971588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76F348AF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072542510"/>
                      <w:placeholder>
                        <w:docPart w:val="0E2F541B856741DE9222A1EA8A942E43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032837279"/>
                          <w:placeholder>
                            <w:docPart w:val="679D8D0BD5D84A41BFB3CD03E21225A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0822DB1C" w14:textId="77777777" w:rsidTr="008D71BB">
              <w:tc>
                <w:tcPr>
                  <w:tcW w:w="3682" w:type="dxa"/>
                </w:tcPr>
                <w:p w14:paraId="009688E0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15535029"/>
                      <w:placeholder>
                        <w:docPart w:val="60FA6100124F4621BDC8841863CF47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690065492"/>
                          <w:placeholder>
                            <w:docPart w:val="7D3F80793E3E4C1BA20389320835A92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4111" w:type="dxa"/>
                </w:tcPr>
                <w:p w14:paraId="2A0DB6BE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132512481"/>
                      <w:placeholder>
                        <w:docPart w:val="C9C66CE6BF5F443F8B44D15649CA6C54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372300178"/>
                          <w:placeholder>
                            <w:docPart w:val="0D298916A120429D9B93A405BCBF06C2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2125" w:type="dxa"/>
                </w:tcPr>
                <w:p w14:paraId="6B2867CC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226563053"/>
                      <w:placeholder>
                        <w:docPart w:val="2EED2F580CD6460C94FC8F97DF70DC4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663668336"/>
                          <w:placeholder>
                            <w:docPart w:val="EB931D80E36E48ECA6CBBD745E32A78A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875FD67" w14:textId="77777777" w:rsidTr="008D71BB">
              <w:trPr>
                <w:trHeight w:val="329"/>
              </w:trPr>
              <w:tc>
                <w:tcPr>
                  <w:tcW w:w="9918" w:type="dxa"/>
                  <w:gridSpan w:val="3"/>
                  <w:shd w:val="clear" w:color="auto" w:fill="31849B" w:themeFill="accent5" w:themeFillShade="BF"/>
                  <w:vAlign w:val="center"/>
                </w:tcPr>
                <w:p w14:paraId="3C3C82E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1DF2B972" w14:textId="77777777" w:rsidTr="008D71BB">
              <w:tc>
                <w:tcPr>
                  <w:tcW w:w="9918" w:type="dxa"/>
                  <w:gridSpan w:val="3"/>
                </w:tcPr>
                <w:p w14:paraId="6187486F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353076758"/>
                      <w:placeholder>
                        <w:docPart w:val="BFE91E02524F4DB3A2BC40424088981C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50628542"/>
                          <w:placeholder>
                            <w:docPart w:val="3583C87BF6DA4C40B374F700A99D82A6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03C10C35" w14:textId="77777777" w:rsidR="0067736E" w:rsidRDefault="0067736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1FFDECCD" w14:textId="77777777" w:rsidR="00E62731" w:rsidRDefault="00E62731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6B723A01" w14:textId="77777777" w:rsidR="00386E4E" w:rsidRDefault="00386E4E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182827C9" w14:textId="77777777" w:rsidR="00EF1D6A" w:rsidRDefault="00EF1D6A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578B0164" w14:textId="77777777" w:rsidR="00EF1D6A" w:rsidRPr="00386E4E" w:rsidRDefault="00EF1D6A" w:rsidP="003A35B1">
            <w:pPr>
              <w:pStyle w:val="Heading2"/>
              <w:ind w:left="0"/>
              <w:rPr>
                <w:rFonts w:ascii="Open Sans" w:eastAsiaTheme="minorHAnsi" w:hAnsi="Open Sans" w:cs="Open Sans"/>
                <w:b w:val="0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  <w:p w14:paraId="0AC13C16" w14:textId="77777777" w:rsidR="003317E9" w:rsidRPr="00386E4E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ACTIVITIES/LEADERSHIP HISTORY</w:t>
            </w:r>
          </w:p>
          <w:tbl>
            <w:tblPr>
              <w:tblStyle w:val="TableGridLight1"/>
              <w:tblW w:w="9918" w:type="dxa"/>
              <w:tblLayout w:type="fixed"/>
              <w:tblLook w:val="04A0" w:firstRow="1" w:lastRow="0" w:firstColumn="1" w:lastColumn="0" w:noHBand="0" w:noVBand="1"/>
            </w:tblPr>
            <w:tblGrid>
              <w:gridCol w:w="2548"/>
              <w:gridCol w:w="7370"/>
            </w:tblGrid>
            <w:tr w:rsidR="003317E9" w:rsidRPr="00386E4E" w14:paraId="34D71B92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22ADAE8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Vocational/Professional </w:t>
                  </w:r>
                </w:p>
              </w:tc>
              <w:tc>
                <w:tcPr>
                  <w:tcW w:w="7370" w:type="dxa"/>
                </w:tcPr>
                <w:p w14:paraId="311CB1A0" w14:textId="77777777" w:rsidR="003317E9" w:rsidRPr="00386E4E" w:rsidRDefault="00B840A1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454324535"/>
                      <w:placeholder>
                        <w:docPart w:val="E3CE8A5D1C3045128F50C6B47AA8A60D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424049D3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B497EB7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Community Interests</w:t>
                  </w:r>
                </w:p>
              </w:tc>
              <w:tc>
                <w:tcPr>
                  <w:tcW w:w="7370" w:type="dxa"/>
                </w:tcPr>
                <w:p w14:paraId="0D8F01AF" w14:textId="77777777" w:rsidR="003317E9" w:rsidRPr="00386E4E" w:rsidRDefault="00B840A1" w:rsidP="00E6273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106956843"/>
                      <w:placeholder>
                        <w:docPart w:val="22BAA570B86246DE95440ED524DDF79F"/>
                      </w:placeholder>
                      <w:showingPlcHdr/>
                    </w:sdtPr>
                    <w:sdtEndPr/>
                    <w:sdtContent>
                      <w:r w:rsidR="00E62731">
                        <w:rPr>
                          <w:rStyle w:val="PlaceholderText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761AE53E" w14:textId="77777777" w:rsidTr="008D71BB">
              <w:tc>
                <w:tcPr>
                  <w:tcW w:w="2548" w:type="dxa"/>
                  <w:shd w:val="clear" w:color="auto" w:fill="31849B" w:themeFill="accent5" w:themeFillShade="BF"/>
                  <w:vAlign w:val="center"/>
                </w:tcPr>
                <w:p w14:paraId="375D06C9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Extracurricular </w:t>
                  </w:r>
                </w:p>
              </w:tc>
              <w:tc>
                <w:tcPr>
                  <w:tcW w:w="7370" w:type="dxa"/>
                </w:tcPr>
                <w:p w14:paraId="06DA0C6A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046054899"/>
                      <w:placeholder>
                        <w:docPart w:val="CBED75B9BABA419185B108D95542540D"/>
                      </w:placeholder>
                      <w:showingPlcHdr/>
                    </w:sdtPr>
                    <w:sdtEndPr/>
                    <w:sdtContent>
                      <w:r w:rsidR="003317E9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31E54652" w14:textId="77777777" w:rsidTr="008D71BB">
              <w:trPr>
                <w:trHeight w:val="329"/>
              </w:trPr>
              <w:tc>
                <w:tcPr>
                  <w:tcW w:w="9918" w:type="dxa"/>
                  <w:gridSpan w:val="2"/>
                  <w:shd w:val="clear" w:color="auto" w:fill="31849B" w:themeFill="accent5" w:themeFillShade="BF"/>
                  <w:vAlign w:val="center"/>
                </w:tcPr>
                <w:p w14:paraId="00D97835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If you’d like, please elaborate with comments:</w:t>
                  </w:r>
                </w:p>
              </w:tc>
            </w:tr>
            <w:tr w:rsidR="003317E9" w:rsidRPr="00386E4E" w14:paraId="5A614834" w14:textId="77777777" w:rsidTr="008D71BB">
              <w:tc>
                <w:tcPr>
                  <w:tcW w:w="9918" w:type="dxa"/>
                  <w:gridSpan w:val="2"/>
                </w:tcPr>
                <w:p w14:paraId="43C7930E" w14:textId="77777777" w:rsidR="003317E9" w:rsidRPr="00386E4E" w:rsidRDefault="00B840A1" w:rsidP="003A35B1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2117198903"/>
                      <w:placeholder>
                        <w:docPart w:val="9C744173C06747BAA2C0012B66D8F51F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123971144"/>
                          <w:placeholder>
                            <w:docPart w:val="F20A19AF0DBD45B188107059B6E01E0E"/>
                          </w:placeholder>
                          <w:showingPlcHdr/>
                        </w:sdtPr>
                        <w:sdtEndPr/>
                        <w:sdtContent>
                          <w:r w:rsidR="003317E9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</w:tbl>
          <w:p w14:paraId="611BD964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  <w:tr w:rsidR="003317E9" w:rsidRPr="00386E4E" w14:paraId="47A4090C" w14:textId="77777777" w:rsidTr="008D71BB">
        <w:tc>
          <w:tcPr>
            <w:tcW w:w="10201" w:type="dxa"/>
          </w:tcPr>
          <w:p w14:paraId="4DCF4238" w14:textId="77777777" w:rsidR="003317E9" w:rsidRPr="000B23BF" w:rsidRDefault="003317E9" w:rsidP="003A35B1">
            <w:pPr>
              <w:pStyle w:val="Heading2"/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>PERSONAL INSIGHTS</w:t>
            </w:r>
          </w:p>
          <w:p w14:paraId="232C4586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current responsibilities, including your level in the organisation.</w:t>
            </w:r>
          </w:p>
          <w:p w14:paraId="7473DDB9" w14:textId="77777777" w:rsidR="003317E9" w:rsidRPr="00386E4E" w:rsidRDefault="00B840A1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443428249"/>
                <w:placeholder>
                  <w:docPart w:val="70BA78B2B8AE438B92FE9FE65353ADE6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1C0DFD51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5FBBD0AF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Please describe your professional and personal goals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within the </w:t>
            </w:r>
            <w:proofErr w:type="spellStart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ext</w:t>
            </w:r>
            <w:proofErr w:type="spellEnd"/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1-3 years</w:t>
            </w: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 xml:space="preserve"> ( family/whanau, </w:t>
            </w: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lastRenderedPageBreak/>
              <w:t>relationships, career, contribution, leisure time, income)</w:t>
            </w:r>
          </w:p>
          <w:sdt>
            <w:sdtPr>
              <w:rPr>
                <w:rFonts w:ascii="Open Sans" w:hAnsi="Open Sans" w:cs="Open Sans"/>
                <w:sz w:val="20"/>
                <w:szCs w:val="20"/>
              </w:rPr>
              <w:id w:val="-2043431816"/>
              <w:placeholder>
                <w:docPart w:val="FB6FD3C7E1694757B66BFFB2A528B72D"/>
              </w:placeholder>
            </w:sdtPr>
            <w:sdtEndPr/>
            <w:sdtContent>
              <w:p w14:paraId="4341B59F" w14:textId="77777777" w:rsidR="003317E9" w:rsidRPr="00386E4E" w:rsidRDefault="00B840A1" w:rsidP="003A35B1">
                <w:pPr>
                  <w:pStyle w:val="ListParagraph"/>
                  <w:rPr>
                    <w:rFonts w:ascii="Open Sans" w:hAnsi="Open Sans" w:cs="Open Sans"/>
                    <w:sz w:val="20"/>
                    <w:szCs w:val="20"/>
                  </w:rPr>
                </w:pPr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-831910301"/>
                    <w:placeholder>
                      <w:docPart w:val="DEC6B17F04F44A00B1B8E965C0D9D28B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p>
            </w:sdtContent>
          </w:sdt>
          <w:p w14:paraId="4AE16BC1" w14:textId="77777777" w:rsidR="003317E9" w:rsidRPr="00386E4E" w:rsidRDefault="003317E9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44EFA088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would you hope to gain and learn from the Activate programme?</w:t>
            </w:r>
          </w:p>
          <w:p w14:paraId="37EE5DF2" w14:textId="77777777" w:rsidR="003317E9" w:rsidRPr="00386E4E" w:rsidRDefault="00B840A1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953832767"/>
                <w:placeholder>
                  <w:docPart w:val="D9B41A3EFE29410B92D628BABDAFCCF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4E96CCE7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0A3F9868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will your participation on the Global Women Activate Leaders Programme benef</w:t>
            </w:r>
            <w:r w:rsidR="000D2E71"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it your organisation or company/community?</w:t>
            </w:r>
          </w:p>
          <w:p w14:paraId="44C68321" w14:textId="77777777" w:rsidR="003317E9" w:rsidRPr="00386E4E" w:rsidRDefault="00B840A1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377928431"/>
                <w:placeholder>
                  <w:docPart w:val="CD23EDDB09094C40A7E46846C1DA145B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0EA16F6B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623C1AF5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What do you believe you can contribute and offer to other participants in this programme (e.g. skills, expertise, perspectives, cultural)?</w:t>
            </w:r>
          </w:p>
          <w:p w14:paraId="36E326F6" w14:textId="77777777" w:rsidR="003317E9" w:rsidRPr="00386E4E" w:rsidRDefault="00B840A1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1924558245"/>
                <w:placeholder>
                  <w:docPart w:val="6456D3031FFB478BA660DFEE5834CCE4"/>
                </w:placeholder>
              </w:sdtPr>
              <w:sdtEndPr/>
              <w:sdtContent>
                <w:sdt>
                  <w:sdtPr>
                    <w:rPr>
                      <w:rFonts w:ascii="Open Sans" w:hAnsi="Open Sans" w:cs="Open Sans"/>
                      <w:sz w:val="20"/>
                      <w:szCs w:val="20"/>
                    </w:rPr>
                    <w:id w:val="357088711"/>
                    <w:placeholder>
                      <w:docPart w:val="B8F8E96B18A84276A0456BED39BB9781"/>
                    </w:placeholder>
                    <w:showingPlcHdr/>
                  </w:sdtPr>
                  <w:sdtEndPr/>
                  <w:sdtContent>
                    <w:r w:rsidR="00386E4E" w:rsidRPr="00386E4E">
                      <w:rPr>
                        <w:rStyle w:val="PlaceholderText"/>
                        <w:rFonts w:ascii="Open Sans" w:hAnsi="Open Sans" w:cs="Open Sans"/>
                        <w:sz w:val="20"/>
                        <w:szCs w:val="20"/>
                      </w:rPr>
                      <w:t>Click here to enter text.</w:t>
                    </w:r>
                  </w:sdtContent>
                </w:sdt>
              </w:sdtContent>
            </w:sdt>
          </w:p>
          <w:p w14:paraId="435A6BCE" w14:textId="77777777" w:rsidR="003317E9" w:rsidRPr="00386E4E" w:rsidRDefault="003317E9" w:rsidP="003A35B1">
            <w:pPr>
              <w:pStyle w:val="ListParagraph"/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EE69FC4" w14:textId="77777777" w:rsidR="003317E9" w:rsidRPr="00386E4E" w:rsidRDefault="003317E9" w:rsidP="003A35B1">
            <w:pPr>
              <w:pStyle w:val="ListParagraph"/>
              <w:numPr>
                <w:ilvl w:val="0"/>
                <w:numId w:val="12"/>
              </w:numPr>
              <w:ind w:left="0"/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sz w:val="20"/>
                <w:szCs w:val="20"/>
                <w:lang w:val="en-NZ"/>
              </w:rPr>
              <w:t>How has/is your culture and heritage shaped/shaping who you are as a leader?</w:t>
            </w:r>
          </w:p>
          <w:p w14:paraId="708C0B8D" w14:textId="77777777" w:rsidR="003317E9" w:rsidRPr="00386E4E" w:rsidRDefault="00B840A1" w:rsidP="00386E4E">
            <w:pPr>
              <w:rPr>
                <w:rFonts w:ascii="Open Sans" w:hAnsi="Open Sans" w:cs="Open Sans"/>
                <w:sz w:val="20"/>
                <w:szCs w:val="20"/>
              </w:rPr>
            </w:pPr>
            <w:sdt>
              <w:sdtPr>
                <w:rPr>
                  <w:rFonts w:ascii="Open Sans" w:hAnsi="Open Sans" w:cs="Open Sans"/>
                  <w:sz w:val="20"/>
                  <w:szCs w:val="20"/>
                </w:rPr>
                <w:id w:val="-709571104"/>
                <w:placeholder>
                  <w:docPart w:val="E4EE541EA71F4055B7A460BB9B130D4D"/>
                </w:placeholder>
                <w:showingPlcHdr/>
              </w:sdtPr>
              <w:sdtEndPr/>
              <w:sdtContent>
                <w:r w:rsidR="00386E4E" w:rsidRPr="00386E4E">
                  <w:rPr>
                    <w:rStyle w:val="PlaceholderText"/>
                    <w:rFonts w:ascii="Open Sans" w:hAnsi="Open Sans" w:cs="Open Sans"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3317E9" w:rsidRPr="00386E4E" w14:paraId="166946C0" w14:textId="77777777" w:rsidTr="008D71BB">
        <w:tc>
          <w:tcPr>
            <w:tcW w:w="10201" w:type="dxa"/>
          </w:tcPr>
          <w:p w14:paraId="7AFBEFB1" w14:textId="77777777" w:rsidR="003317E9" w:rsidRPr="000B23BF" w:rsidRDefault="003317E9" w:rsidP="003A35B1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lastRenderedPageBreak/>
              <w:t>REFEREE INFORMATION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2E274D71" w14:textId="77777777" w:rsidR="003317E9" w:rsidRPr="00386E4E" w:rsidRDefault="000D2E71" w:rsidP="003A35B1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3317E9" w:rsidRPr="00386E4E" w14:paraId="11CA3782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34D2B082" w14:textId="77777777" w:rsidR="003317E9" w:rsidRPr="00386E4E" w:rsidRDefault="003317E9" w:rsidP="003A35B1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REFEREE CONTACT DETAILS</w:t>
                  </w:r>
                </w:p>
              </w:tc>
            </w:tr>
            <w:tr w:rsidR="003317E9" w:rsidRPr="00386E4E" w14:paraId="07887604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15C02642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923982363"/>
                      <w:placeholder>
                        <w:docPart w:val="1C2634D742A744F4A0D5461E1456E687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2741832"/>
                          <w:placeholder>
                            <w:docPart w:val="5BDB6E88483041C1A3D44740A5785742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3317E9" w:rsidRPr="00386E4E" w14:paraId="729713AD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1924283C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029646514"/>
                      <w:placeholder>
                        <w:docPart w:val="FBB0987418F74A82979C8DEE4A5544E0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846831645"/>
                          <w:placeholder>
                            <w:docPart w:val="AAF3076112D14956BE4275029EE5894E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B2842CB" w14:textId="77777777" w:rsidR="003317E9" w:rsidRPr="00386E4E" w:rsidRDefault="003317E9" w:rsidP="00386E4E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428747279"/>
                      <w:placeholder>
                        <w:docPart w:val="C689D1BA79C041059BA68D7DCE97255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400907098"/>
                          <w:placeholder>
                            <w:docPart w:val="9545C43EA8A44FDB9AB8DCD5DF2EE793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957058707"/>
                              <w:placeholder>
                                <w:docPart w:val="B9392F6F2DC2430E836618B59E3AD6BA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35901515"/>
                                  <w:placeholder>
                                    <w:docPart w:val="9DDFF3998BB249ECA04AE80B598BB0A8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="00386E4E"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3317E9" w:rsidRPr="00386E4E" w14:paraId="6A42D3B7" w14:textId="77777777" w:rsidTr="000D2E71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8DABAF3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977151029"/>
                      <w:placeholder>
                        <w:docPart w:val="3177C5F7524E4D69AA89F3B15EFF922F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3317E9" w:rsidRPr="00386E4E" w14:paraId="19F2D3B3" w14:textId="77777777" w:rsidTr="000D2E71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20C112B6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596139496"/>
                      <w:placeholder>
                        <w:docPart w:val="EA3EC365988E4508BBA619FEF5D7F23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1282455342"/>
                          <w:placeholder>
                            <w:docPart w:val="98D336F8A0BB474D91F13EC2ED333AAC"/>
                          </w:placeholder>
                          <w:showingPlcHdr/>
                        </w:sdtPr>
                        <w:sdtEndPr/>
                        <w:sdtContent>
                          <w:r w:rsidR="00386E4E"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29F793EE" w14:textId="77777777" w:rsidR="003317E9" w:rsidRPr="00386E4E" w:rsidRDefault="003317E9" w:rsidP="00386E4E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689369295"/>
                      <w:placeholder>
                        <w:docPart w:val="741E46D4EAD143698EDA7FC5CF572D36"/>
                      </w:placeholder>
                      <w:showingPlcHdr/>
                    </w:sdtPr>
                    <w:sdtEndPr/>
                    <w:sdtContent>
                      <w:r w:rsidR="00386E4E"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3B04363" w14:textId="77777777" w:rsidR="003317E9" w:rsidRDefault="003317E9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6C15D9C5" w14:textId="77777777" w:rsidR="00D6272B" w:rsidRPr="000B23BF" w:rsidRDefault="00D6272B" w:rsidP="00D6272B">
            <w:pPr>
              <w:pStyle w:val="Heading1"/>
              <w:tabs>
                <w:tab w:val="left" w:pos="7950"/>
              </w:tabs>
              <w:ind w:left="0"/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  <w:r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 xml:space="preserve">BILLING CONTACT DETAILS </w:t>
            </w:r>
            <w:r w:rsidRPr="000B23BF">
              <w:rPr>
                <w:rFonts w:ascii="Open Sans" w:eastAsiaTheme="minorHAnsi" w:hAnsi="Open Sans" w:cs="Open Sans"/>
                <w:bCs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  <w:tab/>
            </w:r>
          </w:p>
          <w:p w14:paraId="1D504C3C" w14:textId="77777777" w:rsidR="00D6272B" w:rsidRPr="00386E4E" w:rsidRDefault="00D6272B" w:rsidP="00D6272B">
            <w:pPr>
              <w:pStyle w:val="BodyText"/>
              <w:ind w:left="142"/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color w:val="FFFFFF" w:themeColor="background1"/>
                <w:sz w:val="20"/>
                <w:szCs w:val="20"/>
                <w:lang w:val="en-NZ"/>
              </w:rPr>
              <w:t>Management Team</w:t>
            </w:r>
          </w:p>
          <w:tbl>
            <w:tblPr>
              <w:tblStyle w:val="TableGridLight1"/>
              <w:tblW w:w="10319" w:type="dxa"/>
              <w:tblLayout w:type="fixed"/>
              <w:tblLook w:val="01E0" w:firstRow="1" w:lastRow="1" w:firstColumn="1" w:lastColumn="1" w:noHBand="0" w:noVBand="0"/>
            </w:tblPr>
            <w:tblGrid>
              <w:gridCol w:w="4337"/>
              <w:gridCol w:w="5982"/>
            </w:tblGrid>
            <w:tr w:rsidR="00D6272B" w:rsidRPr="00386E4E" w14:paraId="2D90E3A2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shd w:val="clear" w:color="auto" w:fill="31849B" w:themeFill="accent5" w:themeFillShade="BF"/>
                  <w:vAlign w:val="center"/>
                </w:tcPr>
                <w:p w14:paraId="2C896267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</w:pPr>
                  <w:r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 xml:space="preserve">BILLING </w:t>
                  </w:r>
                  <w:r w:rsidRPr="00386E4E">
                    <w:rPr>
                      <w:rFonts w:ascii="Open Sans" w:hAnsi="Open Sans" w:cs="Open Sans"/>
                      <w:color w:val="FFFFFF" w:themeColor="background1"/>
                      <w:sz w:val="20"/>
                      <w:szCs w:val="20"/>
                      <w:lang w:val="en-NZ"/>
                    </w:rPr>
                    <w:t>CONTACT DETAILS</w:t>
                  </w:r>
                </w:p>
              </w:tc>
            </w:tr>
            <w:tr w:rsidR="00D6272B" w:rsidRPr="00386E4E" w14:paraId="13FCC727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2A798C01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Full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525537229"/>
                      <w:placeholder>
                        <w:docPart w:val="AFDADAB20D7A4F3782E942B160C4A702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079865839"/>
                          <w:placeholder>
                            <w:docPart w:val="97E09F75FCD4435586304C5579572B1C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</w:tr>
            <w:tr w:rsidR="00D6272B" w:rsidRPr="00386E4E" w14:paraId="163E1FA4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6370CCE7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Position: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1568406533"/>
                      <w:placeholder>
                        <w:docPart w:val="A625120A46D14EDCA142B6803ACAB03B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287556796"/>
                          <w:placeholder>
                            <w:docPart w:val="FCDF3757101542A88B6DBEFE0429FC35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79719A6C" w14:textId="77777777" w:rsidR="00D6272B" w:rsidRPr="00386E4E" w:rsidRDefault="00D6272B" w:rsidP="00D6272B">
                  <w:pPr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Company/ Organisation Name: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-867367767"/>
                      <w:placeholder>
                        <w:docPart w:val="B4A66E78DDBE4BC5B6ABE6E554C3F05D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550899688"/>
                          <w:placeholder>
                            <w:docPart w:val="25752DADCF614D2DA4A4EDB0919219FD"/>
                          </w:placeholder>
                        </w:sdtPr>
                        <w:sdtEndPr/>
                        <w:sdtContent>
                          <w:sdt>
                            <w:sdtPr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  <w:id w:val="1895394723"/>
                              <w:placeholder>
                                <w:docPart w:val="EF73122C17AE47668DFF90F277BCC627"/>
                              </w:placeholder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Open Sans" w:hAnsi="Open Sans" w:cs="Open Sans"/>
                                    <w:sz w:val="20"/>
                                    <w:szCs w:val="20"/>
                                  </w:rPr>
                                  <w:id w:val="1692801352"/>
                                  <w:placeholder>
                                    <w:docPart w:val="DD35E092B48341C095DBE6CBAB875FDD"/>
                                  </w:placeholder>
                                  <w:showingPlcHdr/>
                                </w:sdtPr>
                                <w:sdtEndPr/>
                                <w:sdtContent>
                                  <w:r w:rsidRPr="00386E4E">
                                    <w:rPr>
                                      <w:rStyle w:val="PlaceholderText"/>
                                      <w:rFonts w:ascii="Open Sans" w:hAnsi="Open Sans" w:cs="Open Sans"/>
                                      <w:sz w:val="20"/>
                                      <w:szCs w:val="20"/>
                                    </w:rPr>
                                    <w:t>Click here to enter text.</w:t>
                                  </w:r>
                                </w:sdtContent>
                              </w:sdt>
                            </w:sdtContent>
                          </w:sdt>
                        </w:sdtContent>
                      </w:sdt>
                    </w:sdtContent>
                  </w:sdt>
                </w:p>
              </w:tc>
            </w:tr>
            <w:tr w:rsidR="00D6272B" w:rsidRPr="00386E4E" w14:paraId="7745704E" w14:textId="77777777" w:rsidTr="00003569">
              <w:trPr>
                <w:trHeight w:val="20"/>
              </w:trPr>
              <w:tc>
                <w:tcPr>
                  <w:tcW w:w="10319" w:type="dxa"/>
                  <w:gridSpan w:val="2"/>
                  <w:vAlign w:val="center"/>
                </w:tcPr>
                <w:p w14:paraId="68509A89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 xml:space="preserve">Postal Address: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869878954"/>
                      <w:placeholder>
                        <w:docPart w:val="D69421FFF18F45E99FE13EB46DF0D8F7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  <w:tr w:rsidR="00D6272B" w:rsidRPr="00386E4E" w14:paraId="7C9C9B2D" w14:textId="77777777" w:rsidTr="00003569">
              <w:trPr>
                <w:trHeight w:val="20"/>
              </w:trPr>
              <w:tc>
                <w:tcPr>
                  <w:tcW w:w="4337" w:type="dxa"/>
                  <w:vAlign w:val="center"/>
                </w:tcPr>
                <w:p w14:paraId="3DF247D0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Phone: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1899246548"/>
                      <w:placeholder>
                        <w:docPart w:val="202A00EDA1EF4AF58CE45B1DEC1E4B59"/>
                      </w:placeholder>
                    </w:sdtPr>
                    <w:sdtEndPr/>
                    <w:sdtContent>
                      <w:sdt>
                        <w:sdtPr>
                          <w:rPr>
                            <w:rFonts w:ascii="Open Sans" w:hAnsi="Open Sans" w:cs="Open Sans"/>
                            <w:sz w:val="20"/>
                            <w:szCs w:val="20"/>
                          </w:rPr>
                          <w:id w:val="-1463115759"/>
                          <w:placeholder>
                            <w:docPart w:val="87024C71C2344E5CA09D26DF6A7E4B01"/>
                          </w:placeholder>
                          <w:showingPlcHdr/>
                        </w:sdtPr>
                        <w:sdtEndPr/>
                        <w:sdtContent>
                          <w:r w:rsidRPr="00386E4E">
                            <w:rPr>
                              <w:rStyle w:val="PlaceholderText"/>
                              <w:rFonts w:ascii="Open Sans" w:hAnsi="Open Sans" w:cs="Open Sans"/>
                              <w:sz w:val="20"/>
                              <w:szCs w:val="20"/>
                            </w:rPr>
                            <w:t>Click here to enter text.</w:t>
                          </w:r>
                        </w:sdtContent>
                      </w:sdt>
                    </w:sdtContent>
                  </w:sdt>
                </w:p>
              </w:tc>
              <w:tc>
                <w:tcPr>
                  <w:tcW w:w="5982" w:type="dxa"/>
                  <w:vAlign w:val="center"/>
                </w:tcPr>
                <w:p w14:paraId="12B9CA8F" w14:textId="77777777" w:rsidR="00D6272B" w:rsidRPr="00386E4E" w:rsidRDefault="00D6272B" w:rsidP="00D6272B">
                  <w:pPr>
                    <w:pStyle w:val="TableParagraph"/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</w:pPr>
                  <w:r w:rsidRPr="00386E4E">
                    <w:rPr>
                      <w:rFonts w:ascii="Open Sans" w:hAnsi="Open Sans" w:cs="Open Sans"/>
                      <w:sz w:val="20"/>
                      <w:szCs w:val="20"/>
                      <w:lang w:val="en-NZ"/>
                    </w:rPr>
                    <w:t>E-mail:</w:t>
                  </w:r>
                  <w:r w:rsidRPr="00386E4E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  <w:sdt>
                    <w:sdtPr>
                      <w:rPr>
                        <w:rFonts w:ascii="Open Sans" w:hAnsi="Open Sans" w:cs="Open Sans"/>
                        <w:sz w:val="20"/>
                        <w:szCs w:val="20"/>
                      </w:rPr>
                      <w:id w:val="200299111"/>
                      <w:placeholder>
                        <w:docPart w:val="2B1ECB4C5A48439292032F95E44C5CE8"/>
                      </w:placeholder>
                      <w:showingPlcHdr/>
                    </w:sdtPr>
                    <w:sdtEndPr/>
                    <w:sdtContent>
                      <w:r w:rsidRPr="00386E4E">
                        <w:rPr>
                          <w:rStyle w:val="PlaceholderText"/>
                          <w:rFonts w:ascii="Open Sans" w:hAnsi="Open Sans" w:cs="Open Sans"/>
                          <w:sz w:val="20"/>
                          <w:szCs w:val="20"/>
                        </w:rPr>
                        <w:t>Click here to enter text.</w:t>
                      </w:r>
                    </w:sdtContent>
                  </w:sdt>
                </w:p>
              </w:tc>
            </w:tr>
          </w:tbl>
          <w:p w14:paraId="1EF9F547" w14:textId="77777777" w:rsidR="00D6272B" w:rsidRPr="00386E4E" w:rsidRDefault="00D6272B" w:rsidP="00D6272B">
            <w:pPr>
              <w:pStyle w:val="Heading1"/>
              <w:rPr>
                <w:rFonts w:ascii="Open Sans" w:hAnsi="Open Sans" w:cs="Open Sans"/>
                <w:b w:val="0"/>
                <w:sz w:val="20"/>
                <w:szCs w:val="20"/>
              </w:rPr>
            </w:pPr>
          </w:p>
          <w:p w14:paraId="764355DE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104224E1" w14:textId="77777777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APPLICANT: </w:t>
            </w:r>
          </w:p>
          <w:p w14:paraId="548D8FB3" w14:textId="77777777" w:rsidR="000D2E71" w:rsidRDefault="000D2E71" w:rsidP="003A35B1">
            <w:pPr>
              <w:rPr>
                <w:rFonts w:ascii="Open Sans" w:hAnsi="Open Sans" w:cs="Open Sans"/>
                <w:sz w:val="20"/>
                <w:szCs w:val="20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55CE9633" w14:textId="77777777" w:rsidR="00EF1D6A" w:rsidRPr="00EF1D6A" w:rsidRDefault="00EF1D6A" w:rsidP="003A35B1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</w:p>
          <w:p w14:paraId="71650A00" w14:textId="77777777" w:rsidR="000D2E71" w:rsidRPr="00386E4E" w:rsidRDefault="000D2E71" w:rsidP="003A35B1">
            <w:pPr>
              <w:pStyle w:val="Heading1"/>
              <w:ind w:left="0"/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</w:pPr>
            <w:r w:rsidRPr="00386E4E">
              <w:rPr>
                <w:rFonts w:ascii="Open Sans" w:eastAsiaTheme="minorHAnsi" w:hAnsi="Open Sans" w:cs="Open Sans"/>
                <w:b w:val="0"/>
                <w:sz w:val="20"/>
                <w:szCs w:val="20"/>
                <w:lang w:val="en-NZ"/>
              </w:rPr>
              <w:t>I certify that all the information and accompanying material provided in connection with this application is genuine, true and accurate.</w:t>
            </w:r>
          </w:p>
          <w:p w14:paraId="4C3D9C48" w14:textId="77777777" w:rsidR="000D2E71" w:rsidRPr="00386E4E" w:rsidRDefault="000D2E71" w:rsidP="003A35B1">
            <w:pPr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SIGNATURE OF REFEREE: </w:t>
            </w:r>
          </w:p>
          <w:p w14:paraId="72A160C7" w14:textId="77777777" w:rsidR="000D2E71" w:rsidRPr="00EF1D6A" w:rsidRDefault="000D2E71" w:rsidP="00EF1D6A">
            <w:pPr>
              <w:rPr>
                <w:rFonts w:ascii="Open Sans" w:hAnsi="Open Sans" w:cs="Open Sans"/>
                <w:sz w:val="20"/>
                <w:szCs w:val="20"/>
                <w:lang w:val="en-NZ"/>
              </w:rPr>
            </w:pPr>
            <w:r w:rsidRPr="00386E4E">
              <w:rPr>
                <w:rFonts w:ascii="Open Sans" w:hAnsi="Open Sans" w:cs="Open Sans"/>
                <w:bCs/>
                <w:sz w:val="20"/>
                <w:szCs w:val="20"/>
                <w:lang w:val="en-NZ"/>
              </w:rPr>
              <w:t xml:space="preserve">DATE: </w:t>
            </w:r>
            <w:r w:rsidRPr="00386E4E">
              <w:rPr>
                <w:rFonts w:ascii="Open Sans" w:hAnsi="Open Sans" w:cs="Open Sans"/>
                <w:sz w:val="20"/>
                <w:szCs w:val="20"/>
              </w:rPr>
              <w:tab/>
            </w:r>
          </w:p>
          <w:p w14:paraId="340A9E57" w14:textId="77777777" w:rsidR="003317E9" w:rsidRPr="00386E4E" w:rsidRDefault="003317E9" w:rsidP="003A35B1">
            <w:pPr>
              <w:pStyle w:val="Heading1"/>
              <w:ind w:left="0" w:right="-489"/>
              <w:rPr>
                <w:rFonts w:ascii="Open Sans" w:hAnsi="Open Sans" w:cs="Open Sans"/>
                <w:b w:val="0"/>
                <w:color w:val="31849B" w:themeColor="accent5" w:themeShade="BF"/>
                <w:spacing w:val="1"/>
                <w:sz w:val="20"/>
                <w:szCs w:val="20"/>
                <w:lang w:val="en-NZ"/>
              </w:rPr>
            </w:pPr>
          </w:p>
        </w:tc>
      </w:tr>
    </w:tbl>
    <w:p w14:paraId="5FCBF0BD" w14:textId="77777777" w:rsidR="0067736E" w:rsidRPr="00386E4E" w:rsidRDefault="0067736E" w:rsidP="003A35B1">
      <w:pPr>
        <w:tabs>
          <w:tab w:val="left" w:pos="8055"/>
        </w:tabs>
        <w:rPr>
          <w:rFonts w:ascii="Open Sans" w:hAnsi="Open Sans" w:cs="Open Sans"/>
          <w:sz w:val="20"/>
          <w:szCs w:val="20"/>
        </w:rPr>
      </w:pPr>
    </w:p>
    <w:sectPr w:rsidR="0067736E" w:rsidRPr="00386E4E" w:rsidSect="000D2E71">
      <w:headerReference w:type="default" r:id="rId9"/>
      <w:pgSz w:w="11906" w:h="16840"/>
      <w:pgMar w:top="-851" w:right="720" w:bottom="720" w:left="720" w:header="720" w:footer="30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2552B" w14:textId="77777777" w:rsidR="00B840A1" w:rsidRDefault="00B840A1" w:rsidP="002E17C6">
      <w:r>
        <w:separator/>
      </w:r>
    </w:p>
  </w:endnote>
  <w:endnote w:type="continuationSeparator" w:id="0">
    <w:p w14:paraId="2D6ABEED" w14:textId="77777777" w:rsidR="00B840A1" w:rsidRDefault="00B840A1" w:rsidP="002E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94E39F" w14:textId="77777777" w:rsidR="00B840A1" w:rsidRDefault="00B840A1" w:rsidP="002E17C6">
      <w:r>
        <w:separator/>
      </w:r>
    </w:p>
  </w:footnote>
  <w:footnote w:type="continuationSeparator" w:id="0">
    <w:p w14:paraId="653B00CD" w14:textId="77777777" w:rsidR="00B840A1" w:rsidRDefault="00B840A1" w:rsidP="002E1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C711A" w14:textId="77777777" w:rsidR="005068F9" w:rsidRDefault="005068F9">
    <w:pPr>
      <w:pStyle w:val="Header"/>
    </w:pPr>
  </w:p>
  <w:p w14:paraId="565BE589" w14:textId="77777777" w:rsidR="005068F9" w:rsidRDefault="005068F9">
    <w:pPr>
      <w:pStyle w:val="Header"/>
    </w:pPr>
  </w:p>
  <w:p w14:paraId="1E81929C" w14:textId="77777777" w:rsidR="005068F9" w:rsidRDefault="005068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7230E"/>
    <w:multiLevelType w:val="hybridMultilevel"/>
    <w:tmpl w:val="184C850A"/>
    <w:lvl w:ilvl="0" w:tplc="14090017">
      <w:start w:val="1"/>
      <w:numFmt w:val="lowerLetter"/>
      <w:lvlText w:val="%1)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D45412"/>
    <w:multiLevelType w:val="hybridMultilevel"/>
    <w:tmpl w:val="29C48FAE"/>
    <w:lvl w:ilvl="0" w:tplc="A3C41FBA">
      <w:start w:val="1"/>
      <w:numFmt w:val="bullet"/>
      <w:lvlText w:val=""/>
      <w:lvlJc w:val="left"/>
      <w:pPr>
        <w:ind w:hanging="281"/>
      </w:pPr>
      <w:rPr>
        <w:rFonts w:ascii="Symbol" w:eastAsia="Symbol" w:hAnsi="Symbol" w:hint="default"/>
        <w:color w:val="auto"/>
        <w:sz w:val="18"/>
        <w:szCs w:val="18"/>
      </w:rPr>
    </w:lvl>
    <w:lvl w:ilvl="1" w:tplc="81366274">
      <w:start w:val="1"/>
      <w:numFmt w:val="bullet"/>
      <w:lvlText w:val="•"/>
      <w:lvlJc w:val="left"/>
      <w:rPr>
        <w:rFonts w:hint="default"/>
      </w:rPr>
    </w:lvl>
    <w:lvl w:ilvl="2" w:tplc="86C2404E">
      <w:start w:val="1"/>
      <w:numFmt w:val="bullet"/>
      <w:lvlText w:val="•"/>
      <w:lvlJc w:val="left"/>
      <w:rPr>
        <w:rFonts w:hint="default"/>
      </w:rPr>
    </w:lvl>
    <w:lvl w:ilvl="3" w:tplc="3A880508">
      <w:start w:val="1"/>
      <w:numFmt w:val="bullet"/>
      <w:lvlText w:val="•"/>
      <w:lvlJc w:val="left"/>
      <w:rPr>
        <w:rFonts w:hint="default"/>
      </w:rPr>
    </w:lvl>
    <w:lvl w:ilvl="4" w:tplc="46FA30DC">
      <w:start w:val="1"/>
      <w:numFmt w:val="bullet"/>
      <w:lvlText w:val="•"/>
      <w:lvlJc w:val="left"/>
      <w:rPr>
        <w:rFonts w:hint="default"/>
      </w:rPr>
    </w:lvl>
    <w:lvl w:ilvl="5" w:tplc="CB724AA6">
      <w:start w:val="1"/>
      <w:numFmt w:val="bullet"/>
      <w:lvlText w:val="•"/>
      <w:lvlJc w:val="left"/>
      <w:rPr>
        <w:rFonts w:hint="default"/>
      </w:rPr>
    </w:lvl>
    <w:lvl w:ilvl="6" w:tplc="5706D706">
      <w:start w:val="1"/>
      <w:numFmt w:val="bullet"/>
      <w:lvlText w:val="•"/>
      <w:lvlJc w:val="left"/>
      <w:rPr>
        <w:rFonts w:hint="default"/>
      </w:rPr>
    </w:lvl>
    <w:lvl w:ilvl="7" w:tplc="8D28D432">
      <w:start w:val="1"/>
      <w:numFmt w:val="bullet"/>
      <w:lvlText w:val="•"/>
      <w:lvlJc w:val="left"/>
      <w:rPr>
        <w:rFonts w:hint="default"/>
      </w:rPr>
    </w:lvl>
    <w:lvl w:ilvl="8" w:tplc="3806B732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93A2E43"/>
    <w:multiLevelType w:val="hybridMultilevel"/>
    <w:tmpl w:val="C8CA8002"/>
    <w:lvl w:ilvl="0" w:tplc="AE8CC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F84FA9"/>
    <w:multiLevelType w:val="hybridMultilevel"/>
    <w:tmpl w:val="C69CD802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E458F9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D72970"/>
    <w:multiLevelType w:val="multilevel"/>
    <w:tmpl w:val="D1648BC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EEC41D6"/>
    <w:multiLevelType w:val="hybridMultilevel"/>
    <w:tmpl w:val="0C02F12E"/>
    <w:lvl w:ilvl="0" w:tplc="A282E8F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4207A9"/>
    <w:multiLevelType w:val="hybridMultilevel"/>
    <w:tmpl w:val="287C6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B12895"/>
    <w:multiLevelType w:val="hybridMultilevel"/>
    <w:tmpl w:val="2A6857D0"/>
    <w:lvl w:ilvl="0" w:tplc="1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310819"/>
    <w:multiLevelType w:val="hybridMultilevel"/>
    <w:tmpl w:val="D2D24E26"/>
    <w:lvl w:ilvl="0" w:tplc="981A9378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CD282788">
      <w:start w:val="1"/>
      <w:numFmt w:val="bullet"/>
      <w:lvlText w:val="•"/>
      <w:lvlJc w:val="left"/>
      <w:rPr>
        <w:rFonts w:hint="default"/>
      </w:rPr>
    </w:lvl>
    <w:lvl w:ilvl="2" w:tplc="F7368CD8">
      <w:start w:val="1"/>
      <w:numFmt w:val="bullet"/>
      <w:lvlText w:val="•"/>
      <w:lvlJc w:val="left"/>
      <w:rPr>
        <w:rFonts w:hint="default"/>
      </w:rPr>
    </w:lvl>
    <w:lvl w:ilvl="3" w:tplc="A65CA376">
      <w:start w:val="1"/>
      <w:numFmt w:val="bullet"/>
      <w:lvlText w:val="•"/>
      <w:lvlJc w:val="left"/>
      <w:rPr>
        <w:rFonts w:hint="default"/>
      </w:rPr>
    </w:lvl>
    <w:lvl w:ilvl="4" w:tplc="8B583462">
      <w:start w:val="1"/>
      <w:numFmt w:val="bullet"/>
      <w:lvlText w:val="•"/>
      <w:lvlJc w:val="left"/>
      <w:rPr>
        <w:rFonts w:hint="default"/>
      </w:rPr>
    </w:lvl>
    <w:lvl w:ilvl="5" w:tplc="19726B38">
      <w:start w:val="1"/>
      <w:numFmt w:val="bullet"/>
      <w:lvlText w:val="•"/>
      <w:lvlJc w:val="left"/>
      <w:rPr>
        <w:rFonts w:hint="default"/>
      </w:rPr>
    </w:lvl>
    <w:lvl w:ilvl="6" w:tplc="BD8E674A">
      <w:start w:val="1"/>
      <w:numFmt w:val="bullet"/>
      <w:lvlText w:val="•"/>
      <w:lvlJc w:val="left"/>
      <w:rPr>
        <w:rFonts w:hint="default"/>
      </w:rPr>
    </w:lvl>
    <w:lvl w:ilvl="7" w:tplc="D926421E">
      <w:start w:val="1"/>
      <w:numFmt w:val="bullet"/>
      <w:lvlText w:val="•"/>
      <w:lvlJc w:val="left"/>
      <w:rPr>
        <w:rFonts w:hint="default"/>
      </w:rPr>
    </w:lvl>
    <w:lvl w:ilvl="8" w:tplc="FCF0427C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458A0F9F"/>
    <w:multiLevelType w:val="hybridMultilevel"/>
    <w:tmpl w:val="57B06FFE"/>
    <w:lvl w:ilvl="0" w:tplc="1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24235B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290B37"/>
    <w:multiLevelType w:val="hybridMultilevel"/>
    <w:tmpl w:val="3DE025A8"/>
    <w:lvl w:ilvl="0" w:tplc="0BB0CF90">
      <w:start w:val="3"/>
      <w:numFmt w:val="decimal"/>
      <w:lvlText w:val="%1."/>
      <w:lvlJc w:val="left"/>
      <w:pPr>
        <w:ind w:hanging="361"/>
      </w:pPr>
      <w:rPr>
        <w:rFonts w:ascii="Arial" w:eastAsia="Arial" w:hAnsi="Arial" w:hint="default"/>
        <w:spacing w:val="-1"/>
        <w:sz w:val="18"/>
        <w:szCs w:val="16"/>
      </w:rPr>
    </w:lvl>
    <w:lvl w:ilvl="1" w:tplc="C8AAD782">
      <w:start w:val="1"/>
      <w:numFmt w:val="lowerLetter"/>
      <w:lvlText w:val="%2."/>
      <w:lvlJc w:val="left"/>
      <w:pPr>
        <w:ind w:hanging="361"/>
      </w:pPr>
      <w:rPr>
        <w:rFonts w:ascii="Arial" w:eastAsia="Arial" w:hAnsi="Arial" w:hint="default"/>
        <w:spacing w:val="-1"/>
        <w:sz w:val="16"/>
        <w:szCs w:val="16"/>
      </w:rPr>
    </w:lvl>
    <w:lvl w:ilvl="2" w:tplc="5336BAFE">
      <w:start w:val="1"/>
      <w:numFmt w:val="bullet"/>
      <w:lvlText w:val="•"/>
      <w:lvlJc w:val="left"/>
      <w:rPr>
        <w:rFonts w:hint="default"/>
      </w:rPr>
    </w:lvl>
    <w:lvl w:ilvl="3" w:tplc="3634F912">
      <w:start w:val="1"/>
      <w:numFmt w:val="bullet"/>
      <w:lvlText w:val="•"/>
      <w:lvlJc w:val="left"/>
      <w:rPr>
        <w:rFonts w:hint="default"/>
      </w:rPr>
    </w:lvl>
    <w:lvl w:ilvl="4" w:tplc="AAF280E4">
      <w:start w:val="1"/>
      <w:numFmt w:val="bullet"/>
      <w:lvlText w:val="•"/>
      <w:lvlJc w:val="left"/>
      <w:rPr>
        <w:rFonts w:hint="default"/>
      </w:rPr>
    </w:lvl>
    <w:lvl w:ilvl="5" w:tplc="17C41704">
      <w:start w:val="1"/>
      <w:numFmt w:val="bullet"/>
      <w:lvlText w:val="•"/>
      <w:lvlJc w:val="left"/>
      <w:rPr>
        <w:rFonts w:hint="default"/>
      </w:rPr>
    </w:lvl>
    <w:lvl w:ilvl="6" w:tplc="32AE8FF2">
      <w:start w:val="1"/>
      <w:numFmt w:val="bullet"/>
      <w:lvlText w:val="•"/>
      <w:lvlJc w:val="left"/>
      <w:rPr>
        <w:rFonts w:hint="default"/>
      </w:rPr>
    </w:lvl>
    <w:lvl w:ilvl="7" w:tplc="AB0A4390">
      <w:start w:val="1"/>
      <w:numFmt w:val="bullet"/>
      <w:lvlText w:val="•"/>
      <w:lvlJc w:val="left"/>
      <w:rPr>
        <w:rFonts w:hint="default"/>
      </w:rPr>
    </w:lvl>
    <w:lvl w:ilvl="8" w:tplc="73560A9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60D51BA6"/>
    <w:multiLevelType w:val="hybridMultilevel"/>
    <w:tmpl w:val="6882CF60"/>
    <w:lvl w:ilvl="0" w:tplc="1409000F">
      <w:start w:val="1"/>
      <w:numFmt w:val="decimal"/>
      <w:lvlText w:val="%1."/>
      <w:lvlJc w:val="left"/>
      <w:pPr>
        <w:ind w:left="1146" w:hanging="360"/>
      </w:pPr>
    </w:lvl>
    <w:lvl w:ilvl="1" w:tplc="14090019" w:tentative="1">
      <w:start w:val="1"/>
      <w:numFmt w:val="lowerLetter"/>
      <w:lvlText w:val="%2."/>
      <w:lvlJc w:val="left"/>
      <w:pPr>
        <w:ind w:left="1866" w:hanging="360"/>
      </w:pPr>
    </w:lvl>
    <w:lvl w:ilvl="2" w:tplc="1409001B" w:tentative="1">
      <w:start w:val="1"/>
      <w:numFmt w:val="lowerRoman"/>
      <w:lvlText w:val="%3."/>
      <w:lvlJc w:val="right"/>
      <w:pPr>
        <w:ind w:left="2586" w:hanging="180"/>
      </w:pPr>
    </w:lvl>
    <w:lvl w:ilvl="3" w:tplc="1409000F" w:tentative="1">
      <w:start w:val="1"/>
      <w:numFmt w:val="decimal"/>
      <w:lvlText w:val="%4."/>
      <w:lvlJc w:val="left"/>
      <w:pPr>
        <w:ind w:left="3306" w:hanging="360"/>
      </w:pPr>
    </w:lvl>
    <w:lvl w:ilvl="4" w:tplc="14090019" w:tentative="1">
      <w:start w:val="1"/>
      <w:numFmt w:val="lowerLetter"/>
      <w:lvlText w:val="%5."/>
      <w:lvlJc w:val="left"/>
      <w:pPr>
        <w:ind w:left="4026" w:hanging="360"/>
      </w:pPr>
    </w:lvl>
    <w:lvl w:ilvl="5" w:tplc="1409001B" w:tentative="1">
      <w:start w:val="1"/>
      <w:numFmt w:val="lowerRoman"/>
      <w:lvlText w:val="%6."/>
      <w:lvlJc w:val="right"/>
      <w:pPr>
        <w:ind w:left="4746" w:hanging="180"/>
      </w:pPr>
    </w:lvl>
    <w:lvl w:ilvl="6" w:tplc="1409000F" w:tentative="1">
      <w:start w:val="1"/>
      <w:numFmt w:val="decimal"/>
      <w:lvlText w:val="%7."/>
      <w:lvlJc w:val="left"/>
      <w:pPr>
        <w:ind w:left="5466" w:hanging="360"/>
      </w:pPr>
    </w:lvl>
    <w:lvl w:ilvl="7" w:tplc="14090019" w:tentative="1">
      <w:start w:val="1"/>
      <w:numFmt w:val="lowerLetter"/>
      <w:lvlText w:val="%8."/>
      <w:lvlJc w:val="left"/>
      <w:pPr>
        <w:ind w:left="6186" w:hanging="360"/>
      </w:pPr>
    </w:lvl>
    <w:lvl w:ilvl="8" w:tplc="1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63591504"/>
    <w:multiLevelType w:val="hybridMultilevel"/>
    <w:tmpl w:val="632275E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326777"/>
    <w:multiLevelType w:val="hybridMultilevel"/>
    <w:tmpl w:val="02DE7F92"/>
    <w:lvl w:ilvl="0" w:tplc="8780BD7E">
      <w:start w:val="2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530CC02">
      <w:start w:val="1"/>
      <w:numFmt w:val="lowerLetter"/>
      <w:lvlText w:val="%2."/>
      <w:lvlJc w:val="left"/>
      <w:pPr>
        <w:ind w:hanging="178"/>
      </w:pPr>
      <w:rPr>
        <w:rFonts w:ascii="Arial" w:eastAsia="Arial" w:hAnsi="Arial" w:hint="default"/>
        <w:spacing w:val="-1"/>
        <w:sz w:val="16"/>
        <w:szCs w:val="16"/>
      </w:rPr>
    </w:lvl>
    <w:lvl w:ilvl="2" w:tplc="EDB862C2">
      <w:start w:val="1"/>
      <w:numFmt w:val="bullet"/>
      <w:lvlText w:val="-"/>
      <w:lvlJc w:val="left"/>
      <w:pPr>
        <w:ind w:hanging="99"/>
      </w:pPr>
      <w:rPr>
        <w:rFonts w:ascii="Arial" w:eastAsia="Arial" w:hAnsi="Arial" w:hint="default"/>
        <w:sz w:val="16"/>
        <w:szCs w:val="16"/>
      </w:rPr>
    </w:lvl>
    <w:lvl w:ilvl="3" w:tplc="38126EF6">
      <w:start w:val="1"/>
      <w:numFmt w:val="bullet"/>
      <w:lvlText w:val="•"/>
      <w:lvlJc w:val="left"/>
      <w:rPr>
        <w:rFonts w:hint="default"/>
      </w:rPr>
    </w:lvl>
    <w:lvl w:ilvl="4" w:tplc="69AC666E">
      <w:start w:val="1"/>
      <w:numFmt w:val="bullet"/>
      <w:lvlText w:val="•"/>
      <w:lvlJc w:val="left"/>
      <w:rPr>
        <w:rFonts w:hint="default"/>
      </w:rPr>
    </w:lvl>
    <w:lvl w:ilvl="5" w:tplc="18E20734">
      <w:start w:val="1"/>
      <w:numFmt w:val="bullet"/>
      <w:lvlText w:val="•"/>
      <w:lvlJc w:val="left"/>
      <w:rPr>
        <w:rFonts w:hint="default"/>
      </w:rPr>
    </w:lvl>
    <w:lvl w:ilvl="6" w:tplc="9AF06704">
      <w:start w:val="1"/>
      <w:numFmt w:val="bullet"/>
      <w:lvlText w:val="•"/>
      <w:lvlJc w:val="left"/>
      <w:rPr>
        <w:rFonts w:hint="default"/>
      </w:rPr>
    </w:lvl>
    <w:lvl w:ilvl="7" w:tplc="6DF856A6">
      <w:start w:val="1"/>
      <w:numFmt w:val="bullet"/>
      <w:lvlText w:val="•"/>
      <w:lvlJc w:val="left"/>
      <w:rPr>
        <w:rFonts w:hint="default"/>
      </w:rPr>
    </w:lvl>
    <w:lvl w:ilvl="8" w:tplc="9FFE773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6FEE5F87"/>
    <w:multiLevelType w:val="hybridMultilevel"/>
    <w:tmpl w:val="92CC4A3A"/>
    <w:lvl w:ilvl="0" w:tplc="1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3E5932"/>
    <w:multiLevelType w:val="multilevel"/>
    <w:tmpl w:val="B9C44CE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4DE3801"/>
    <w:multiLevelType w:val="multilevel"/>
    <w:tmpl w:val="F5044C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7AED32D8"/>
    <w:multiLevelType w:val="multilevel"/>
    <w:tmpl w:val="3154D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CE9524B"/>
    <w:multiLevelType w:val="hybridMultilevel"/>
    <w:tmpl w:val="C2281866"/>
    <w:lvl w:ilvl="0" w:tplc="60565C10">
      <w:start w:val="1"/>
      <w:numFmt w:val="decimal"/>
      <w:lvlText w:val="%1."/>
      <w:lvlJc w:val="left"/>
      <w:pPr>
        <w:ind w:hanging="286"/>
      </w:pPr>
      <w:rPr>
        <w:rFonts w:ascii="Arial" w:eastAsia="Arial" w:hAnsi="Arial" w:hint="default"/>
        <w:sz w:val="18"/>
        <w:szCs w:val="18"/>
      </w:rPr>
    </w:lvl>
    <w:lvl w:ilvl="1" w:tplc="4E8CE4B4">
      <w:start w:val="1"/>
      <w:numFmt w:val="bullet"/>
      <w:lvlText w:val="•"/>
      <w:lvlJc w:val="left"/>
      <w:rPr>
        <w:rFonts w:hint="default"/>
      </w:rPr>
    </w:lvl>
    <w:lvl w:ilvl="2" w:tplc="8C120D56">
      <w:start w:val="1"/>
      <w:numFmt w:val="bullet"/>
      <w:lvlText w:val="•"/>
      <w:lvlJc w:val="left"/>
      <w:rPr>
        <w:rFonts w:hint="default"/>
      </w:rPr>
    </w:lvl>
    <w:lvl w:ilvl="3" w:tplc="15ACE75E">
      <w:start w:val="1"/>
      <w:numFmt w:val="bullet"/>
      <w:lvlText w:val="•"/>
      <w:lvlJc w:val="left"/>
      <w:rPr>
        <w:rFonts w:hint="default"/>
      </w:rPr>
    </w:lvl>
    <w:lvl w:ilvl="4" w:tplc="9356DF94">
      <w:start w:val="1"/>
      <w:numFmt w:val="bullet"/>
      <w:lvlText w:val="•"/>
      <w:lvlJc w:val="left"/>
      <w:rPr>
        <w:rFonts w:hint="default"/>
      </w:rPr>
    </w:lvl>
    <w:lvl w:ilvl="5" w:tplc="F014D040">
      <w:start w:val="1"/>
      <w:numFmt w:val="bullet"/>
      <w:lvlText w:val="•"/>
      <w:lvlJc w:val="left"/>
      <w:rPr>
        <w:rFonts w:hint="default"/>
      </w:rPr>
    </w:lvl>
    <w:lvl w:ilvl="6" w:tplc="A484EBD4">
      <w:start w:val="1"/>
      <w:numFmt w:val="bullet"/>
      <w:lvlText w:val="•"/>
      <w:lvlJc w:val="left"/>
      <w:rPr>
        <w:rFonts w:hint="default"/>
      </w:rPr>
    </w:lvl>
    <w:lvl w:ilvl="7" w:tplc="CD56F0FC">
      <w:start w:val="1"/>
      <w:numFmt w:val="bullet"/>
      <w:lvlText w:val="•"/>
      <w:lvlJc w:val="left"/>
      <w:rPr>
        <w:rFonts w:hint="default"/>
      </w:rPr>
    </w:lvl>
    <w:lvl w:ilvl="8" w:tplc="89F03E32">
      <w:start w:val="1"/>
      <w:numFmt w:val="bullet"/>
      <w:lvlText w:val="•"/>
      <w:lvlJc w:val="left"/>
      <w:rPr>
        <w:rFonts w:hint="default"/>
      </w:rPr>
    </w:lvl>
  </w:abstractNum>
  <w:num w:numId="1">
    <w:abstractNumId w:val="12"/>
  </w:num>
  <w:num w:numId="2">
    <w:abstractNumId w:val="15"/>
  </w:num>
  <w:num w:numId="3">
    <w:abstractNumId w:val="20"/>
  </w:num>
  <w:num w:numId="4">
    <w:abstractNumId w:val="9"/>
  </w:num>
  <w:num w:numId="5">
    <w:abstractNumId w:val="1"/>
  </w:num>
  <w:num w:numId="6">
    <w:abstractNumId w:val="14"/>
  </w:num>
  <w:num w:numId="7">
    <w:abstractNumId w:val="13"/>
  </w:num>
  <w:num w:numId="8">
    <w:abstractNumId w:val="5"/>
  </w:num>
  <w:num w:numId="9">
    <w:abstractNumId w:val="7"/>
  </w:num>
  <w:num w:numId="10">
    <w:abstractNumId w:val="18"/>
  </w:num>
  <w:num w:numId="11">
    <w:abstractNumId w:val="2"/>
  </w:num>
  <w:num w:numId="12">
    <w:abstractNumId w:val="3"/>
  </w:num>
  <w:num w:numId="13">
    <w:abstractNumId w:val="8"/>
  </w:num>
  <w:num w:numId="14">
    <w:abstractNumId w:val="0"/>
  </w:num>
  <w:num w:numId="15">
    <w:abstractNumId w:val="10"/>
  </w:num>
  <w:num w:numId="16">
    <w:abstractNumId w:val="16"/>
  </w:num>
  <w:num w:numId="17">
    <w:abstractNumId w:val="11"/>
  </w:num>
  <w:num w:numId="18">
    <w:abstractNumId w:val="17"/>
  </w:num>
  <w:num w:numId="19">
    <w:abstractNumId w:val="4"/>
  </w:num>
  <w:num w:numId="20">
    <w:abstractNumId w:val="1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667"/>
    <w:rsid w:val="0000119E"/>
    <w:rsid w:val="00020045"/>
    <w:rsid w:val="00022CD6"/>
    <w:rsid w:val="000333E6"/>
    <w:rsid w:val="000337F8"/>
    <w:rsid w:val="000344BC"/>
    <w:rsid w:val="00041867"/>
    <w:rsid w:val="000427A5"/>
    <w:rsid w:val="00044138"/>
    <w:rsid w:val="00046929"/>
    <w:rsid w:val="00060268"/>
    <w:rsid w:val="00074F75"/>
    <w:rsid w:val="00085C34"/>
    <w:rsid w:val="000903A7"/>
    <w:rsid w:val="000922BC"/>
    <w:rsid w:val="000B23BF"/>
    <w:rsid w:val="000B41CB"/>
    <w:rsid w:val="000B4877"/>
    <w:rsid w:val="000D2E71"/>
    <w:rsid w:val="000E5775"/>
    <w:rsid w:val="000E6B5A"/>
    <w:rsid w:val="000E7074"/>
    <w:rsid w:val="000F0A1C"/>
    <w:rsid w:val="000F2247"/>
    <w:rsid w:val="000F7AA3"/>
    <w:rsid w:val="00100B18"/>
    <w:rsid w:val="001077EB"/>
    <w:rsid w:val="00115B2A"/>
    <w:rsid w:val="00120D1D"/>
    <w:rsid w:val="00126027"/>
    <w:rsid w:val="00127841"/>
    <w:rsid w:val="00132DE8"/>
    <w:rsid w:val="00142706"/>
    <w:rsid w:val="00144B4C"/>
    <w:rsid w:val="00147EF5"/>
    <w:rsid w:val="001563CE"/>
    <w:rsid w:val="00156490"/>
    <w:rsid w:val="00162B46"/>
    <w:rsid w:val="00167AA1"/>
    <w:rsid w:val="00174545"/>
    <w:rsid w:val="0019180A"/>
    <w:rsid w:val="00191D36"/>
    <w:rsid w:val="001923D7"/>
    <w:rsid w:val="00195E2B"/>
    <w:rsid w:val="001A4E76"/>
    <w:rsid w:val="001B205F"/>
    <w:rsid w:val="001B76CB"/>
    <w:rsid w:val="001C3B16"/>
    <w:rsid w:val="001D062E"/>
    <w:rsid w:val="001D16D4"/>
    <w:rsid w:val="001D2F23"/>
    <w:rsid w:val="001D3417"/>
    <w:rsid w:val="001D3C3C"/>
    <w:rsid w:val="001F7D4D"/>
    <w:rsid w:val="00212325"/>
    <w:rsid w:val="0021663F"/>
    <w:rsid w:val="002363BD"/>
    <w:rsid w:val="002403DC"/>
    <w:rsid w:val="002522D2"/>
    <w:rsid w:val="00261C2F"/>
    <w:rsid w:val="00273B1A"/>
    <w:rsid w:val="0027633A"/>
    <w:rsid w:val="00284E61"/>
    <w:rsid w:val="0028618F"/>
    <w:rsid w:val="002929A5"/>
    <w:rsid w:val="002A1EB2"/>
    <w:rsid w:val="002A5322"/>
    <w:rsid w:val="002A62E8"/>
    <w:rsid w:val="002B5DED"/>
    <w:rsid w:val="002B6FE0"/>
    <w:rsid w:val="002C4A10"/>
    <w:rsid w:val="002C5518"/>
    <w:rsid w:val="002E0802"/>
    <w:rsid w:val="002E17C6"/>
    <w:rsid w:val="002E33B1"/>
    <w:rsid w:val="002E33EC"/>
    <w:rsid w:val="002E6D92"/>
    <w:rsid w:val="002F23F0"/>
    <w:rsid w:val="002F28FE"/>
    <w:rsid w:val="0030070D"/>
    <w:rsid w:val="003013C4"/>
    <w:rsid w:val="00303F1B"/>
    <w:rsid w:val="00305E15"/>
    <w:rsid w:val="003077C6"/>
    <w:rsid w:val="00311A82"/>
    <w:rsid w:val="00313C70"/>
    <w:rsid w:val="00314C59"/>
    <w:rsid w:val="00324653"/>
    <w:rsid w:val="003317E9"/>
    <w:rsid w:val="00335F3F"/>
    <w:rsid w:val="00337929"/>
    <w:rsid w:val="003410FE"/>
    <w:rsid w:val="00344D4D"/>
    <w:rsid w:val="003455AE"/>
    <w:rsid w:val="0035098A"/>
    <w:rsid w:val="00354911"/>
    <w:rsid w:val="0038143E"/>
    <w:rsid w:val="0038276B"/>
    <w:rsid w:val="00382929"/>
    <w:rsid w:val="00382DB5"/>
    <w:rsid w:val="00386E4E"/>
    <w:rsid w:val="00394FB6"/>
    <w:rsid w:val="003A1490"/>
    <w:rsid w:val="003A35B1"/>
    <w:rsid w:val="003A4488"/>
    <w:rsid w:val="003A5839"/>
    <w:rsid w:val="003B1EC1"/>
    <w:rsid w:val="003B4D75"/>
    <w:rsid w:val="003B4D76"/>
    <w:rsid w:val="003B6136"/>
    <w:rsid w:val="003C086E"/>
    <w:rsid w:val="003C5372"/>
    <w:rsid w:val="003C5541"/>
    <w:rsid w:val="003D0BC6"/>
    <w:rsid w:val="003D29FD"/>
    <w:rsid w:val="003E0B17"/>
    <w:rsid w:val="003E2CF1"/>
    <w:rsid w:val="003E4194"/>
    <w:rsid w:val="003F11F8"/>
    <w:rsid w:val="00404F4B"/>
    <w:rsid w:val="00410712"/>
    <w:rsid w:val="00413258"/>
    <w:rsid w:val="004140D9"/>
    <w:rsid w:val="00416120"/>
    <w:rsid w:val="00423C14"/>
    <w:rsid w:val="00427CDC"/>
    <w:rsid w:val="00427DC3"/>
    <w:rsid w:val="00430F98"/>
    <w:rsid w:val="0043230E"/>
    <w:rsid w:val="004327FC"/>
    <w:rsid w:val="00444296"/>
    <w:rsid w:val="00445390"/>
    <w:rsid w:val="00460B07"/>
    <w:rsid w:val="00466CED"/>
    <w:rsid w:val="00467439"/>
    <w:rsid w:val="00481E95"/>
    <w:rsid w:val="0048567B"/>
    <w:rsid w:val="004862B4"/>
    <w:rsid w:val="0048688A"/>
    <w:rsid w:val="00493FB7"/>
    <w:rsid w:val="004A1C9A"/>
    <w:rsid w:val="004A21F1"/>
    <w:rsid w:val="004A5205"/>
    <w:rsid w:val="004A7087"/>
    <w:rsid w:val="004A76F3"/>
    <w:rsid w:val="004B0BCE"/>
    <w:rsid w:val="004C10EA"/>
    <w:rsid w:val="004C16D9"/>
    <w:rsid w:val="004D0841"/>
    <w:rsid w:val="004D34C0"/>
    <w:rsid w:val="004E18CE"/>
    <w:rsid w:val="004E1DD6"/>
    <w:rsid w:val="004E778B"/>
    <w:rsid w:val="004F3659"/>
    <w:rsid w:val="004F5F9C"/>
    <w:rsid w:val="00504AA9"/>
    <w:rsid w:val="005068F9"/>
    <w:rsid w:val="005168A8"/>
    <w:rsid w:val="00516F30"/>
    <w:rsid w:val="00517DE0"/>
    <w:rsid w:val="00532081"/>
    <w:rsid w:val="0054791E"/>
    <w:rsid w:val="00551B80"/>
    <w:rsid w:val="00571124"/>
    <w:rsid w:val="00576A71"/>
    <w:rsid w:val="00580703"/>
    <w:rsid w:val="00581C25"/>
    <w:rsid w:val="00586AAC"/>
    <w:rsid w:val="00587B48"/>
    <w:rsid w:val="00592BC7"/>
    <w:rsid w:val="00595E50"/>
    <w:rsid w:val="005A0A98"/>
    <w:rsid w:val="005A4961"/>
    <w:rsid w:val="005C6AB8"/>
    <w:rsid w:val="005D0911"/>
    <w:rsid w:val="005E13D8"/>
    <w:rsid w:val="005E16C8"/>
    <w:rsid w:val="005F0FD3"/>
    <w:rsid w:val="00600E3C"/>
    <w:rsid w:val="0061350B"/>
    <w:rsid w:val="006143E8"/>
    <w:rsid w:val="0062038E"/>
    <w:rsid w:val="006261B8"/>
    <w:rsid w:val="00640CBD"/>
    <w:rsid w:val="00642662"/>
    <w:rsid w:val="00644BCA"/>
    <w:rsid w:val="00653225"/>
    <w:rsid w:val="00671A65"/>
    <w:rsid w:val="00671DD6"/>
    <w:rsid w:val="00672571"/>
    <w:rsid w:val="00674D84"/>
    <w:rsid w:val="0067736E"/>
    <w:rsid w:val="006808B5"/>
    <w:rsid w:val="00687740"/>
    <w:rsid w:val="00690A9B"/>
    <w:rsid w:val="00695B6E"/>
    <w:rsid w:val="00697C7D"/>
    <w:rsid w:val="006A1EFC"/>
    <w:rsid w:val="006A7829"/>
    <w:rsid w:val="006B3EE3"/>
    <w:rsid w:val="006B78C6"/>
    <w:rsid w:val="006C5233"/>
    <w:rsid w:val="006C649C"/>
    <w:rsid w:val="006D06E1"/>
    <w:rsid w:val="006E11E0"/>
    <w:rsid w:val="006E132C"/>
    <w:rsid w:val="006E691E"/>
    <w:rsid w:val="006E6E43"/>
    <w:rsid w:val="00706CE6"/>
    <w:rsid w:val="007077BD"/>
    <w:rsid w:val="007238FA"/>
    <w:rsid w:val="007254BD"/>
    <w:rsid w:val="00727696"/>
    <w:rsid w:val="00743B4F"/>
    <w:rsid w:val="007455C4"/>
    <w:rsid w:val="0074561E"/>
    <w:rsid w:val="0075164F"/>
    <w:rsid w:val="0075356D"/>
    <w:rsid w:val="00753C10"/>
    <w:rsid w:val="007642C3"/>
    <w:rsid w:val="007710CE"/>
    <w:rsid w:val="00775949"/>
    <w:rsid w:val="00782A58"/>
    <w:rsid w:val="007849CE"/>
    <w:rsid w:val="00785B40"/>
    <w:rsid w:val="00787674"/>
    <w:rsid w:val="0079041D"/>
    <w:rsid w:val="00795562"/>
    <w:rsid w:val="007966B3"/>
    <w:rsid w:val="007A1DFF"/>
    <w:rsid w:val="007A3855"/>
    <w:rsid w:val="007A479F"/>
    <w:rsid w:val="007B1B9F"/>
    <w:rsid w:val="007B3975"/>
    <w:rsid w:val="007B6413"/>
    <w:rsid w:val="007B7711"/>
    <w:rsid w:val="007C0451"/>
    <w:rsid w:val="007C15AA"/>
    <w:rsid w:val="007C439F"/>
    <w:rsid w:val="007D532F"/>
    <w:rsid w:val="007E15B6"/>
    <w:rsid w:val="007E68FE"/>
    <w:rsid w:val="00800187"/>
    <w:rsid w:val="00800839"/>
    <w:rsid w:val="00805420"/>
    <w:rsid w:val="008164A2"/>
    <w:rsid w:val="0082214B"/>
    <w:rsid w:val="00844D36"/>
    <w:rsid w:val="00844E41"/>
    <w:rsid w:val="00846434"/>
    <w:rsid w:val="00850401"/>
    <w:rsid w:val="00855DB9"/>
    <w:rsid w:val="008676A6"/>
    <w:rsid w:val="008766DF"/>
    <w:rsid w:val="00876743"/>
    <w:rsid w:val="008822AA"/>
    <w:rsid w:val="0088465E"/>
    <w:rsid w:val="00886D3A"/>
    <w:rsid w:val="00887EA5"/>
    <w:rsid w:val="008965F0"/>
    <w:rsid w:val="008A1AF8"/>
    <w:rsid w:val="008A1BCB"/>
    <w:rsid w:val="008A674F"/>
    <w:rsid w:val="008B5336"/>
    <w:rsid w:val="008B6330"/>
    <w:rsid w:val="008C110B"/>
    <w:rsid w:val="008C66FF"/>
    <w:rsid w:val="008D5551"/>
    <w:rsid w:val="008E0487"/>
    <w:rsid w:val="008E1CCE"/>
    <w:rsid w:val="008E2D7C"/>
    <w:rsid w:val="008E6830"/>
    <w:rsid w:val="00910EEE"/>
    <w:rsid w:val="00913AB5"/>
    <w:rsid w:val="00920692"/>
    <w:rsid w:val="00922F35"/>
    <w:rsid w:val="00934A17"/>
    <w:rsid w:val="0093750A"/>
    <w:rsid w:val="00942BAD"/>
    <w:rsid w:val="00943A10"/>
    <w:rsid w:val="0095197B"/>
    <w:rsid w:val="00952B2F"/>
    <w:rsid w:val="00983BE0"/>
    <w:rsid w:val="009852B6"/>
    <w:rsid w:val="00990465"/>
    <w:rsid w:val="009A609C"/>
    <w:rsid w:val="009B30EA"/>
    <w:rsid w:val="009B41A7"/>
    <w:rsid w:val="009C4EC3"/>
    <w:rsid w:val="009D7AAB"/>
    <w:rsid w:val="009E217C"/>
    <w:rsid w:val="009E5368"/>
    <w:rsid w:val="009E6667"/>
    <w:rsid w:val="009F00C1"/>
    <w:rsid w:val="009F08D1"/>
    <w:rsid w:val="009F125E"/>
    <w:rsid w:val="00A02FE6"/>
    <w:rsid w:val="00A07497"/>
    <w:rsid w:val="00A13A00"/>
    <w:rsid w:val="00A169C6"/>
    <w:rsid w:val="00A23361"/>
    <w:rsid w:val="00A312D3"/>
    <w:rsid w:val="00A344E2"/>
    <w:rsid w:val="00A357D3"/>
    <w:rsid w:val="00A40C00"/>
    <w:rsid w:val="00A60D02"/>
    <w:rsid w:val="00A73EFF"/>
    <w:rsid w:val="00A80A1C"/>
    <w:rsid w:val="00A87B0C"/>
    <w:rsid w:val="00A87CFE"/>
    <w:rsid w:val="00A97625"/>
    <w:rsid w:val="00AA07FF"/>
    <w:rsid w:val="00AA5E1C"/>
    <w:rsid w:val="00AA6E3F"/>
    <w:rsid w:val="00AB24C1"/>
    <w:rsid w:val="00AC054B"/>
    <w:rsid w:val="00AC4C36"/>
    <w:rsid w:val="00AC5916"/>
    <w:rsid w:val="00AE7383"/>
    <w:rsid w:val="00AF35D7"/>
    <w:rsid w:val="00AF7C79"/>
    <w:rsid w:val="00B00579"/>
    <w:rsid w:val="00B119FC"/>
    <w:rsid w:val="00B2760C"/>
    <w:rsid w:val="00B319DD"/>
    <w:rsid w:val="00B32D01"/>
    <w:rsid w:val="00B33EF0"/>
    <w:rsid w:val="00B61D1A"/>
    <w:rsid w:val="00B61FF9"/>
    <w:rsid w:val="00B840A1"/>
    <w:rsid w:val="00B863EF"/>
    <w:rsid w:val="00B868CE"/>
    <w:rsid w:val="00BA4054"/>
    <w:rsid w:val="00BA6DC7"/>
    <w:rsid w:val="00BB5D64"/>
    <w:rsid w:val="00BB6053"/>
    <w:rsid w:val="00BF4898"/>
    <w:rsid w:val="00BF58D5"/>
    <w:rsid w:val="00BF7732"/>
    <w:rsid w:val="00C06A5B"/>
    <w:rsid w:val="00C16F7C"/>
    <w:rsid w:val="00C3247A"/>
    <w:rsid w:val="00C37DDC"/>
    <w:rsid w:val="00C4060E"/>
    <w:rsid w:val="00C40D7A"/>
    <w:rsid w:val="00C50FC4"/>
    <w:rsid w:val="00C578C2"/>
    <w:rsid w:val="00C70B7B"/>
    <w:rsid w:val="00C70F3F"/>
    <w:rsid w:val="00C7123F"/>
    <w:rsid w:val="00C8332D"/>
    <w:rsid w:val="00C84CEF"/>
    <w:rsid w:val="00C900B2"/>
    <w:rsid w:val="00CA21D1"/>
    <w:rsid w:val="00CC2B84"/>
    <w:rsid w:val="00CE24C9"/>
    <w:rsid w:val="00CE3C7C"/>
    <w:rsid w:val="00CF1E41"/>
    <w:rsid w:val="00D1116E"/>
    <w:rsid w:val="00D1155A"/>
    <w:rsid w:val="00D14B4B"/>
    <w:rsid w:val="00D22B91"/>
    <w:rsid w:val="00D26E29"/>
    <w:rsid w:val="00D30918"/>
    <w:rsid w:val="00D42943"/>
    <w:rsid w:val="00D45919"/>
    <w:rsid w:val="00D55D05"/>
    <w:rsid w:val="00D5614A"/>
    <w:rsid w:val="00D6272B"/>
    <w:rsid w:val="00D6411B"/>
    <w:rsid w:val="00D75695"/>
    <w:rsid w:val="00D7580F"/>
    <w:rsid w:val="00D77B14"/>
    <w:rsid w:val="00D811D5"/>
    <w:rsid w:val="00D91445"/>
    <w:rsid w:val="00D959CB"/>
    <w:rsid w:val="00DA0599"/>
    <w:rsid w:val="00DA1B2E"/>
    <w:rsid w:val="00DB5826"/>
    <w:rsid w:val="00DE5F6F"/>
    <w:rsid w:val="00E00083"/>
    <w:rsid w:val="00E11DC4"/>
    <w:rsid w:val="00E30C3E"/>
    <w:rsid w:val="00E365A1"/>
    <w:rsid w:val="00E3674D"/>
    <w:rsid w:val="00E473EE"/>
    <w:rsid w:val="00E50917"/>
    <w:rsid w:val="00E552BB"/>
    <w:rsid w:val="00E60F4D"/>
    <w:rsid w:val="00E62731"/>
    <w:rsid w:val="00E655F2"/>
    <w:rsid w:val="00E73726"/>
    <w:rsid w:val="00E962AF"/>
    <w:rsid w:val="00EA1F15"/>
    <w:rsid w:val="00EA4A64"/>
    <w:rsid w:val="00EA5616"/>
    <w:rsid w:val="00EA76E4"/>
    <w:rsid w:val="00EB0E48"/>
    <w:rsid w:val="00EB2117"/>
    <w:rsid w:val="00EB35D2"/>
    <w:rsid w:val="00EB5A93"/>
    <w:rsid w:val="00EB7A2F"/>
    <w:rsid w:val="00EE6074"/>
    <w:rsid w:val="00EE7B39"/>
    <w:rsid w:val="00EF1D6A"/>
    <w:rsid w:val="00EF42BC"/>
    <w:rsid w:val="00EF7807"/>
    <w:rsid w:val="00F03485"/>
    <w:rsid w:val="00F06238"/>
    <w:rsid w:val="00F0760B"/>
    <w:rsid w:val="00F115B4"/>
    <w:rsid w:val="00F132D7"/>
    <w:rsid w:val="00F23875"/>
    <w:rsid w:val="00F24F1E"/>
    <w:rsid w:val="00F270AC"/>
    <w:rsid w:val="00F279BF"/>
    <w:rsid w:val="00F31B87"/>
    <w:rsid w:val="00F32DBB"/>
    <w:rsid w:val="00F334E8"/>
    <w:rsid w:val="00F37668"/>
    <w:rsid w:val="00F37B62"/>
    <w:rsid w:val="00F51778"/>
    <w:rsid w:val="00F5460C"/>
    <w:rsid w:val="00F55C3B"/>
    <w:rsid w:val="00F628E5"/>
    <w:rsid w:val="00F660CA"/>
    <w:rsid w:val="00F70E7E"/>
    <w:rsid w:val="00F751D8"/>
    <w:rsid w:val="00F766AE"/>
    <w:rsid w:val="00F770A7"/>
    <w:rsid w:val="00F83E9C"/>
    <w:rsid w:val="00F916CC"/>
    <w:rsid w:val="00F920F1"/>
    <w:rsid w:val="00F940B1"/>
    <w:rsid w:val="00FA038B"/>
    <w:rsid w:val="00FA0DAA"/>
    <w:rsid w:val="00FA207C"/>
    <w:rsid w:val="00FB2146"/>
    <w:rsid w:val="00FC10EC"/>
    <w:rsid w:val="00FC3E4A"/>
    <w:rsid w:val="00FD0A5D"/>
    <w:rsid w:val="00FE02F1"/>
    <w:rsid w:val="00FE1BE2"/>
    <w:rsid w:val="00FE3187"/>
    <w:rsid w:val="00FE3721"/>
    <w:rsid w:val="00FE6671"/>
    <w:rsid w:val="00FF1959"/>
    <w:rsid w:val="00FF3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9CA3ED"/>
  <w15:docId w15:val="{02F34264-EFEA-4AE2-AD7E-45EAB440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D75695"/>
  </w:style>
  <w:style w:type="paragraph" w:styleId="Heading1">
    <w:name w:val="heading 1"/>
    <w:basedOn w:val="Normal"/>
    <w:uiPriority w:val="1"/>
    <w:qFormat/>
    <w:pPr>
      <w:ind w:left="112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2"/>
      <w:outlineLvl w:val="1"/>
    </w:pPr>
    <w:rPr>
      <w:rFonts w:ascii="Arial" w:eastAsia="Arial" w:hAnsi="Arial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11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357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57D3"/>
    <w:rPr>
      <w:color w:val="0000FF" w:themeColor="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8676A6"/>
    <w:rPr>
      <w:rFonts w:ascii="Arial" w:eastAsia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17C6"/>
  </w:style>
  <w:style w:type="paragraph" w:styleId="Footer">
    <w:name w:val="footer"/>
    <w:basedOn w:val="Normal"/>
    <w:link w:val="FooterChar"/>
    <w:uiPriority w:val="99"/>
    <w:unhideWhenUsed/>
    <w:rsid w:val="002E17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17C6"/>
  </w:style>
  <w:style w:type="character" w:styleId="PlaceholderText">
    <w:name w:val="Placeholder Text"/>
    <w:basedOn w:val="DefaultParagraphFont"/>
    <w:uiPriority w:val="99"/>
    <w:semiHidden/>
    <w:rsid w:val="00D6411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3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3EE"/>
    <w:rPr>
      <w:rFonts w:ascii="Lucida Grande" w:hAnsi="Lucida Grande"/>
      <w:sz w:val="18"/>
      <w:szCs w:val="18"/>
    </w:rPr>
  </w:style>
  <w:style w:type="table" w:customStyle="1" w:styleId="TableGridLight1">
    <w:name w:val="Table Grid Light1"/>
    <w:basedOn w:val="TableNormal"/>
    <w:uiPriority w:val="99"/>
    <w:rsid w:val="00FC10E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background-details">
    <w:name w:val="background-details"/>
    <w:basedOn w:val="DefaultParagraphFont"/>
    <w:rsid w:val="00301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0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rla%20Lansi\Desktop\INSERT%20NAME-Global-Women-Activate-Leaders-Programme-Scholarship-Application-Form-201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3359B3FF6048729F50DE6EC9EF7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026C8-4A30-4123-AE71-0A2E318EBCD7}"/>
      </w:docPartPr>
      <w:docPartBody>
        <w:p w:rsidR="00C57EE7" w:rsidRDefault="00E56894">
          <w:pPr>
            <w:pStyle w:val="B23359B3FF6048729F50DE6EC9EF7A7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AAB6A44D6D6483282203BB50CCA5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5480F-1D00-40E1-A8D3-122AE6C30F79}"/>
      </w:docPartPr>
      <w:docPartBody>
        <w:p w:rsidR="00C57EE7" w:rsidRDefault="00E56894">
          <w:pPr>
            <w:pStyle w:val="6AAB6A44D6D6483282203BB50CCA57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4EA3472B89D453FAB8D98266D1E4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8534C-1B5A-4A60-A867-E34E20CF2F6F}"/>
      </w:docPartPr>
      <w:docPartBody>
        <w:p w:rsidR="00C57EE7" w:rsidRDefault="00E56894">
          <w:pPr>
            <w:pStyle w:val="04EA3472B89D453FAB8D98266D1E43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A4DFD99B1347609052C4ADEB8BB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C89AA-A30E-480B-9FFB-922563D74B4B}"/>
      </w:docPartPr>
      <w:docPartBody>
        <w:p w:rsidR="00C57EE7" w:rsidRDefault="00E56894">
          <w:pPr>
            <w:pStyle w:val="F5A4DFD99B1347609052C4ADEB8BB19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32B5DEA0F9045FEB7C35A89BC2E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3A74C-2492-4DCE-8FB0-242FFDBB4A63}"/>
      </w:docPartPr>
      <w:docPartBody>
        <w:p w:rsidR="00C57EE7" w:rsidRDefault="00E56894">
          <w:pPr>
            <w:pStyle w:val="232B5DEA0F9045FEB7C35A89BC2E6C2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ECAB41D88C4751966D1F6DEE02A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539E48-4A28-4751-A905-082E71455C93}"/>
      </w:docPartPr>
      <w:docPartBody>
        <w:p w:rsidR="00C57EE7" w:rsidRDefault="00E56894">
          <w:pPr>
            <w:pStyle w:val="1BECAB41D88C4751966D1F6DEE02AC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EB784AD89644E048E1FF11040521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4344-85D5-4E5F-83C2-14689BA0AD7F}"/>
      </w:docPartPr>
      <w:docPartBody>
        <w:p w:rsidR="00C57EE7" w:rsidRDefault="00E56894">
          <w:pPr>
            <w:pStyle w:val="3EB784AD89644E048E1FF11040521F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33B889DA66C4F568EAEE94BAB101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2E3C8-3DE2-40D8-8D93-58E55F6409E1}"/>
      </w:docPartPr>
      <w:docPartBody>
        <w:p w:rsidR="00C57EE7" w:rsidRDefault="00E56894">
          <w:pPr>
            <w:pStyle w:val="433B889DA66C4F568EAEE94BAB101F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1B3E672F2D4FD4B6BD6DF78EF8B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F960E-6C5E-4446-861D-A281A3AE1FDF}"/>
      </w:docPartPr>
      <w:docPartBody>
        <w:p w:rsidR="00C57EE7" w:rsidRDefault="00E56894">
          <w:pPr>
            <w:pStyle w:val="EF1B3E672F2D4FD4B6BD6DF78EF8B7A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CB1ADCCD564CF59F41303C61F31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C1EC7-DB54-4F4C-9642-BF3BC90E1AA9}"/>
      </w:docPartPr>
      <w:docPartBody>
        <w:p w:rsidR="00C57EE7" w:rsidRDefault="00E56894">
          <w:pPr>
            <w:pStyle w:val="ACCB1ADCCD564CF59F41303C61F3145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6117B5431004D92AF6AAE8AB38E8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6A2D5-D2A7-468C-A74E-53FE090D5F6B}"/>
      </w:docPartPr>
      <w:docPartBody>
        <w:p w:rsidR="00C57EE7" w:rsidRDefault="00E56894">
          <w:pPr>
            <w:pStyle w:val="76117B5431004D92AF6AAE8AB38E800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EBB32BEEC6B4F378315876AFE0ED4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DE4E7-F93F-44EF-A736-1732C9724978}"/>
      </w:docPartPr>
      <w:docPartBody>
        <w:p w:rsidR="00C57EE7" w:rsidRDefault="00E56894">
          <w:pPr>
            <w:pStyle w:val="1EBB32BEEC6B4F378315876AFE0ED47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3EA24FE22CC4A52925616D759689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0691A-BCE9-4527-977A-C97A62194290}"/>
      </w:docPartPr>
      <w:docPartBody>
        <w:p w:rsidR="00C57EE7" w:rsidRDefault="00E56894">
          <w:pPr>
            <w:pStyle w:val="C3EA24FE22CC4A52925616D759689A9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8224FCEBEF547578F06FF88F1901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A8C46-AFA1-4FAF-8571-086824C9825F}"/>
      </w:docPartPr>
      <w:docPartBody>
        <w:p w:rsidR="00C57EE7" w:rsidRDefault="00E56894">
          <w:pPr>
            <w:pStyle w:val="58224FCEBEF547578F06FF88F1901AB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C33E610CBB946DA8F79DB4C9472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264A8-E32A-4641-82EE-6274EBF4092B}"/>
      </w:docPartPr>
      <w:docPartBody>
        <w:p w:rsidR="00C57EE7" w:rsidRDefault="00E56894">
          <w:pPr>
            <w:pStyle w:val="DC33E610CBB946DA8F79DB4C9472777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7AD97EE63B4594A65FFCFAC83DE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802E1-F689-4137-A9A8-4281581FA08B}"/>
      </w:docPartPr>
      <w:docPartBody>
        <w:p w:rsidR="00C57EE7" w:rsidRDefault="00E56894">
          <w:pPr>
            <w:pStyle w:val="DA7AD97EE63B4594A65FFCFAC83DEDC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A4D217D25354DCA982D26A8BF8C6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53D66-9ECE-4FE3-AF1B-C335EA6DE379}"/>
      </w:docPartPr>
      <w:docPartBody>
        <w:p w:rsidR="00C57EE7" w:rsidRDefault="00E56894">
          <w:pPr>
            <w:pStyle w:val="1A4D217D25354DCA982D26A8BF8C69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F4A9472BBC4C9A9B15A1362B1CF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E0CC8-F100-49DC-9579-F6304921998C}"/>
      </w:docPartPr>
      <w:docPartBody>
        <w:p w:rsidR="00C57EE7" w:rsidRDefault="00E56894">
          <w:pPr>
            <w:pStyle w:val="66F4A9472BBC4C9A9B15A1362B1CFF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D569C1170034A1BBDA4E33711C04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F261F-451A-492B-94BA-D18AE0C19A75}"/>
      </w:docPartPr>
      <w:docPartBody>
        <w:p w:rsidR="00C57EE7" w:rsidRDefault="00E56894">
          <w:pPr>
            <w:pStyle w:val="1D569C1170034A1BBDA4E33711C041B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CDC8DFD9B6E428593C138386001A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7BF40-C246-43D6-95CC-2E0BCBA51188}"/>
      </w:docPartPr>
      <w:docPartBody>
        <w:p w:rsidR="00C57EE7" w:rsidRDefault="00E56894">
          <w:pPr>
            <w:pStyle w:val="0CDC8DFD9B6E428593C138386001AB1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15A2655948A45F880EAD238DDA35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C2B9B-FE80-4CC9-9C1A-8851ADFDB8CD}"/>
      </w:docPartPr>
      <w:docPartBody>
        <w:p w:rsidR="00C57EE7" w:rsidRDefault="00E56894">
          <w:pPr>
            <w:pStyle w:val="115A2655948A45F880EAD238DDA35A2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CA6D66EA52443F4B5552A6D998F9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6FC1F-680C-4C66-8AB2-249DC0E012F3}"/>
      </w:docPartPr>
      <w:docPartBody>
        <w:p w:rsidR="00C57EE7" w:rsidRDefault="00E56894">
          <w:pPr>
            <w:pStyle w:val="ACA6D66EA52443F4B5552A6D998F9F4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759CB74DBBD4AE2B65C365A73700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20DEE-2B80-47DB-B032-95D4441BBF44}"/>
      </w:docPartPr>
      <w:docPartBody>
        <w:p w:rsidR="00C57EE7" w:rsidRDefault="00E56894">
          <w:pPr>
            <w:pStyle w:val="F759CB74DBBD4AE2B65C365A73700B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864B68E47848CD81200FA3355161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D607D-9407-414B-A6E3-AAD390C2F38D}"/>
      </w:docPartPr>
      <w:docPartBody>
        <w:p w:rsidR="00C57EE7" w:rsidRDefault="00E56894">
          <w:pPr>
            <w:pStyle w:val="60864B68E47848CD81200FA33551616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0F34D8BA13A40CC82FC2912F4E26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F1909-089F-455B-A427-ADCE580D2C1B}"/>
      </w:docPartPr>
      <w:docPartBody>
        <w:p w:rsidR="00C57EE7" w:rsidRDefault="00E56894">
          <w:pPr>
            <w:pStyle w:val="B0F34D8BA13A40CC82FC2912F4E26B5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C53FDEEA94B46878C0DF574B1124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5EE441-03A1-4F09-83A7-5C7CD6E08CB6}"/>
      </w:docPartPr>
      <w:docPartBody>
        <w:p w:rsidR="00C57EE7" w:rsidRDefault="00E56894">
          <w:pPr>
            <w:pStyle w:val="6C53FDEEA94B46878C0DF574B112465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20A5B2BA9F3444AB5C742722D7B3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59710-5D50-4EF2-AC6B-8C8DEB0C7E05}"/>
      </w:docPartPr>
      <w:docPartBody>
        <w:p w:rsidR="00C57EE7" w:rsidRDefault="00E56894">
          <w:pPr>
            <w:pStyle w:val="520A5B2BA9F3444AB5C742722D7B3E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EE2E1514E74F90B37A2626053AD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F7251-D05B-4E24-B1E7-F9C314418D21}"/>
      </w:docPartPr>
      <w:docPartBody>
        <w:p w:rsidR="00C57EE7" w:rsidRDefault="00E56894">
          <w:pPr>
            <w:pStyle w:val="9DEE2E1514E74F90B37A2626053AD0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46D50556EB54A30ADE671D71E978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D1687-4639-4673-8339-1ADC6098D130}"/>
      </w:docPartPr>
      <w:docPartBody>
        <w:p w:rsidR="00C57EE7" w:rsidRDefault="00E56894">
          <w:pPr>
            <w:pStyle w:val="846D50556EB54A30ADE671D71E97807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66CCC5200DA4F40834729D1B233F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1776EE-C9F5-44E7-80B4-C1D446B0CA98}"/>
      </w:docPartPr>
      <w:docPartBody>
        <w:p w:rsidR="00C57EE7" w:rsidRDefault="00E56894">
          <w:pPr>
            <w:pStyle w:val="666CCC5200DA4F40834729D1B233F2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6892AA87D4DEFBC9C5136C5EC4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0EE698-ACA2-4CEB-9517-D20AE2FB2912}"/>
      </w:docPartPr>
      <w:docPartBody>
        <w:p w:rsidR="00C57EE7" w:rsidRDefault="00E56894">
          <w:pPr>
            <w:pStyle w:val="FA36892AA87D4DEFBC9C5136C5EC4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E572631872749758657D29F08B4D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4AA52-626D-4701-A26A-98A76D19B76C}"/>
      </w:docPartPr>
      <w:docPartBody>
        <w:p w:rsidR="00C57EE7" w:rsidRDefault="00E56894">
          <w:pPr>
            <w:pStyle w:val="6E572631872749758657D29F08B4DCA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F0AA995DBCF448C88737FBF0EF4A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B4E36-CE85-4050-8583-9B9636B9618E}"/>
      </w:docPartPr>
      <w:docPartBody>
        <w:p w:rsidR="00C57EE7" w:rsidRDefault="00E56894">
          <w:pPr>
            <w:pStyle w:val="9F0AA995DBCF448C88737FBF0EF4AA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A30BBE28515423EA7A6F1B4F9EFA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F0056-12D8-4AA2-896C-204AC613D41A}"/>
      </w:docPartPr>
      <w:docPartBody>
        <w:p w:rsidR="00C57EE7" w:rsidRDefault="00E56894">
          <w:pPr>
            <w:pStyle w:val="FA30BBE28515423EA7A6F1B4F9EFAD5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A4DDAB2F20C4058BDA94DC779D76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A497A-6C1C-4D15-A222-A7AB80A8A605}"/>
      </w:docPartPr>
      <w:docPartBody>
        <w:p w:rsidR="00C57EE7" w:rsidRDefault="00E56894">
          <w:pPr>
            <w:pStyle w:val="BA4DDAB2F20C4058BDA94DC779D761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B0A80B29AAC4B258F1E67537FF87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C5004-E905-47B4-A837-12E450E00038}"/>
      </w:docPartPr>
      <w:docPartBody>
        <w:p w:rsidR="00C57EE7" w:rsidRDefault="00E56894">
          <w:pPr>
            <w:pStyle w:val="1B0A80B29AAC4B258F1E67537FF87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39FE5F4B0134ECDBACDCF82B7FD4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17C1EA-C17B-4E2B-975D-D7C9F8312DB9}"/>
      </w:docPartPr>
      <w:docPartBody>
        <w:p w:rsidR="00C57EE7" w:rsidRDefault="00E56894">
          <w:pPr>
            <w:pStyle w:val="F39FE5F4B0134ECDBACDCF82B7FD43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48D90B5A25C4D24AF8182BBF3B59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12A2E-E005-4925-9B40-ADE2A61BFAC1}"/>
      </w:docPartPr>
      <w:docPartBody>
        <w:p w:rsidR="00C57EE7" w:rsidRDefault="00E56894">
          <w:pPr>
            <w:pStyle w:val="F48D90B5A25C4D24AF8182BBF3B59B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F8974191B142479C95FF7134DA5C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421C4-2511-4CC0-9942-225BF20F6817}"/>
      </w:docPartPr>
      <w:docPartBody>
        <w:p w:rsidR="00C57EE7" w:rsidRDefault="00E56894">
          <w:pPr>
            <w:pStyle w:val="65F8974191B142479C95FF7134DA5CF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ED5FED0C54B488CA7189A6AAF19F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AB8955-056B-4ED9-8860-49A513D6B68D}"/>
      </w:docPartPr>
      <w:docPartBody>
        <w:p w:rsidR="00C57EE7" w:rsidRDefault="00E56894">
          <w:pPr>
            <w:pStyle w:val="9ED5FED0C54B488CA7189A6AAF19F4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B65CC25F9FA4041A4F351601FF68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CB81F-F601-4F11-9BC3-6EC04A73D864}"/>
      </w:docPartPr>
      <w:docPartBody>
        <w:p w:rsidR="00C57EE7" w:rsidRDefault="00E56894">
          <w:pPr>
            <w:pStyle w:val="0B65CC25F9FA4041A4F351601FF68FD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1877607C5CC4F32BA225B7F2B833A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21497-4A27-4FAF-B63B-D32C6CE36524}"/>
      </w:docPartPr>
      <w:docPartBody>
        <w:p w:rsidR="00C57EE7" w:rsidRDefault="00E56894">
          <w:pPr>
            <w:pStyle w:val="81877607C5CC4F32BA225B7F2B833A1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256E5330FE846689117E5C20ACF5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474E1-2388-4A6A-955C-500D0C86CA2D}"/>
      </w:docPartPr>
      <w:docPartBody>
        <w:p w:rsidR="00C57EE7" w:rsidRDefault="00E56894">
          <w:pPr>
            <w:pStyle w:val="0256E5330FE846689117E5C20ACF50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46E4007427F4ABEBD041276B23C2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082A6-309D-448D-B7B0-D53B5B551BEC}"/>
      </w:docPartPr>
      <w:docPartBody>
        <w:p w:rsidR="00C57EE7" w:rsidRDefault="00E56894">
          <w:pPr>
            <w:pStyle w:val="946E4007427F4ABEBD041276B23C298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69EED8826E14211A1A68D8BD43E4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5DF4-819D-46A6-82D7-2B6C656F7C08}"/>
      </w:docPartPr>
      <w:docPartBody>
        <w:p w:rsidR="00C57EE7" w:rsidRDefault="00E56894">
          <w:pPr>
            <w:pStyle w:val="069EED8826E14211A1A68D8BD43E464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F4DA29B786141E59C9A9F02CCCE8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89F22-D591-4169-9663-14B7B1BA720B}"/>
      </w:docPartPr>
      <w:docPartBody>
        <w:p w:rsidR="00C57EE7" w:rsidRDefault="00E56894">
          <w:pPr>
            <w:pStyle w:val="0F4DA29B786141E59C9A9F02CCCE826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D62A1FF5C2A4A9FA1A9D1CF34987E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76CB8-CBE7-4289-B0B0-11036FB990F7}"/>
      </w:docPartPr>
      <w:docPartBody>
        <w:p w:rsidR="00C57EE7" w:rsidRDefault="00E56894">
          <w:pPr>
            <w:pStyle w:val="3D62A1FF5C2A4A9FA1A9D1CF34987E2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5CACD8EF0F495097580CB76B391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E9EB8C-15CF-4C46-AEA2-504802759856}"/>
      </w:docPartPr>
      <w:docPartBody>
        <w:p w:rsidR="00C57EE7" w:rsidRDefault="00E56894">
          <w:pPr>
            <w:pStyle w:val="255CACD8EF0F495097580CB76B39131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526FD3822EC449CBA5160373B3E5A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5531B-3394-418D-BAD7-324A97330F99}"/>
      </w:docPartPr>
      <w:docPartBody>
        <w:p w:rsidR="00C57EE7" w:rsidRDefault="00E56894">
          <w:pPr>
            <w:pStyle w:val="4526FD3822EC449CBA5160373B3E5A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5B0E45087B40CBAC4506E5D9238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F4DE6-8534-4021-BB3D-F212CAF9BE46}"/>
      </w:docPartPr>
      <w:docPartBody>
        <w:p w:rsidR="00C57EE7" w:rsidRDefault="00E56894">
          <w:pPr>
            <w:pStyle w:val="705B0E45087B40CBAC4506E5D9238F3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5E5E906791A49589D7CA0949D269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35BF6-0669-49D5-935B-93EC99C4F8C8}"/>
      </w:docPartPr>
      <w:docPartBody>
        <w:p w:rsidR="00C57EE7" w:rsidRDefault="00E56894">
          <w:pPr>
            <w:pStyle w:val="B5E5E906791A49589D7CA0949D2691C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9D40258AF5F42B48525CA6D5C1C7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3BC46-E58B-40BC-95D4-226F4C446163}"/>
      </w:docPartPr>
      <w:docPartBody>
        <w:p w:rsidR="00C57EE7" w:rsidRDefault="00E56894">
          <w:pPr>
            <w:pStyle w:val="F9D40258AF5F42B48525CA6D5C1C77E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0845EA9E1D45718A069FE719A25A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AF5F4-2C73-4023-8A83-101D3F6005A4}"/>
      </w:docPartPr>
      <w:docPartBody>
        <w:p w:rsidR="00C57EE7" w:rsidRDefault="00E56894">
          <w:pPr>
            <w:pStyle w:val="7D0845EA9E1D45718A069FE719A25A0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D18502849B44FBB4E502899B8AC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D48F9E-DDA4-4A12-B657-56CD80C59407}"/>
      </w:docPartPr>
      <w:docPartBody>
        <w:p w:rsidR="00C57EE7" w:rsidRDefault="00E56894">
          <w:pPr>
            <w:pStyle w:val="40D18502849B44FBB4E502899B8AC8A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678AD426784192A08C171BF1C03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F656CC-A891-45D1-8D4F-FC17D1359A90}"/>
      </w:docPartPr>
      <w:docPartBody>
        <w:p w:rsidR="00C57EE7" w:rsidRDefault="00E56894">
          <w:pPr>
            <w:pStyle w:val="A6678AD426784192A08C171BF1C031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8E6897EE0234829AE99C672D4A3E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FB1A9-D541-47B4-AEF9-112FA59608A0}"/>
      </w:docPartPr>
      <w:docPartBody>
        <w:p w:rsidR="00C57EE7" w:rsidRDefault="00E56894">
          <w:pPr>
            <w:pStyle w:val="E8E6897EE0234829AE99C672D4A3EE1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91B272697948EFAB9D58E8871BD2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9FBB1-ADD5-4AAC-93C2-4D7193629B4B}"/>
      </w:docPartPr>
      <w:docPartBody>
        <w:p w:rsidR="00C57EE7" w:rsidRDefault="00E56894">
          <w:pPr>
            <w:pStyle w:val="FB91B272697948EFAB9D58E8871BD2C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5BFC7B689284D5A818FF9FF5BEF5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2CACF-46F0-4486-A480-43DC25F44498}"/>
      </w:docPartPr>
      <w:docPartBody>
        <w:p w:rsidR="00C57EE7" w:rsidRDefault="00E56894">
          <w:pPr>
            <w:pStyle w:val="65BFC7B689284D5A818FF9FF5BEF55E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111EE4AD35D4072AC3449A2FB855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777190-56BD-49B6-82D3-0C6675BE8F09}"/>
      </w:docPartPr>
      <w:docPartBody>
        <w:p w:rsidR="00C57EE7" w:rsidRDefault="00E56894">
          <w:pPr>
            <w:pStyle w:val="B111EE4AD35D4072AC3449A2FB8558C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554673E274046A68DB038F394244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93DDC-AD14-4E86-9C80-55E192C9F74F}"/>
      </w:docPartPr>
      <w:docPartBody>
        <w:p w:rsidR="00C57EE7" w:rsidRDefault="00E56894">
          <w:pPr>
            <w:pStyle w:val="F554673E274046A68DB038F39424409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025E693E3F64A118A9B14E454049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A6B8F6-E84A-43FF-8E85-15DD57D21F78}"/>
      </w:docPartPr>
      <w:docPartBody>
        <w:p w:rsidR="00C57EE7" w:rsidRDefault="00E56894">
          <w:pPr>
            <w:pStyle w:val="E025E693E3F64A118A9B14E4540492D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4B21797ED6B487CAEC0AE634BBD3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4323C-3DC5-455C-8820-E23FFAA26E97}"/>
      </w:docPartPr>
      <w:docPartBody>
        <w:p w:rsidR="00C57EE7" w:rsidRDefault="00E56894">
          <w:pPr>
            <w:pStyle w:val="C4B21797ED6B487CAEC0AE634BBD345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05B4D626D3D44E1BE9B1020D9AB8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5EF3B-5433-4BD9-AA2D-E34A116DE020}"/>
      </w:docPartPr>
      <w:docPartBody>
        <w:p w:rsidR="00C57EE7" w:rsidRDefault="00E56894">
          <w:pPr>
            <w:pStyle w:val="405B4D626D3D44E1BE9B1020D9AB86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0AD3E9ED5DF423D8B54D5F295971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76C4D-EEF8-478E-B0D3-E96F1B32D78A}"/>
      </w:docPartPr>
      <w:docPartBody>
        <w:p w:rsidR="00C57EE7" w:rsidRDefault="00E56894">
          <w:pPr>
            <w:pStyle w:val="A0AD3E9ED5DF423D8B54D5F29597158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E2F541B856741DE9222A1EA8A942E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ED92D-6CDF-49E7-B207-ACED1C07BD75}"/>
      </w:docPartPr>
      <w:docPartBody>
        <w:p w:rsidR="00C57EE7" w:rsidRDefault="00E56894">
          <w:pPr>
            <w:pStyle w:val="0E2F541B856741DE9222A1EA8A942E4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79D8D0BD5D84A41BFB3CD03E2122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C712D-60E6-4F4D-8C16-AB7D45A670F2}"/>
      </w:docPartPr>
      <w:docPartBody>
        <w:p w:rsidR="00C57EE7" w:rsidRDefault="00E56894">
          <w:pPr>
            <w:pStyle w:val="679D8D0BD5D84A41BFB3CD03E21225A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0FA6100124F4621BDC8841863CF4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C1FE44-09A2-4F05-983F-3BBDCB3697D5}"/>
      </w:docPartPr>
      <w:docPartBody>
        <w:p w:rsidR="00C57EE7" w:rsidRDefault="00E56894">
          <w:pPr>
            <w:pStyle w:val="60FA6100124F4621BDC8841863CF47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D3F80793E3E4C1BA20389320835A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EB540-75FA-4B8C-AAC8-732B7A72005E}"/>
      </w:docPartPr>
      <w:docPartBody>
        <w:p w:rsidR="00C57EE7" w:rsidRDefault="00E56894">
          <w:pPr>
            <w:pStyle w:val="7D3F80793E3E4C1BA20389320835A92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9C66CE6BF5F443F8B44D15649CA6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6F11B-D694-4CFC-9D59-600A15064432}"/>
      </w:docPartPr>
      <w:docPartBody>
        <w:p w:rsidR="00C57EE7" w:rsidRDefault="00E56894">
          <w:pPr>
            <w:pStyle w:val="C9C66CE6BF5F443F8B44D15649CA6C5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D298916A120429D9B93A405BCBF0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44B6E-0924-43B5-9AFB-8165DA0D7BD5}"/>
      </w:docPartPr>
      <w:docPartBody>
        <w:p w:rsidR="00C57EE7" w:rsidRDefault="00E56894">
          <w:pPr>
            <w:pStyle w:val="0D298916A120429D9B93A405BCBF06C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EED2F580CD6460C94FC8F97DF70D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BB66F-1356-4FD3-ACB1-92DE0F2030DB}"/>
      </w:docPartPr>
      <w:docPartBody>
        <w:p w:rsidR="00C57EE7" w:rsidRDefault="00E56894">
          <w:pPr>
            <w:pStyle w:val="2EED2F580CD6460C94FC8F97DF70DC4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B931D80E36E48ECA6CBBD745E32A7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8BED2-DC5F-4048-8A7E-5DBC5B02F078}"/>
      </w:docPartPr>
      <w:docPartBody>
        <w:p w:rsidR="00C57EE7" w:rsidRDefault="00E56894">
          <w:pPr>
            <w:pStyle w:val="EB931D80E36E48ECA6CBBD745E32A78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FE91E02524F4DB3A2BC404240889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407EB-CAE7-4C03-9A98-A05C73DF0E86}"/>
      </w:docPartPr>
      <w:docPartBody>
        <w:p w:rsidR="00C57EE7" w:rsidRDefault="00E56894">
          <w:pPr>
            <w:pStyle w:val="BFE91E02524F4DB3A2BC4042408898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583C87BF6DA4C40B374F700A99D8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97E5C-D2A1-4BE2-B5A0-D9175DD0E427}"/>
      </w:docPartPr>
      <w:docPartBody>
        <w:p w:rsidR="00C57EE7" w:rsidRDefault="00E56894">
          <w:pPr>
            <w:pStyle w:val="3583C87BF6DA4C40B374F700A99D82A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3CE8A5D1C3045128F50C6B47AA8A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EE384-6DE4-46F3-AA0F-6493F0F67C7B}"/>
      </w:docPartPr>
      <w:docPartBody>
        <w:p w:rsidR="00C57EE7" w:rsidRDefault="00E56894">
          <w:pPr>
            <w:pStyle w:val="E3CE8A5D1C3045128F50C6B47AA8A6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2BAA570B86246DE95440ED524DDF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E555E-2AA5-4F04-A9DC-C0B0E389A591}"/>
      </w:docPartPr>
      <w:docPartBody>
        <w:p w:rsidR="00C57EE7" w:rsidRDefault="00E56894">
          <w:pPr>
            <w:pStyle w:val="22BAA570B86246DE95440ED524DDF79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BED75B9BABA419185B108D9554254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9A88B-0D4E-473B-B4AE-2FA0C923C054}"/>
      </w:docPartPr>
      <w:docPartBody>
        <w:p w:rsidR="00C57EE7" w:rsidRDefault="00E56894">
          <w:pPr>
            <w:pStyle w:val="CBED75B9BABA419185B108D95542540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C744173C06747BAA2C0012B66D8F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9E97B-1328-454D-8181-9BBF0CFE07D8}"/>
      </w:docPartPr>
      <w:docPartBody>
        <w:p w:rsidR="00C57EE7" w:rsidRDefault="00E56894">
          <w:pPr>
            <w:pStyle w:val="9C744173C06747BAA2C0012B66D8F51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20A19AF0DBD45B188107059B6E01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1D1F5-0B39-476B-928A-06E658B007EF}"/>
      </w:docPartPr>
      <w:docPartBody>
        <w:p w:rsidR="00C57EE7" w:rsidRDefault="00E56894">
          <w:pPr>
            <w:pStyle w:val="F20A19AF0DBD45B188107059B6E01E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0BA78B2B8AE438B92FE9FE65353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40465-E1D3-488C-A1CC-631B186A2074}"/>
      </w:docPartPr>
      <w:docPartBody>
        <w:p w:rsidR="00C57EE7" w:rsidRDefault="00E56894">
          <w:pPr>
            <w:pStyle w:val="70BA78B2B8AE438B92FE9FE65353ADE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6FD3C7E1694757B66BFFB2A528B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3F6A0-21DC-4A11-8056-385DEDDA6F86}"/>
      </w:docPartPr>
      <w:docPartBody>
        <w:p w:rsidR="00C57EE7" w:rsidRDefault="00E56894">
          <w:pPr>
            <w:pStyle w:val="FB6FD3C7E1694757B66BFFB2A528B7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EC6B17F04F44A00B1B8E965C0D9D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D499E-5365-457F-AB21-C41096FF2F3B}"/>
      </w:docPartPr>
      <w:docPartBody>
        <w:p w:rsidR="00C57EE7" w:rsidRDefault="00E56894">
          <w:pPr>
            <w:pStyle w:val="DEC6B17F04F44A00B1B8E965C0D9D28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9B41A3EFE29410B92D628BABDAF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C9DEA-ECD1-4E32-A8B4-CAE817245F61}"/>
      </w:docPartPr>
      <w:docPartBody>
        <w:p w:rsidR="00C57EE7" w:rsidRDefault="00E56894">
          <w:pPr>
            <w:pStyle w:val="D9B41A3EFE29410B92D628BABDAF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D23EDDB09094C40A7E46846C1DA14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E635B-BB32-4BBD-90F7-6C653BF7ACCB}"/>
      </w:docPartPr>
      <w:docPartBody>
        <w:p w:rsidR="00C57EE7" w:rsidRDefault="00E56894">
          <w:pPr>
            <w:pStyle w:val="CD23EDDB09094C40A7E46846C1DA145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6456D3031FFB478BA660DFEE5834C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B41A7-CF90-4770-947C-0825C98DD9BB}"/>
      </w:docPartPr>
      <w:docPartBody>
        <w:p w:rsidR="00C57EE7" w:rsidRDefault="00E56894">
          <w:pPr>
            <w:pStyle w:val="6456D3031FFB478BA660DFEE5834CCE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8F8E96B18A84276A0456BED39BB9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A9110B-028D-473F-A65C-56D092A658BE}"/>
      </w:docPartPr>
      <w:docPartBody>
        <w:p w:rsidR="00C57EE7" w:rsidRDefault="00E56894">
          <w:pPr>
            <w:pStyle w:val="B8F8E96B18A84276A0456BED39BB978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EE541EA71F4055B7A460BB9B130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BD76C-1DEA-42FE-B612-E8B9D8376865}"/>
      </w:docPartPr>
      <w:docPartBody>
        <w:p w:rsidR="00C57EE7" w:rsidRDefault="00E56894">
          <w:pPr>
            <w:pStyle w:val="E4EE541EA71F4055B7A460BB9B130D4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C2634D742A744F4A0D5461E1456E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02969E-A5F6-4A64-8534-0105CC5330C6}"/>
      </w:docPartPr>
      <w:docPartBody>
        <w:p w:rsidR="00C57EE7" w:rsidRDefault="00E56894">
          <w:pPr>
            <w:pStyle w:val="1C2634D742A744F4A0D5461E1456E68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5BDB6E88483041C1A3D44740A5785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BD696-1C9A-427D-9081-2A6519110E32}"/>
      </w:docPartPr>
      <w:docPartBody>
        <w:p w:rsidR="00C57EE7" w:rsidRDefault="00E56894">
          <w:pPr>
            <w:pStyle w:val="5BDB6E88483041C1A3D44740A578574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BB0987418F74A82979C8DEE4A554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DB8E90-A63A-432B-BA72-00867208C434}"/>
      </w:docPartPr>
      <w:docPartBody>
        <w:p w:rsidR="00C57EE7" w:rsidRDefault="00E56894">
          <w:pPr>
            <w:pStyle w:val="FBB0987418F74A82979C8DEE4A5544E0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AF3076112D14956BE4275029EE58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0F77DF-2556-45BF-B85D-B756AF583DBA}"/>
      </w:docPartPr>
      <w:docPartBody>
        <w:p w:rsidR="00C57EE7" w:rsidRDefault="00E56894">
          <w:pPr>
            <w:pStyle w:val="AAF3076112D14956BE4275029EE5894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C689D1BA79C041059BA68D7DCE972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C43C7-47E1-4A23-AABD-AE459A5FBBA7}"/>
      </w:docPartPr>
      <w:docPartBody>
        <w:p w:rsidR="00C57EE7" w:rsidRDefault="00E56894">
          <w:pPr>
            <w:pStyle w:val="C689D1BA79C041059BA68D7DCE97255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545C43EA8A44FDB9AB8DCD5DF2EE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56E48-EA19-42A2-A2B8-079CBC3E7A3C}"/>
      </w:docPartPr>
      <w:docPartBody>
        <w:p w:rsidR="00C57EE7" w:rsidRDefault="00E56894">
          <w:pPr>
            <w:pStyle w:val="9545C43EA8A44FDB9AB8DCD5DF2EE793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9392F6F2DC2430E836618B59E3A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D7FEC-CD63-469C-880B-E4D063397223}"/>
      </w:docPartPr>
      <w:docPartBody>
        <w:p w:rsidR="00C57EE7" w:rsidRDefault="00E56894">
          <w:pPr>
            <w:pStyle w:val="B9392F6F2DC2430E836618B59E3AD6B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DDFF3998BB249ECA04AE80B598BB0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B6275-40FB-4CDC-92DF-BB2738214950}"/>
      </w:docPartPr>
      <w:docPartBody>
        <w:p w:rsidR="00C57EE7" w:rsidRDefault="00E56894">
          <w:pPr>
            <w:pStyle w:val="9DDFF3998BB249ECA04AE80B598BB0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3177C5F7524E4D69AA89F3B15EFF9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92242-FF89-4A43-98D2-340D53933F37}"/>
      </w:docPartPr>
      <w:docPartBody>
        <w:p w:rsidR="00C57EE7" w:rsidRDefault="00E56894">
          <w:pPr>
            <w:pStyle w:val="3177C5F7524E4D69AA89F3B15EFF922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A3EC365988E4508BBA619FEF5D7F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E53E6-DD93-4D59-B49C-E7F7B0D851AC}"/>
      </w:docPartPr>
      <w:docPartBody>
        <w:p w:rsidR="00C57EE7" w:rsidRDefault="00E56894">
          <w:pPr>
            <w:pStyle w:val="EA3EC365988E4508BBA619FEF5D7F23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8D336F8A0BB474D91F13EC2ED333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17DD5-4741-4EDE-9CAC-5F600894BF5A}"/>
      </w:docPartPr>
      <w:docPartBody>
        <w:p w:rsidR="00C57EE7" w:rsidRDefault="00E56894">
          <w:pPr>
            <w:pStyle w:val="98D336F8A0BB474D91F13EC2ED333AA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41E46D4EAD143698EDA7FC5CF572D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1FF5D-C157-470F-8AA7-70F8D1523B6B}"/>
      </w:docPartPr>
      <w:docPartBody>
        <w:p w:rsidR="00C57EE7" w:rsidRDefault="00E56894">
          <w:pPr>
            <w:pStyle w:val="741E46D4EAD143698EDA7FC5CF572D36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E5FBC7275854AF28F75021D34A16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5CD5-FB19-4C76-9F70-A5F15357857B}"/>
      </w:docPartPr>
      <w:docPartBody>
        <w:p w:rsidR="00C57EE7" w:rsidRDefault="008E6FD7" w:rsidP="008E6FD7">
          <w:pPr>
            <w:pStyle w:val="AE5FBC7275854AF28F75021D34A1671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4373E8F85944689B9B0144FFE08C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68446-2CB5-424C-A002-1D7D18AB387A}"/>
      </w:docPartPr>
      <w:docPartBody>
        <w:p w:rsidR="00C57EE7" w:rsidRDefault="008E6FD7" w:rsidP="008E6FD7">
          <w:pPr>
            <w:pStyle w:val="E4373E8F85944689B9B0144FFE08CCF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E0DD9A9E2374CBDA7D3C31EC3077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04762-DC6F-456C-9CB6-8B7CFB2460B2}"/>
      </w:docPartPr>
      <w:docPartBody>
        <w:p w:rsidR="00C57EE7" w:rsidRDefault="008E6FD7" w:rsidP="008E6FD7">
          <w:pPr>
            <w:pStyle w:val="4E0DD9A9E2374CBDA7D3C31EC30776B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A535F7A2E064EB49E0B79B651967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A1C9D-D6AB-4D44-9F4B-81AFE42EEC12}"/>
      </w:docPartPr>
      <w:docPartBody>
        <w:p w:rsidR="00C57EE7" w:rsidRDefault="008E6FD7" w:rsidP="008E6FD7">
          <w:pPr>
            <w:pStyle w:val="9A535F7A2E064EB49E0B79B65196735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0D24F2344E0445FAD96B4E8C5E26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5C2E0-BCD7-42D3-9186-CD610EA81FDA}"/>
      </w:docPartPr>
      <w:docPartBody>
        <w:p w:rsidR="00C57EE7" w:rsidRDefault="008E6FD7" w:rsidP="008E6FD7">
          <w:pPr>
            <w:pStyle w:val="F0D24F2344E0445FAD96B4E8C5E2616F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8B859414DA40EFAC20EF23EC40B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425CA3-851D-4B47-B1D4-967A294FBDAE}"/>
      </w:docPartPr>
      <w:docPartBody>
        <w:p w:rsidR="00C57EE7" w:rsidRDefault="008E6FD7" w:rsidP="008E6FD7">
          <w:pPr>
            <w:pStyle w:val="EF8B859414DA40EFAC20EF23EC40B4D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7C96339B3F8048E2AF257EC8A7068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4AAB-9670-4260-9452-471A894FB5B6}"/>
      </w:docPartPr>
      <w:docPartBody>
        <w:p w:rsidR="00C57EE7" w:rsidRDefault="008E6FD7" w:rsidP="008E6FD7">
          <w:pPr>
            <w:pStyle w:val="7C96339B3F8048E2AF257EC8A70683C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16C3220E447447B49F234836C07D1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9AC4F-2228-4325-8B4E-603ACEA35F99}"/>
      </w:docPartPr>
      <w:docPartBody>
        <w:p w:rsidR="00C57EE7" w:rsidRDefault="008E6FD7" w:rsidP="008E6FD7">
          <w:pPr>
            <w:pStyle w:val="16C3220E447447B49F234836C07D1FB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03740F3953AC4121919D18FBAB42CC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7BA-E44D-4CF0-AE50-B7062B8216C4}"/>
      </w:docPartPr>
      <w:docPartBody>
        <w:p w:rsidR="00C57EE7" w:rsidRDefault="008E6FD7" w:rsidP="008E6FD7">
          <w:pPr>
            <w:pStyle w:val="03740F3953AC4121919D18FBAB42CC0E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EAEED1E6F9041C1B2DE02CA38C39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99C4F-EC48-4A08-8B3D-1BDCA9235B31}"/>
      </w:docPartPr>
      <w:docPartBody>
        <w:p w:rsidR="00C57EE7" w:rsidRDefault="008E6FD7" w:rsidP="008E6FD7">
          <w:pPr>
            <w:pStyle w:val="BEAEED1E6F9041C1B2DE02CA38C39F2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AC6873371DD4000B6119A99B9E9B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E39B1F-E76B-40B8-B76B-AB146A4A61E2}"/>
      </w:docPartPr>
      <w:docPartBody>
        <w:p w:rsidR="00C57EE7" w:rsidRDefault="008E6FD7" w:rsidP="008E6FD7">
          <w:pPr>
            <w:pStyle w:val="DAC6873371DD4000B6119A99B9E9BEA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6431F6A81E6462FB3381D4C36954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75BED-B870-4AD3-B011-E34A80E6AEC2}"/>
      </w:docPartPr>
      <w:docPartBody>
        <w:p w:rsidR="00C57EE7" w:rsidRDefault="008E6FD7" w:rsidP="008E6FD7">
          <w:pPr>
            <w:pStyle w:val="26431F6A81E6462FB3381D4C369548A4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4B7449607A134FBDAA5F023E389DA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EAB335-A05F-48B9-ABC2-03B649538AD6}"/>
      </w:docPartPr>
      <w:docPartBody>
        <w:p w:rsidR="00C57EE7" w:rsidRDefault="008E6FD7" w:rsidP="008E6FD7">
          <w:pPr>
            <w:pStyle w:val="4B7449607A134FBDAA5F023E389DAD3A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FDADAB20D7A4F3782E942B160C4A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FA8B2-BAB8-4822-9F44-F9BC2A04C1B4}"/>
      </w:docPartPr>
      <w:docPartBody>
        <w:p w:rsidR="00EA078A" w:rsidRDefault="00E50283" w:rsidP="00E50283">
          <w:pPr>
            <w:pStyle w:val="AFDADAB20D7A4F3782E942B160C4A702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97E09F75FCD4435586304C5579572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F61A1D-34E9-4F39-A94E-D44A7304B576}"/>
      </w:docPartPr>
      <w:docPartBody>
        <w:p w:rsidR="00EA078A" w:rsidRDefault="00E50283" w:rsidP="00E50283">
          <w:pPr>
            <w:pStyle w:val="97E09F75FCD4435586304C5579572B1C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A625120A46D14EDCA142B6803ACAB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CC2A1-E73C-4CAD-91FD-623C02E7D634}"/>
      </w:docPartPr>
      <w:docPartBody>
        <w:p w:rsidR="00EA078A" w:rsidRDefault="00E50283" w:rsidP="00E50283">
          <w:pPr>
            <w:pStyle w:val="A625120A46D14EDCA142B6803ACAB03B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FCDF3757101542A88B6DBEFE0429FC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A8F53-C711-47FE-A3EF-5F753826DA56}"/>
      </w:docPartPr>
      <w:docPartBody>
        <w:p w:rsidR="00EA078A" w:rsidRDefault="00E50283" w:rsidP="00E50283">
          <w:pPr>
            <w:pStyle w:val="FCDF3757101542A88B6DBEFE0429FC35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B4A66E78DDBE4BC5B6ABE6E554C3F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EA57D-DA08-4BD7-B808-298506F4233E}"/>
      </w:docPartPr>
      <w:docPartBody>
        <w:p w:rsidR="00EA078A" w:rsidRDefault="00E50283" w:rsidP="00E50283">
          <w:pPr>
            <w:pStyle w:val="B4A66E78DDBE4BC5B6ABE6E554C3F05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5752DADCF614D2DA4A4EDB091921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156D-A8EA-465F-9AB2-452847E8F5BA}"/>
      </w:docPartPr>
      <w:docPartBody>
        <w:p w:rsidR="00EA078A" w:rsidRDefault="00E50283" w:rsidP="00E50283">
          <w:pPr>
            <w:pStyle w:val="25752DADCF614D2DA4A4EDB0919219F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EF73122C17AE47668DFF90F277BCC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55D39-9D14-4BAF-B66F-3CFF4F9CBF1D}"/>
      </w:docPartPr>
      <w:docPartBody>
        <w:p w:rsidR="00EA078A" w:rsidRDefault="00E50283" w:rsidP="00E50283">
          <w:pPr>
            <w:pStyle w:val="EF73122C17AE47668DFF90F277BCC62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D35E092B48341C095DBE6CBAB875F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A08AA9-494B-49F6-BCF5-C16EAFBC3104}"/>
      </w:docPartPr>
      <w:docPartBody>
        <w:p w:rsidR="00EA078A" w:rsidRDefault="00E50283" w:rsidP="00E50283">
          <w:pPr>
            <w:pStyle w:val="DD35E092B48341C095DBE6CBAB875FDD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D69421FFF18F45E99FE13EB46DF0D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F5DA0-6D62-4645-930C-48BF9FD313F6}"/>
      </w:docPartPr>
      <w:docPartBody>
        <w:p w:rsidR="00EA078A" w:rsidRDefault="00E50283" w:rsidP="00E50283">
          <w:pPr>
            <w:pStyle w:val="D69421FFF18F45E99FE13EB46DF0D8F7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02A00EDA1EF4AF58CE45B1DEC1E4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982823-103A-475B-BA43-A57584751742}"/>
      </w:docPartPr>
      <w:docPartBody>
        <w:p w:rsidR="00EA078A" w:rsidRDefault="00E50283" w:rsidP="00E50283">
          <w:pPr>
            <w:pStyle w:val="202A00EDA1EF4AF58CE45B1DEC1E4B59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87024C71C2344E5CA09D26DF6A7E4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B4D5D9-9AC3-49D1-9160-270953AE5EE5}"/>
      </w:docPartPr>
      <w:docPartBody>
        <w:p w:rsidR="00EA078A" w:rsidRDefault="00E50283" w:rsidP="00E50283">
          <w:pPr>
            <w:pStyle w:val="87024C71C2344E5CA09D26DF6A7E4B01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  <w:docPart>
      <w:docPartPr>
        <w:name w:val="2B1ECB4C5A48439292032F95E44C5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58F85-A5C1-400F-A8C2-C2CD21C09FAE}"/>
      </w:docPartPr>
      <w:docPartBody>
        <w:p w:rsidR="00EA078A" w:rsidRDefault="00E50283" w:rsidP="00E50283">
          <w:pPr>
            <w:pStyle w:val="2B1ECB4C5A48439292032F95E44C5CE8"/>
          </w:pPr>
          <w:r>
            <w:rPr>
              <w:rStyle w:val="PlaceholderText"/>
              <w:color w:val="80808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FD7"/>
    <w:rsid w:val="002A5F21"/>
    <w:rsid w:val="006440F0"/>
    <w:rsid w:val="008E6FD7"/>
    <w:rsid w:val="00B04145"/>
    <w:rsid w:val="00B139A4"/>
    <w:rsid w:val="00C57EE7"/>
    <w:rsid w:val="00E50283"/>
    <w:rsid w:val="00E56894"/>
    <w:rsid w:val="00EA078A"/>
    <w:rsid w:val="00F2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0283"/>
  </w:style>
  <w:style w:type="paragraph" w:customStyle="1" w:styleId="6A80CEB90F8E4195BEB1DFB1300F81E7">
    <w:name w:val="6A80CEB90F8E4195BEB1DFB1300F81E7"/>
  </w:style>
  <w:style w:type="paragraph" w:customStyle="1" w:styleId="B3CAFB3D4FB3439FA25CE1730DCA7750">
    <w:name w:val="B3CAFB3D4FB3439FA25CE1730DCA7750"/>
  </w:style>
  <w:style w:type="paragraph" w:customStyle="1" w:styleId="DADF812D63FA48C6B14D0A87F3CF85D4">
    <w:name w:val="DADF812D63FA48C6B14D0A87F3CF85D4"/>
  </w:style>
  <w:style w:type="paragraph" w:customStyle="1" w:styleId="DF18E09C060E43D18627FF84C23130E5">
    <w:name w:val="DF18E09C060E43D18627FF84C23130E5"/>
  </w:style>
  <w:style w:type="paragraph" w:customStyle="1" w:styleId="7612331C0A1F4D528021A32AE14358F0">
    <w:name w:val="7612331C0A1F4D528021A32AE14358F0"/>
  </w:style>
  <w:style w:type="paragraph" w:customStyle="1" w:styleId="3A4E1752CBDF4613937C963587784B53">
    <w:name w:val="3A4E1752CBDF4613937C963587784B53"/>
  </w:style>
  <w:style w:type="paragraph" w:customStyle="1" w:styleId="3CB993E3499B4232B772B57BCFE6B743">
    <w:name w:val="3CB993E3499B4232B772B57BCFE6B743"/>
  </w:style>
  <w:style w:type="paragraph" w:customStyle="1" w:styleId="E360D8F6DCBD424C9D78BC20AD725B94">
    <w:name w:val="E360D8F6DCBD424C9D78BC20AD725B94"/>
  </w:style>
  <w:style w:type="paragraph" w:customStyle="1" w:styleId="ECE6B1733FFD415B97B47E72CFC31DF4">
    <w:name w:val="ECE6B1733FFD415B97B47E72CFC31DF4"/>
  </w:style>
  <w:style w:type="paragraph" w:customStyle="1" w:styleId="164BD92C19264752BD784B5F05C82BE0">
    <w:name w:val="164BD92C19264752BD784B5F05C82BE0"/>
  </w:style>
  <w:style w:type="paragraph" w:customStyle="1" w:styleId="4A0EAD1AB7014508B7120119738437B7">
    <w:name w:val="4A0EAD1AB7014508B7120119738437B7"/>
  </w:style>
  <w:style w:type="paragraph" w:customStyle="1" w:styleId="B23359B3FF6048729F50DE6EC9EF7A7D">
    <w:name w:val="B23359B3FF6048729F50DE6EC9EF7A7D"/>
  </w:style>
  <w:style w:type="paragraph" w:customStyle="1" w:styleId="6AAB6A44D6D6483282203BB50CCA571D">
    <w:name w:val="6AAB6A44D6D6483282203BB50CCA571D"/>
  </w:style>
  <w:style w:type="paragraph" w:customStyle="1" w:styleId="04EA3472B89D453FAB8D98266D1E4300">
    <w:name w:val="04EA3472B89D453FAB8D98266D1E4300"/>
  </w:style>
  <w:style w:type="paragraph" w:customStyle="1" w:styleId="F5A4DFD99B1347609052C4ADEB8BB199">
    <w:name w:val="F5A4DFD99B1347609052C4ADEB8BB199"/>
  </w:style>
  <w:style w:type="paragraph" w:customStyle="1" w:styleId="232B5DEA0F9045FEB7C35A89BC2E6C22">
    <w:name w:val="232B5DEA0F9045FEB7C35A89BC2E6C22"/>
  </w:style>
  <w:style w:type="paragraph" w:customStyle="1" w:styleId="1BECAB41D88C4751966D1F6DEE02ACC2">
    <w:name w:val="1BECAB41D88C4751966D1F6DEE02ACC2"/>
  </w:style>
  <w:style w:type="paragraph" w:customStyle="1" w:styleId="3EB784AD89644E048E1FF11040521FA6">
    <w:name w:val="3EB784AD89644E048E1FF11040521FA6"/>
  </w:style>
  <w:style w:type="paragraph" w:customStyle="1" w:styleId="433B889DA66C4F568EAEE94BAB101FA8">
    <w:name w:val="433B889DA66C4F568EAEE94BAB101FA8"/>
  </w:style>
  <w:style w:type="paragraph" w:customStyle="1" w:styleId="EF1B3E672F2D4FD4B6BD6DF78EF8B7AF">
    <w:name w:val="EF1B3E672F2D4FD4B6BD6DF78EF8B7AF"/>
  </w:style>
  <w:style w:type="paragraph" w:customStyle="1" w:styleId="ACCB1ADCCD564CF59F41303C61F3145F">
    <w:name w:val="ACCB1ADCCD564CF59F41303C61F3145F"/>
  </w:style>
  <w:style w:type="paragraph" w:customStyle="1" w:styleId="76117B5431004D92AF6AAE8AB38E8000">
    <w:name w:val="76117B5431004D92AF6AAE8AB38E8000"/>
  </w:style>
  <w:style w:type="paragraph" w:customStyle="1" w:styleId="1EBB32BEEC6B4F378315876AFE0ED474">
    <w:name w:val="1EBB32BEEC6B4F378315876AFE0ED474"/>
  </w:style>
  <w:style w:type="paragraph" w:customStyle="1" w:styleId="C3EA24FE22CC4A52925616D759689A9E">
    <w:name w:val="C3EA24FE22CC4A52925616D759689A9E"/>
  </w:style>
  <w:style w:type="paragraph" w:customStyle="1" w:styleId="58224FCEBEF547578F06FF88F1901AB2">
    <w:name w:val="58224FCEBEF547578F06FF88F1901AB2"/>
  </w:style>
  <w:style w:type="paragraph" w:customStyle="1" w:styleId="DC33E610CBB946DA8F79DB4C94727773">
    <w:name w:val="DC33E610CBB946DA8F79DB4C94727773"/>
  </w:style>
  <w:style w:type="paragraph" w:customStyle="1" w:styleId="DA7AD97EE63B4594A65FFCFAC83DEDCF">
    <w:name w:val="DA7AD97EE63B4594A65FFCFAC83DEDCF"/>
  </w:style>
  <w:style w:type="paragraph" w:customStyle="1" w:styleId="1A4D217D25354DCA982D26A8BF8C690D">
    <w:name w:val="1A4D217D25354DCA982D26A8BF8C690D"/>
  </w:style>
  <w:style w:type="paragraph" w:customStyle="1" w:styleId="66F4A9472BBC4C9A9B15A1362B1CFFE7">
    <w:name w:val="66F4A9472BBC4C9A9B15A1362B1CFFE7"/>
  </w:style>
  <w:style w:type="paragraph" w:customStyle="1" w:styleId="1D569C1170034A1BBDA4E33711C041B9">
    <w:name w:val="1D569C1170034A1BBDA4E33711C041B9"/>
  </w:style>
  <w:style w:type="paragraph" w:customStyle="1" w:styleId="0CDC8DFD9B6E428593C138386001AB1E">
    <w:name w:val="0CDC8DFD9B6E428593C138386001AB1E"/>
  </w:style>
  <w:style w:type="paragraph" w:customStyle="1" w:styleId="115A2655948A45F880EAD238DDA35A2C">
    <w:name w:val="115A2655948A45F880EAD238DDA35A2C"/>
  </w:style>
  <w:style w:type="paragraph" w:customStyle="1" w:styleId="ACA6D66EA52443F4B5552A6D998F9F4A">
    <w:name w:val="ACA6D66EA52443F4B5552A6D998F9F4A"/>
  </w:style>
  <w:style w:type="paragraph" w:customStyle="1" w:styleId="F759CB74DBBD4AE2B65C365A73700BC8">
    <w:name w:val="F759CB74DBBD4AE2B65C365A73700BC8"/>
  </w:style>
  <w:style w:type="paragraph" w:customStyle="1" w:styleId="60864B68E47848CD81200FA335516161">
    <w:name w:val="60864B68E47848CD81200FA335516161"/>
  </w:style>
  <w:style w:type="paragraph" w:customStyle="1" w:styleId="B0F34D8BA13A40CC82FC2912F4E26B57">
    <w:name w:val="B0F34D8BA13A40CC82FC2912F4E26B57"/>
  </w:style>
  <w:style w:type="paragraph" w:customStyle="1" w:styleId="6C53FDEEA94B46878C0DF574B1124653">
    <w:name w:val="6C53FDEEA94B46878C0DF574B1124653"/>
  </w:style>
  <w:style w:type="paragraph" w:customStyle="1" w:styleId="520A5B2BA9F3444AB5C742722D7B3E93">
    <w:name w:val="520A5B2BA9F3444AB5C742722D7B3E93"/>
  </w:style>
  <w:style w:type="paragraph" w:customStyle="1" w:styleId="9DEE2E1514E74F90B37A2626053AD05E">
    <w:name w:val="9DEE2E1514E74F90B37A2626053AD05E"/>
  </w:style>
  <w:style w:type="paragraph" w:customStyle="1" w:styleId="846D50556EB54A30ADE671D71E97807A">
    <w:name w:val="846D50556EB54A30ADE671D71E97807A"/>
  </w:style>
  <w:style w:type="paragraph" w:customStyle="1" w:styleId="666CCC5200DA4F40834729D1B233F2A8">
    <w:name w:val="666CCC5200DA4F40834729D1B233F2A8"/>
  </w:style>
  <w:style w:type="paragraph" w:customStyle="1" w:styleId="FA36892AA87D4DEFBC9C5136C5EC494E">
    <w:name w:val="FA36892AA87D4DEFBC9C5136C5EC494E"/>
  </w:style>
  <w:style w:type="paragraph" w:customStyle="1" w:styleId="6E572631872749758657D29F08B4DCAA">
    <w:name w:val="6E572631872749758657D29F08B4DCAA"/>
  </w:style>
  <w:style w:type="paragraph" w:customStyle="1" w:styleId="9F0AA995DBCF448C88737FBF0EF4AA87">
    <w:name w:val="9F0AA995DBCF448C88737FBF0EF4AA87"/>
  </w:style>
  <w:style w:type="paragraph" w:customStyle="1" w:styleId="FA30BBE28515423EA7A6F1B4F9EFAD55">
    <w:name w:val="FA30BBE28515423EA7A6F1B4F9EFAD55"/>
  </w:style>
  <w:style w:type="paragraph" w:customStyle="1" w:styleId="BA4DDAB2F20C4058BDA94DC779D7615B">
    <w:name w:val="BA4DDAB2F20C4058BDA94DC779D7615B"/>
  </w:style>
  <w:style w:type="paragraph" w:customStyle="1" w:styleId="1B0A80B29AAC4B258F1E67537FF8703B">
    <w:name w:val="1B0A80B29AAC4B258F1E67537FF8703B"/>
  </w:style>
  <w:style w:type="paragraph" w:customStyle="1" w:styleId="F39FE5F4B0134ECDBACDCF82B7FD4350">
    <w:name w:val="F39FE5F4B0134ECDBACDCF82B7FD4350"/>
  </w:style>
  <w:style w:type="paragraph" w:customStyle="1" w:styleId="F48D90B5A25C4D24AF8182BBF3B59BC6">
    <w:name w:val="F48D90B5A25C4D24AF8182BBF3B59BC6"/>
  </w:style>
  <w:style w:type="paragraph" w:customStyle="1" w:styleId="65F8974191B142479C95FF7134DA5CF3">
    <w:name w:val="65F8974191B142479C95FF7134DA5CF3"/>
  </w:style>
  <w:style w:type="paragraph" w:customStyle="1" w:styleId="9ED5FED0C54B488CA7189A6AAF19F43C">
    <w:name w:val="9ED5FED0C54B488CA7189A6AAF19F43C"/>
  </w:style>
  <w:style w:type="paragraph" w:customStyle="1" w:styleId="0B65CC25F9FA4041A4F351601FF68FDC">
    <w:name w:val="0B65CC25F9FA4041A4F351601FF68FDC"/>
  </w:style>
  <w:style w:type="paragraph" w:customStyle="1" w:styleId="81877607C5CC4F32BA225B7F2B833A18">
    <w:name w:val="81877607C5CC4F32BA225B7F2B833A18"/>
  </w:style>
  <w:style w:type="paragraph" w:customStyle="1" w:styleId="0256E5330FE846689117E5C20ACF5093">
    <w:name w:val="0256E5330FE846689117E5C20ACF5093"/>
  </w:style>
  <w:style w:type="paragraph" w:customStyle="1" w:styleId="946E4007427F4ABEBD041276B23C2985">
    <w:name w:val="946E4007427F4ABEBD041276B23C2985"/>
  </w:style>
  <w:style w:type="paragraph" w:customStyle="1" w:styleId="069EED8826E14211A1A68D8BD43E4640">
    <w:name w:val="069EED8826E14211A1A68D8BD43E4640"/>
  </w:style>
  <w:style w:type="paragraph" w:customStyle="1" w:styleId="0F4DA29B786141E59C9A9F02CCCE826B">
    <w:name w:val="0F4DA29B786141E59C9A9F02CCCE826B"/>
  </w:style>
  <w:style w:type="paragraph" w:customStyle="1" w:styleId="3D62A1FF5C2A4A9FA1A9D1CF34987E2A">
    <w:name w:val="3D62A1FF5C2A4A9FA1A9D1CF34987E2A"/>
  </w:style>
  <w:style w:type="paragraph" w:customStyle="1" w:styleId="255CACD8EF0F495097580CB76B39131A">
    <w:name w:val="255CACD8EF0F495097580CB76B39131A"/>
  </w:style>
  <w:style w:type="paragraph" w:customStyle="1" w:styleId="4526FD3822EC449CBA5160373B3E5A42">
    <w:name w:val="4526FD3822EC449CBA5160373B3E5A42"/>
  </w:style>
  <w:style w:type="paragraph" w:customStyle="1" w:styleId="705B0E45087B40CBAC4506E5D9238F3C">
    <w:name w:val="705B0E45087B40CBAC4506E5D9238F3C"/>
  </w:style>
  <w:style w:type="paragraph" w:customStyle="1" w:styleId="B5E5E906791A49589D7CA0949D2691CC">
    <w:name w:val="B5E5E906791A49589D7CA0949D2691CC"/>
  </w:style>
  <w:style w:type="paragraph" w:customStyle="1" w:styleId="F9D40258AF5F42B48525CA6D5C1C77E1">
    <w:name w:val="F9D40258AF5F42B48525CA6D5C1C77E1"/>
  </w:style>
  <w:style w:type="paragraph" w:customStyle="1" w:styleId="7D0845EA9E1D45718A069FE719A25A08">
    <w:name w:val="7D0845EA9E1D45718A069FE719A25A08"/>
  </w:style>
  <w:style w:type="paragraph" w:customStyle="1" w:styleId="40D18502849B44FBB4E502899B8AC8AE">
    <w:name w:val="40D18502849B44FBB4E502899B8AC8AE"/>
  </w:style>
  <w:style w:type="paragraph" w:customStyle="1" w:styleId="A6678AD426784192A08C171BF1C031E6">
    <w:name w:val="A6678AD426784192A08C171BF1C031E6"/>
  </w:style>
  <w:style w:type="paragraph" w:customStyle="1" w:styleId="E8E6897EE0234829AE99C672D4A3EE1D">
    <w:name w:val="E8E6897EE0234829AE99C672D4A3EE1D"/>
  </w:style>
  <w:style w:type="paragraph" w:customStyle="1" w:styleId="FB91B272697948EFAB9D58E8871BD2C8">
    <w:name w:val="FB91B272697948EFAB9D58E8871BD2C8"/>
  </w:style>
  <w:style w:type="paragraph" w:customStyle="1" w:styleId="65BFC7B689284D5A818FF9FF5BEF55E7">
    <w:name w:val="65BFC7B689284D5A818FF9FF5BEF55E7"/>
  </w:style>
  <w:style w:type="paragraph" w:customStyle="1" w:styleId="B111EE4AD35D4072AC3449A2FB8558C6">
    <w:name w:val="B111EE4AD35D4072AC3449A2FB8558C6"/>
  </w:style>
  <w:style w:type="paragraph" w:customStyle="1" w:styleId="F554673E274046A68DB038F394244096">
    <w:name w:val="F554673E274046A68DB038F394244096"/>
  </w:style>
  <w:style w:type="paragraph" w:customStyle="1" w:styleId="E025E693E3F64A118A9B14E4540492DB">
    <w:name w:val="E025E693E3F64A118A9B14E4540492DB"/>
  </w:style>
  <w:style w:type="paragraph" w:customStyle="1" w:styleId="C4B21797ED6B487CAEC0AE634BBD3450">
    <w:name w:val="C4B21797ED6B487CAEC0AE634BBD3450"/>
  </w:style>
  <w:style w:type="paragraph" w:customStyle="1" w:styleId="405B4D626D3D44E1BE9B1020D9AB86E6">
    <w:name w:val="405B4D626D3D44E1BE9B1020D9AB86E6"/>
  </w:style>
  <w:style w:type="paragraph" w:customStyle="1" w:styleId="A0AD3E9ED5DF423D8B54D5F295971588">
    <w:name w:val="A0AD3E9ED5DF423D8B54D5F295971588"/>
  </w:style>
  <w:style w:type="paragraph" w:customStyle="1" w:styleId="0E2F541B856741DE9222A1EA8A942E43">
    <w:name w:val="0E2F541B856741DE9222A1EA8A942E43"/>
  </w:style>
  <w:style w:type="paragraph" w:customStyle="1" w:styleId="679D8D0BD5D84A41BFB3CD03E21225A2">
    <w:name w:val="679D8D0BD5D84A41BFB3CD03E21225A2"/>
  </w:style>
  <w:style w:type="paragraph" w:customStyle="1" w:styleId="60FA6100124F4621BDC8841863CF47E0">
    <w:name w:val="60FA6100124F4621BDC8841863CF47E0"/>
  </w:style>
  <w:style w:type="paragraph" w:customStyle="1" w:styleId="7D3F80793E3E4C1BA20389320835A92E">
    <w:name w:val="7D3F80793E3E4C1BA20389320835A92E"/>
  </w:style>
  <w:style w:type="paragraph" w:customStyle="1" w:styleId="C9C66CE6BF5F443F8B44D15649CA6C54">
    <w:name w:val="C9C66CE6BF5F443F8B44D15649CA6C54"/>
  </w:style>
  <w:style w:type="paragraph" w:customStyle="1" w:styleId="0D298916A120429D9B93A405BCBF06C2">
    <w:name w:val="0D298916A120429D9B93A405BCBF06C2"/>
  </w:style>
  <w:style w:type="paragraph" w:customStyle="1" w:styleId="2EED2F580CD6460C94FC8F97DF70DC4B">
    <w:name w:val="2EED2F580CD6460C94FC8F97DF70DC4B"/>
  </w:style>
  <w:style w:type="paragraph" w:customStyle="1" w:styleId="EB931D80E36E48ECA6CBBD745E32A78A">
    <w:name w:val="EB931D80E36E48ECA6CBBD745E32A78A"/>
  </w:style>
  <w:style w:type="paragraph" w:customStyle="1" w:styleId="BFE91E02524F4DB3A2BC40424088981C">
    <w:name w:val="BFE91E02524F4DB3A2BC40424088981C"/>
  </w:style>
  <w:style w:type="paragraph" w:customStyle="1" w:styleId="3583C87BF6DA4C40B374F700A99D82A6">
    <w:name w:val="3583C87BF6DA4C40B374F700A99D82A6"/>
  </w:style>
  <w:style w:type="paragraph" w:customStyle="1" w:styleId="E3CE8A5D1C3045128F50C6B47AA8A60D">
    <w:name w:val="E3CE8A5D1C3045128F50C6B47AA8A60D"/>
  </w:style>
  <w:style w:type="paragraph" w:customStyle="1" w:styleId="22BAA570B86246DE95440ED524DDF79F">
    <w:name w:val="22BAA570B86246DE95440ED524DDF79F"/>
  </w:style>
  <w:style w:type="paragraph" w:customStyle="1" w:styleId="CBED75B9BABA419185B108D95542540D">
    <w:name w:val="CBED75B9BABA419185B108D95542540D"/>
  </w:style>
  <w:style w:type="paragraph" w:customStyle="1" w:styleId="9C744173C06747BAA2C0012B66D8F51F">
    <w:name w:val="9C744173C06747BAA2C0012B66D8F51F"/>
  </w:style>
  <w:style w:type="paragraph" w:customStyle="1" w:styleId="F20A19AF0DBD45B188107059B6E01E0E">
    <w:name w:val="F20A19AF0DBD45B188107059B6E01E0E"/>
  </w:style>
  <w:style w:type="paragraph" w:customStyle="1" w:styleId="70BA78B2B8AE438B92FE9FE65353ADE6">
    <w:name w:val="70BA78B2B8AE438B92FE9FE65353ADE6"/>
  </w:style>
  <w:style w:type="paragraph" w:customStyle="1" w:styleId="FB6FD3C7E1694757B66BFFB2A528B72D">
    <w:name w:val="FB6FD3C7E1694757B66BFFB2A528B72D"/>
  </w:style>
  <w:style w:type="paragraph" w:customStyle="1" w:styleId="DEC6B17F04F44A00B1B8E965C0D9D28B">
    <w:name w:val="DEC6B17F04F44A00B1B8E965C0D9D28B"/>
  </w:style>
  <w:style w:type="paragraph" w:customStyle="1" w:styleId="D9B41A3EFE29410B92D628BABDAFCCFB">
    <w:name w:val="D9B41A3EFE29410B92D628BABDAFCCFB"/>
  </w:style>
  <w:style w:type="paragraph" w:customStyle="1" w:styleId="CD23EDDB09094C40A7E46846C1DA145B">
    <w:name w:val="CD23EDDB09094C40A7E46846C1DA145B"/>
  </w:style>
  <w:style w:type="paragraph" w:customStyle="1" w:styleId="6456D3031FFB478BA660DFEE5834CCE4">
    <w:name w:val="6456D3031FFB478BA660DFEE5834CCE4"/>
  </w:style>
  <w:style w:type="paragraph" w:customStyle="1" w:styleId="B8F8E96B18A84276A0456BED39BB9781">
    <w:name w:val="B8F8E96B18A84276A0456BED39BB9781"/>
  </w:style>
  <w:style w:type="paragraph" w:customStyle="1" w:styleId="E4EE541EA71F4055B7A460BB9B130D4D">
    <w:name w:val="E4EE541EA71F4055B7A460BB9B130D4D"/>
  </w:style>
  <w:style w:type="paragraph" w:customStyle="1" w:styleId="1C2634D742A744F4A0D5461E1456E687">
    <w:name w:val="1C2634D742A744F4A0D5461E1456E687"/>
  </w:style>
  <w:style w:type="paragraph" w:customStyle="1" w:styleId="5BDB6E88483041C1A3D44740A5785742">
    <w:name w:val="5BDB6E88483041C1A3D44740A5785742"/>
  </w:style>
  <w:style w:type="paragraph" w:customStyle="1" w:styleId="FBB0987418F74A82979C8DEE4A5544E0">
    <w:name w:val="FBB0987418F74A82979C8DEE4A5544E0"/>
  </w:style>
  <w:style w:type="paragraph" w:customStyle="1" w:styleId="AAF3076112D14956BE4275029EE5894E">
    <w:name w:val="AAF3076112D14956BE4275029EE5894E"/>
  </w:style>
  <w:style w:type="paragraph" w:customStyle="1" w:styleId="C689D1BA79C041059BA68D7DCE972552">
    <w:name w:val="C689D1BA79C041059BA68D7DCE972552"/>
  </w:style>
  <w:style w:type="paragraph" w:customStyle="1" w:styleId="9545C43EA8A44FDB9AB8DCD5DF2EE793">
    <w:name w:val="9545C43EA8A44FDB9AB8DCD5DF2EE793"/>
  </w:style>
  <w:style w:type="paragraph" w:customStyle="1" w:styleId="B9392F6F2DC2430E836618B59E3AD6BA">
    <w:name w:val="B9392F6F2DC2430E836618B59E3AD6BA"/>
  </w:style>
  <w:style w:type="paragraph" w:customStyle="1" w:styleId="9DDFF3998BB249ECA04AE80B598BB0A8">
    <w:name w:val="9DDFF3998BB249ECA04AE80B598BB0A8"/>
  </w:style>
  <w:style w:type="paragraph" w:customStyle="1" w:styleId="3177C5F7524E4D69AA89F3B15EFF922F">
    <w:name w:val="3177C5F7524E4D69AA89F3B15EFF922F"/>
  </w:style>
  <w:style w:type="paragraph" w:customStyle="1" w:styleId="EA3EC365988E4508BBA619FEF5D7F232">
    <w:name w:val="EA3EC365988E4508BBA619FEF5D7F232"/>
  </w:style>
  <w:style w:type="paragraph" w:customStyle="1" w:styleId="98D336F8A0BB474D91F13EC2ED333AAC">
    <w:name w:val="98D336F8A0BB474D91F13EC2ED333AAC"/>
  </w:style>
  <w:style w:type="paragraph" w:customStyle="1" w:styleId="741E46D4EAD143698EDA7FC5CF572D36">
    <w:name w:val="741E46D4EAD143698EDA7FC5CF572D36"/>
  </w:style>
  <w:style w:type="paragraph" w:customStyle="1" w:styleId="2C62329B6F1F423D830CF93D4BE6618C">
    <w:name w:val="2C62329B6F1F423D830CF93D4BE6618C"/>
    <w:rsid w:val="008E6FD7"/>
  </w:style>
  <w:style w:type="paragraph" w:customStyle="1" w:styleId="6FEB9B84C09B4E04880CA0E551C9913A">
    <w:name w:val="6FEB9B84C09B4E04880CA0E551C9913A"/>
    <w:rsid w:val="008E6FD7"/>
  </w:style>
  <w:style w:type="paragraph" w:customStyle="1" w:styleId="149844E3F3A54BBEB0358615591E1082">
    <w:name w:val="149844E3F3A54BBEB0358615591E1082"/>
    <w:rsid w:val="008E6FD7"/>
  </w:style>
  <w:style w:type="paragraph" w:customStyle="1" w:styleId="B43FCD9BB7AE4888B28823875C42F123">
    <w:name w:val="B43FCD9BB7AE4888B28823875C42F123"/>
    <w:rsid w:val="008E6FD7"/>
  </w:style>
  <w:style w:type="paragraph" w:customStyle="1" w:styleId="DD3D65682C954F6BB3CF1E59D8ED305E">
    <w:name w:val="DD3D65682C954F6BB3CF1E59D8ED305E"/>
    <w:rsid w:val="008E6FD7"/>
  </w:style>
  <w:style w:type="paragraph" w:customStyle="1" w:styleId="9026C4FD2266481AA2CD72C664368750">
    <w:name w:val="9026C4FD2266481AA2CD72C664368750"/>
    <w:rsid w:val="008E6FD7"/>
  </w:style>
  <w:style w:type="paragraph" w:customStyle="1" w:styleId="70051B621E824FEF8F23B335B3456A89">
    <w:name w:val="70051B621E824FEF8F23B335B3456A89"/>
    <w:rsid w:val="008E6FD7"/>
  </w:style>
  <w:style w:type="paragraph" w:customStyle="1" w:styleId="A911E6106C7A46A58EDBBF38CAE22B96">
    <w:name w:val="A911E6106C7A46A58EDBBF38CAE22B96"/>
    <w:rsid w:val="008E6FD7"/>
  </w:style>
  <w:style w:type="paragraph" w:customStyle="1" w:styleId="82FE54895C8444EF839072CF26D36BA8">
    <w:name w:val="82FE54895C8444EF839072CF26D36BA8"/>
    <w:rsid w:val="008E6FD7"/>
  </w:style>
  <w:style w:type="paragraph" w:customStyle="1" w:styleId="C6D5A0661ABE4151814A9A35A1AC9E30">
    <w:name w:val="C6D5A0661ABE4151814A9A35A1AC9E30"/>
    <w:rsid w:val="008E6FD7"/>
  </w:style>
  <w:style w:type="paragraph" w:customStyle="1" w:styleId="A1B94DFD52C7446584704C0C5798A9B6">
    <w:name w:val="A1B94DFD52C7446584704C0C5798A9B6"/>
    <w:rsid w:val="008E6FD7"/>
  </w:style>
  <w:style w:type="paragraph" w:customStyle="1" w:styleId="155C66FA15994CDDA1D19CB85ED0EE76">
    <w:name w:val="155C66FA15994CDDA1D19CB85ED0EE76"/>
    <w:rsid w:val="008E6FD7"/>
  </w:style>
  <w:style w:type="paragraph" w:customStyle="1" w:styleId="3DB4592487B64E76AF6502E6AB380D04">
    <w:name w:val="3DB4592487B64E76AF6502E6AB380D04"/>
    <w:rsid w:val="008E6FD7"/>
  </w:style>
  <w:style w:type="paragraph" w:customStyle="1" w:styleId="04DF86FAE2B14B20B7AED334AC2183BD">
    <w:name w:val="04DF86FAE2B14B20B7AED334AC2183BD"/>
    <w:rsid w:val="008E6FD7"/>
  </w:style>
  <w:style w:type="paragraph" w:customStyle="1" w:styleId="4283DDE6794E4FB5A33188D966E499C1">
    <w:name w:val="4283DDE6794E4FB5A33188D966E499C1"/>
    <w:rsid w:val="008E6FD7"/>
  </w:style>
  <w:style w:type="paragraph" w:customStyle="1" w:styleId="CB6D6EB916E8481B9FB409DE1DE20EDD">
    <w:name w:val="CB6D6EB916E8481B9FB409DE1DE20EDD"/>
    <w:rsid w:val="008E6FD7"/>
  </w:style>
  <w:style w:type="paragraph" w:customStyle="1" w:styleId="18C70E92CFF641729520B311D4A5C14D">
    <w:name w:val="18C70E92CFF641729520B311D4A5C14D"/>
    <w:rsid w:val="008E6FD7"/>
  </w:style>
  <w:style w:type="paragraph" w:customStyle="1" w:styleId="4228E64168BE48BE8A51DEA2F95B0F25">
    <w:name w:val="4228E64168BE48BE8A51DEA2F95B0F25"/>
    <w:rsid w:val="008E6FD7"/>
  </w:style>
  <w:style w:type="paragraph" w:customStyle="1" w:styleId="564EA15ACD93406B8A9A836A52290B1E">
    <w:name w:val="564EA15ACD93406B8A9A836A52290B1E"/>
    <w:rsid w:val="008E6FD7"/>
  </w:style>
  <w:style w:type="paragraph" w:customStyle="1" w:styleId="FFE30B9B283343078272EBC1CBCADEA0">
    <w:name w:val="FFE30B9B283343078272EBC1CBCADEA0"/>
    <w:rsid w:val="008E6FD7"/>
  </w:style>
  <w:style w:type="paragraph" w:customStyle="1" w:styleId="AD3100C8278A42F092D29098091BAF32">
    <w:name w:val="AD3100C8278A42F092D29098091BAF32"/>
    <w:rsid w:val="008E6FD7"/>
  </w:style>
  <w:style w:type="paragraph" w:customStyle="1" w:styleId="9B6DD0D7ABDF486B91524FFFC75C1D8E">
    <w:name w:val="9B6DD0D7ABDF486B91524FFFC75C1D8E"/>
    <w:rsid w:val="008E6FD7"/>
  </w:style>
  <w:style w:type="paragraph" w:customStyle="1" w:styleId="1DFD333DE2C44709875BD7002E6F44E4">
    <w:name w:val="1DFD333DE2C44709875BD7002E6F44E4"/>
    <w:rsid w:val="008E6FD7"/>
  </w:style>
  <w:style w:type="paragraph" w:customStyle="1" w:styleId="AE5FBC7275854AF28F75021D34A16715">
    <w:name w:val="AE5FBC7275854AF28F75021D34A16715"/>
    <w:rsid w:val="008E6FD7"/>
  </w:style>
  <w:style w:type="paragraph" w:customStyle="1" w:styleId="E4373E8F85944689B9B0144FFE08CCFB">
    <w:name w:val="E4373E8F85944689B9B0144FFE08CCFB"/>
    <w:rsid w:val="008E6FD7"/>
  </w:style>
  <w:style w:type="paragraph" w:customStyle="1" w:styleId="4E0DD9A9E2374CBDA7D3C31EC30776BD">
    <w:name w:val="4E0DD9A9E2374CBDA7D3C31EC30776BD"/>
    <w:rsid w:val="008E6FD7"/>
  </w:style>
  <w:style w:type="paragraph" w:customStyle="1" w:styleId="9A535F7A2E064EB49E0B79B65196735E">
    <w:name w:val="9A535F7A2E064EB49E0B79B65196735E"/>
    <w:rsid w:val="008E6FD7"/>
  </w:style>
  <w:style w:type="paragraph" w:customStyle="1" w:styleId="F0D24F2344E0445FAD96B4E8C5E2616F">
    <w:name w:val="F0D24F2344E0445FAD96B4E8C5E2616F"/>
    <w:rsid w:val="008E6FD7"/>
  </w:style>
  <w:style w:type="paragraph" w:customStyle="1" w:styleId="EF8B859414DA40EFAC20EF23EC40B4D1">
    <w:name w:val="EF8B859414DA40EFAC20EF23EC40B4D1"/>
    <w:rsid w:val="008E6FD7"/>
  </w:style>
  <w:style w:type="paragraph" w:customStyle="1" w:styleId="7C96339B3F8048E2AF257EC8A70683C1">
    <w:name w:val="7C96339B3F8048E2AF257EC8A70683C1"/>
    <w:rsid w:val="008E6FD7"/>
  </w:style>
  <w:style w:type="paragraph" w:customStyle="1" w:styleId="16C3220E447447B49F234836C07D1FBB">
    <w:name w:val="16C3220E447447B49F234836C07D1FBB"/>
    <w:rsid w:val="008E6FD7"/>
  </w:style>
  <w:style w:type="paragraph" w:customStyle="1" w:styleId="03740F3953AC4121919D18FBAB42CC0E">
    <w:name w:val="03740F3953AC4121919D18FBAB42CC0E"/>
    <w:rsid w:val="008E6FD7"/>
  </w:style>
  <w:style w:type="paragraph" w:customStyle="1" w:styleId="BEAEED1E6F9041C1B2DE02CA38C39F2D">
    <w:name w:val="BEAEED1E6F9041C1B2DE02CA38C39F2D"/>
    <w:rsid w:val="008E6FD7"/>
  </w:style>
  <w:style w:type="paragraph" w:customStyle="1" w:styleId="DAC6873371DD4000B6119A99B9E9BEA8">
    <w:name w:val="DAC6873371DD4000B6119A99B9E9BEA8"/>
    <w:rsid w:val="008E6FD7"/>
  </w:style>
  <w:style w:type="paragraph" w:customStyle="1" w:styleId="26431F6A81E6462FB3381D4C369548A4">
    <w:name w:val="26431F6A81E6462FB3381D4C369548A4"/>
    <w:rsid w:val="008E6FD7"/>
  </w:style>
  <w:style w:type="paragraph" w:customStyle="1" w:styleId="4B7449607A134FBDAA5F023E389DAD3A">
    <w:name w:val="4B7449607A134FBDAA5F023E389DAD3A"/>
    <w:rsid w:val="008E6FD7"/>
  </w:style>
  <w:style w:type="paragraph" w:customStyle="1" w:styleId="AFDADAB20D7A4F3782E942B160C4A702">
    <w:name w:val="AFDADAB20D7A4F3782E942B160C4A702"/>
    <w:rsid w:val="00E50283"/>
  </w:style>
  <w:style w:type="paragraph" w:customStyle="1" w:styleId="97E09F75FCD4435586304C5579572B1C">
    <w:name w:val="97E09F75FCD4435586304C5579572B1C"/>
    <w:rsid w:val="00E50283"/>
  </w:style>
  <w:style w:type="paragraph" w:customStyle="1" w:styleId="A625120A46D14EDCA142B6803ACAB03B">
    <w:name w:val="A625120A46D14EDCA142B6803ACAB03B"/>
    <w:rsid w:val="00E50283"/>
  </w:style>
  <w:style w:type="paragraph" w:customStyle="1" w:styleId="FCDF3757101542A88B6DBEFE0429FC35">
    <w:name w:val="FCDF3757101542A88B6DBEFE0429FC35"/>
    <w:rsid w:val="00E50283"/>
  </w:style>
  <w:style w:type="paragraph" w:customStyle="1" w:styleId="B4A66E78DDBE4BC5B6ABE6E554C3F05D">
    <w:name w:val="B4A66E78DDBE4BC5B6ABE6E554C3F05D"/>
    <w:rsid w:val="00E50283"/>
  </w:style>
  <w:style w:type="paragraph" w:customStyle="1" w:styleId="25752DADCF614D2DA4A4EDB0919219FD">
    <w:name w:val="25752DADCF614D2DA4A4EDB0919219FD"/>
    <w:rsid w:val="00E50283"/>
  </w:style>
  <w:style w:type="paragraph" w:customStyle="1" w:styleId="EF73122C17AE47668DFF90F277BCC627">
    <w:name w:val="EF73122C17AE47668DFF90F277BCC627"/>
    <w:rsid w:val="00E50283"/>
  </w:style>
  <w:style w:type="paragraph" w:customStyle="1" w:styleId="DD35E092B48341C095DBE6CBAB875FDD">
    <w:name w:val="DD35E092B48341C095DBE6CBAB875FDD"/>
    <w:rsid w:val="00E50283"/>
  </w:style>
  <w:style w:type="paragraph" w:customStyle="1" w:styleId="D69421FFF18F45E99FE13EB46DF0D8F7">
    <w:name w:val="D69421FFF18F45E99FE13EB46DF0D8F7"/>
    <w:rsid w:val="00E50283"/>
  </w:style>
  <w:style w:type="paragraph" w:customStyle="1" w:styleId="202A00EDA1EF4AF58CE45B1DEC1E4B59">
    <w:name w:val="202A00EDA1EF4AF58CE45B1DEC1E4B59"/>
    <w:rsid w:val="00E50283"/>
  </w:style>
  <w:style w:type="paragraph" w:customStyle="1" w:styleId="87024C71C2344E5CA09D26DF6A7E4B01">
    <w:name w:val="87024C71C2344E5CA09D26DF6A7E4B01"/>
    <w:rsid w:val="00E50283"/>
  </w:style>
  <w:style w:type="paragraph" w:customStyle="1" w:styleId="2B1ECB4C5A48439292032F95E44C5CE8">
    <w:name w:val="2B1ECB4C5A48439292032F95E44C5CE8"/>
    <w:rsid w:val="00E502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8F31AA-BCDA-43F4-AFD4-18C5D08F1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INSERT NAME-Global-Women-Activate-Leaders-Programme-Scholarship-Application-Form-2019.dotx</Template>
  <TotalTime>1</TotalTime>
  <Pages>4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Keremete</dc:creator>
  <cp:lastModifiedBy>Admin</cp:lastModifiedBy>
  <cp:revision>3</cp:revision>
  <cp:lastPrinted>2019-04-16T05:35:00Z</cp:lastPrinted>
  <dcterms:created xsi:type="dcterms:W3CDTF">2019-06-07T04:01:00Z</dcterms:created>
  <dcterms:modified xsi:type="dcterms:W3CDTF">2019-09-03T22:26:00Z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2012-12-18T00:00:00Z</vt:filetime>
  </property>
  <property fmtid="{D5CDD505-2E9C-101B-9397-08002B2CF9AE}" pid="3" name="LastSaved">
    <vt:filetime>2013-09-22T00:00:00Z</vt:filetime>
  </property>
</Properties>
</file>