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4106"/>
        <w:gridCol w:w="6095"/>
      </w:tblGrid>
      <w:tr w:rsidR="007A1DFF" w:rsidRPr="00386E4E" w14:paraId="6C710587" w14:textId="77777777" w:rsidTr="000B7D8D">
        <w:tc>
          <w:tcPr>
            <w:tcW w:w="10201" w:type="dxa"/>
            <w:gridSpan w:val="2"/>
            <w:shd w:val="clear" w:color="auto" w:fill="1B3F52"/>
            <w:vAlign w:val="center"/>
          </w:tcPr>
          <w:p w14:paraId="6D1A6DF1" w14:textId="6B011673" w:rsidR="007A1DFF" w:rsidRPr="007B7711" w:rsidRDefault="00695B6E" w:rsidP="000B7D8D">
            <w:pPr>
              <w:ind w:right="108"/>
              <w:jc w:val="center"/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</w:pPr>
            <w:r w:rsidRPr="007B7711">
              <w:rPr>
                <w:rFonts w:ascii="Open Sans" w:hAnsi="Open Sans" w:cs="Open Sans"/>
                <w:b/>
                <w:noProof/>
                <w:color w:val="FFFFFF" w:themeColor="background1"/>
                <w:spacing w:val="1"/>
                <w:sz w:val="32"/>
                <w:szCs w:val="20"/>
                <w:lang w:val="en-NZ" w:eastAsia="en-NZ"/>
              </w:rPr>
              <w:drawing>
                <wp:anchor distT="0" distB="0" distL="114300" distR="114300" simplePos="0" relativeHeight="251658240" behindDoc="1" locked="0" layoutInCell="1" allowOverlap="1" wp14:anchorId="2DDF7D52" wp14:editId="71D7738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486525" cy="1173480"/>
                  <wp:effectExtent l="0" t="0" r="9525" b="7620"/>
                  <wp:wrapTight wrapText="bothSides">
                    <wp:wrapPolygon edited="0">
                      <wp:start x="0" y="0"/>
                      <wp:lineTo x="0" y="21390"/>
                      <wp:lineTo x="21568" y="21390"/>
                      <wp:lineTo x="2156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W_ACTLP_Logo_Rev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52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1DFF" w:rsidRPr="007B7711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>Global Women</w:t>
            </w:r>
            <w:r w:rsidR="00386E4E" w:rsidRPr="007B7711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 xml:space="preserve"> Activate Leaders Programme 20</w:t>
            </w:r>
            <w:r w:rsidR="000B7D8D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>20</w:t>
            </w:r>
          </w:p>
          <w:p w14:paraId="29F8B7F4" w14:textId="77777777" w:rsidR="007A1DFF" w:rsidRPr="007B7711" w:rsidRDefault="007A1DFF" w:rsidP="000B7D8D">
            <w:pPr>
              <w:ind w:right="108"/>
              <w:jc w:val="center"/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</w:pPr>
            <w:r w:rsidRPr="007B7711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>Scholarship Application Form</w:t>
            </w:r>
          </w:p>
          <w:p w14:paraId="45B5D9CA" w14:textId="77777777" w:rsidR="00695B6E" w:rsidRPr="00386E4E" w:rsidRDefault="00695B6E" w:rsidP="000B7D8D">
            <w:pPr>
              <w:ind w:right="108"/>
              <w:rPr>
                <w:rFonts w:ascii="Open Sans" w:hAnsi="Open Sans" w:cs="Open Sans"/>
                <w:color w:val="FFFFFF" w:themeColor="background1"/>
                <w:spacing w:val="1"/>
                <w:sz w:val="20"/>
                <w:szCs w:val="20"/>
                <w:lang w:val="en-NZ"/>
              </w:rPr>
            </w:pPr>
          </w:p>
        </w:tc>
      </w:tr>
      <w:tr w:rsidR="00876743" w:rsidRPr="00386E4E" w14:paraId="397DFB66" w14:textId="77777777" w:rsidTr="000B7D8D">
        <w:trPr>
          <w:trHeight w:val="3044"/>
        </w:trPr>
        <w:tc>
          <w:tcPr>
            <w:tcW w:w="10201" w:type="dxa"/>
            <w:gridSpan w:val="2"/>
            <w:vAlign w:val="center"/>
          </w:tcPr>
          <w:p w14:paraId="46EE0281" w14:textId="77777777" w:rsidR="00C578C2" w:rsidRPr="00C578C2" w:rsidRDefault="003A35B1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color w:val="4BACC6" w:themeColor="accent5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/>
                <w:bCs/>
                <w:color w:val="4BACC6" w:themeColor="accent5"/>
                <w:sz w:val="20"/>
                <w:szCs w:val="20"/>
                <w:lang w:val="en-NZ"/>
              </w:rPr>
              <w:t xml:space="preserve">GLOBAL WOMEN </w:t>
            </w:r>
          </w:p>
          <w:p w14:paraId="33E2EF72" w14:textId="77777777" w:rsidR="00876743" w:rsidRPr="002522D2" w:rsidRDefault="00876743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 xml:space="preserve">Who </w:t>
            </w:r>
            <w:r w:rsidR="00C578C2" w:rsidRPr="002522D2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>we are</w:t>
            </w:r>
          </w:p>
          <w:p w14:paraId="2408C76D" w14:textId="64CB4C08" w:rsidR="00876743" w:rsidRPr="00386E4E" w:rsidRDefault="00876743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>Global Women is a non-profit membership organisation with</w:t>
            </w:r>
            <w:r w:rsidR="002522D2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over</w:t>
            </w: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3</w:t>
            </w:r>
            <w:r w:rsidR="000B7D8D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>40</w:t>
            </w: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exceptional female members.</w:t>
            </w:r>
          </w:p>
          <w:p w14:paraId="7FD7605C" w14:textId="77777777" w:rsidR="00876743" w:rsidRPr="002522D2" w:rsidRDefault="00876743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We partner with influential people and forward-thinking brands to drive inclusion and diversity in leadership. </w:t>
            </w:r>
          </w:p>
          <w:p w14:paraId="0498995E" w14:textId="77777777" w:rsidR="00876743" w:rsidRPr="002522D2" w:rsidRDefault="009F125E" w:rsidP="000B7D8D">
            <w:pPr>
              <w:ind w:right="108"/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  <w:t xml:space="preserve">Our </w:t>
            </w:r>
            <w:r w:rsidR="0067736E" w:rsidRPr="002522D2"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  <w:t>Dream</w:t>
            </w:r>
          </w:p>
          <w:p w14:paraId="6D406D02" w14:textId="77777777" w:rsidR="00876743" w:rsidRPr="00386E4E" w:rsidRDefault="00876743" w:rsidP="000B7D8D">
            <w:pPr>
              <w:ind w:right="108"/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The best country to live, work and play in – a prosperous nation underpinned by diverse leadership.</w:t>
            </w:r>
          </w:p>
          <w:p w14:paraId="5BA2D8F7" w14:textId="77777777" w:rsidR="00876743" w:rsidRPr="002522D2" w:rsidRDefault="0067736E" w:rsidP="000B7D8D">
            <w:pPr>
              <w:ind w:right="108"/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bCs/>
                <w:spacing w:val="1"/>
                <w:sz w:val="20"/>
                <w:szCs w:val="20"/>
                <w:lang w:val="mi-NZ"/>
              </w:rPr>
              <w:t>Our Purpose</w:t>
            </w:r>
          </w:p>
          <w:p w14:paraId="116A63A9" w14:textId="77777777" w:rsidR="00876743" w:rsidRPr="002522D2" w:rsidRDefault="00504AA9" w:rsidP="000B7D8D">
            <w:pPr>
              <w:ind w:right="108"/>
              <w:rPr>
                <w:rFonts w:ascii="Open Sans" w:hAnsi="Open Sans" w:cs="Open Sans"/>
                <w:bCs/>
                <w:spacing w:val="1"/>
                <w:sz w:val="20"/>
                <w:szCs w:val="20"/>
              </w:rPr>
            </w:pPr>
            <w:r w:rsidRPr="00386E4E">
              <w:rPr>
                <w:rFonts w:ascii="Open Sans" w:hAnsi="Open Sans" w:cs="Open Sans"/>
                <w:bCs/>
                <w:spacing w:val="1"/>
                <w:sz w:val="20"/>
                <w:szCs w:val="20"/>
                <w:lang w:val="en-NZ"/>
              </w:rPr>
              <w:t>To encourage diversity in leadership in Aotearoa New Zealand through promoting, encouraging and facilitating the d</w:t>
            </w:r>
            <w:r w:rsidR="00C578C2">
              <w:rPr>
                <w:rFonts w:ascii="Open Sans" w:hAnsi="Open Sans" w:cs="Open Sans"/>
                <w:bCs/>
                <w:spacing w:val="1"/>
                <w:sz w:val="20"/>
                <w:szCs w:val="20"/>
                <w:lang w:val="en-NZ"/>
              </w:rPr>
              <w:t>evelopment of New Zealand women.</w:t>
            </w:r>
          </w:p>
        </w:tc>
      </w:tr>
      <w:tr w:rsidR="007A1DFF" w:rsidRPr="00386E4E" w14:paraId="74D3208A" w14:textId="77777777" w:rsidTr="000B7D8D">
        <w:trPr>
          <w:trHeight w:val="1556"/>
        </w:trPr>
        <w:tc>
          <w:tcPr>
            <w:tcW w:w="10201" w:type="dxa"/>
            <w:gridSpan w:val="2"/>
            <w:vAlign w:val="center"/>
          </w:tcPr>
          <w:p w14:paraId="312249F4" w14:textId="77777777" w:rsidR="00876743" w:rsidRPr="00386E4E" w:rsidRDefault="003A35B1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b/>
                <w:color w:val="4BACC6" w:themeColor="accent5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/>
                <w:color w:val="4BACC6" w:themeColor="accent5"/>
                <w:sz w:val="20"/>
                <w:szCs w:val="20"/>
                <w:lang w:val="en-NZ"/>
              </w:rPr>
              <w:t>ACTIVATE LEADERS PROGRAMME SCHOLARSHIPS</w:t>
            </w:r>
          </w:p>
          <w:p w14:paraId="0B7BDD93" w14:textId="10BDE013" w:rsidR="003A35B1" w:rsidRPr="00386E4E" w:rsidRDefault="009F125E" w:rsidP="000B7D8D">
            <w:pPr>
              <w:ind w:right="108"/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Thank you for apply</w:t>
            </w:r>
            <w:r w:rsidR="0067736E"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ing</w:t>
            </w:r>
            <w:r w:rsid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 for a Global Women</w:t>
            </w: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 Activate Leaders </w:t>
            </w:r>
            <w:r w:rsid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P</w:t>
            </w:r>
            <w:r w:rsidR="005A0A98"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rogramme 20</w:t>
            </w:r>
            <w:r w:rsidR="000B7D8D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20</w:t>
            </w:r>
            <w:r w:rsid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 s</w:t>
            </w:r>
            <w:r w:rsidR="0067736E"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cholarship</w:t>
            </w: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. </w:t>
            </w:r>
          </w:p>
          <w:p w14:paraId="29F01244" w14:textId="77777777" w:rsidR="008B6330" w:rsidRDefault="009F125E" w:rsidP="000B7D8D">
            <w:pPr>
              <w:ind w:right="108"/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Please complete the following form outlining your rationale for wanting to be on the programme. </w:t>
            </w:r>
          </w:p>
          <w:p w14:paraId="79F98794" w14:textId="77777777" w:rsidR="00F132D7" w:rsidRPr="00386E4E" w:rsidRDefault="009F125E" w:rsidP="000B7D8D">
            <w:pPr>
              <w:ind w:right="108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Please provide a brief written reference from your manager or someone who can provide some insight into your leadership strengths and development needs.  </w:t>
            </w:r>
          </w:p>
        </w:tc>
      </w:tr>
      <w:tr w:rsidR="000B7D8D" w:rsidRPr="00386E4E" w14:paraId="587210F7" w14:textId="77777777" w:rsidTr="00F12738">
        <w:trPr>
          <w:trHeight w:val="970"/>
        </w:trPr>
        <w:tc>
          <w:tcPr>
            <w:tcW w:w="4106" w:type="dxa"/>
            <w:vAlign w:val="center"/>
          </w:tcPr>
          <w:p w14:paraId="72310D26" w14:textId="47DE6DEF" w:rsidR="000B7D8D" w:rsidRPr="000B7D8D" w:rsidRDefault="000B7D8D" w:rsidP="000B7D8D">
            <w:pPr>
              <w:pStyle w:val="Heading1"/>
              <w:ind w:left="0" w:right="-489"/>
              <w:rPr>
                <w:rStyle w:val="Hyperlink"/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u w:val="none"/>
                <w:lang w:val="en-NZ"/>
              </w:rPr>
            </w:pPr>
            <w:r w:rsidRPr="002522D2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COMPLETED FORMS MUST BE SENT TO</w:t>
            </w:r>
            <w:r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:</w:t>
            </w:r>
          </w:p>
        </w:tc>
        <w:tc>
          <w:tcPr>
            <w:tcW w:w="6095" w:type="dxa"/>
            <w:vAlign w:val="center"/>
          </w:tcPr>
          <w:p w14:paraId="5FE2B706" w14:textId="4FB7FA82" w:rsidR="000B7D8D" w:rsidRPr="000B7D8D" w:rsidRDefault="000B7D8D" w:rsidP="000B7D8D">
            <w:pPr>
              <w:pStyle w:val="Heading1"/>
              <w:ind w:left="0" w:right="-489"/>
            </w:pPr>
            <w:r w:rsidRPr="000B7D8D">
              <w:rPr>
                <w:rStyle w:val="Hyperlink"/>
                <w:rFonts w:ascii="Open Sans" w:eastAsiaTheme="minorHAnsi" w:hAnsi="Open Sans" w:cs="Open Sans"/>
                <w:color w:val="000000" w:themeColor="text1"/>
                <w:sz w:val="20"/>
                <w:u w:val="none"/>
              </w:rPr>
              <w:t xml:space="preserve">Brook Horan, Leadership </w:t>
            </w:r>
            <w:proofErr w:type="spellStart"/>
            <w:r w:rsidRPr="000B7D8D">
              <w:rPr>
                <w:rStyle w:val="Hyperlink"/>
                <w:rFonts w:ascii="Open Sans" w:eastAsiaTheme="minorHAnsi" w:hAnsi="Open Sans" w:cs="Open Sans"/>
                <w:color w:val="000000" w:themeColor="text1"/>
                <w:sz w:val="20"/>
                <w:u w:val="none"/>
              </w:rPr>
              <w:t>Programme</w:t>
            </w:r>
            <w:proofErr w:type="spellEnd"/>
            <w:r w:rsidRPr="000B7D8D">
              <w:rPr>
                <w:rStyle w:val="Hyperlink"/>
                <w:rFonts w:ascii="Open Sans" w:eastAsiaTheme="minorHAnsi" w:hAnsi="Open Sans" w:cs="Open Sans"/>
                <w:color w:val="000000" w:themeColor="text1"/>
                <w:sz w:val="20"/>
                <w:u w:val="none"/>
              </w:rPr>
              <w:t xml:space="preserve"> Coordinator</w:t>
            </w:r>
            <w:r w:rsidRPr="000B7D8D">
              <w:t xml:space="preserve"> </w:t>
            </w:r>
          </w:p>
          <w:p w14:paraId="7252401A" w14:textId="543BC4C4" w:rsidR="000B7D8D" w:rsidRPr="002522D2" w:rsidRDefault="000B7D8D" w:rsidP="000B7D8D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</w:rPr>
            </w:pPr>
            <w:hyperlink r:id="rId9" w:history="1">
              <w:r w:rsidRPr="00A9372E">
                <w:rPr>
                  <w:rStyle w:val="Hyperlink"/>
                  <w:rFonts w:ascii="Open Sans" w:eastAsiaTheme="minorHAnsi" w:hAnsi="Open Sans" w:cs="Open Sans"/>
                  <w:b w:val="0"/>
                  <w:bCs w:val="0"/>
                  <w:sz w:val="20"/>
                </w:rPr>
                <w:t>brook.horan@globalwomen.org.nz</w:t>
              </w:r>
            </w:hyperlink>
            <w:r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  <w:t xml:space="preserve"> </w:t>
            </w:r>
          </w:p>
        </w:tc>
      </w:tr>
      <w:tr w:rsidR="003A35B1" w:rsidRPr="00386E4E" w14:paraId="05CCE77F" w14:textId="77777777" w:rsidTr="00F12738">
        <w:trPr>
          <w:trHeight w:val="6229"/>
        </w:trPr>
        <w:tc>
          <w:tcPr>
            <w:tcW w:w="10201" w:type="dxa"/>
            <w:gridSpan w:val="2"/>
            <w:vAlign w:val="center"/>
          </w:tcPr>
          <w:p w14:paraId="2B01C6BF" w14:textId="77777777" w:rsidR="004F3659" w:rsidRPr="00386E4E" w:rsidRDefault="00F920F1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  <w:t>GLOBAL WOMEN ACTIVATE SCHOLARSHIP</w:t>
            </w:r>
            <w:r w:rsidR="00386E4E"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 CRITERIA: </w:t>
            </w:r>
          </w:p>
          <w:p w14:paraId="7E326041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 valuable employee,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recognised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by her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as a high-potential individual. </w:t>
            </w:r>
          </w:p>
          <w:p w14:paraId="6DA399C4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motivated to be an effective leader and succeed in her career.</w:t>
            </w:r>
          </w:p>
          <w:p w14:paraId="384EF3A8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may actively contributes to her community/iwi</w:t>
            </w:r>
          </w:p>
          <w:p w14:paraId="47E64CD2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able to challenge peers, yet also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empathises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with and supports them. </w:t>
            </w:r>
          </w:p>
          <w:p w14:paraId="691DF77E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intellectually curious and willing to step outside her comfort zone.</w:t>
            </w:r>
          </w:p>
          <w:p w14:paraId="3DAC897F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</w:t>
            </w: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interested in supporting women perform at their best.</w:t>
            </w:r>
          </w:p>
          <w:p w14:paraId="1F23961F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must be a citizen or permanent resident of New Zealand.</w:t>
            </w:r>
          </w:p>
          <w:p w14:paraId="3342D397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could be from a non-profit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</w:p>
          <w:p w14:paraId="25BC27C4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could be running her own business</w:t>
            </w:r>
          </w:p>
          <w:p w14:paraId="3E4E50DC" w14:textId="77777777" w:rsidR="004F3659" w:rsidRPr="002522D2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She could be transitioning back from parental leave or career break.</w:t>
            </w:r>
          </w:p>
          <w:p w14:paraId="5D80ECC6" w14:textId="77777777" w:rsidR="002522D2" w:rsidRDefault="002522D2" w:rsidP="000B7D8D">
            <w:pPr>
              <w:pStyle w:val="Heading1"/>
              <w:ind w:left="0" w:right="-489"/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36085480" w14:textId="6427F26D" w:rsidR="00F132D7" w:rsidRPr="00386E4E" w:rsidRDefault="00F132D7" w:rsidP="000B7D8D">
            <w:pPr>
              <w:pStyle w:val="Heading1"/>
              <w:ind w:left="0" w:right="-489"/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THE TINDALL FOUNDATION 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or TSB TRUST </w:t>
            </w: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– NOT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-</w:t>
            </w: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FOR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-</w:t>
            </w: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PROFIT/COMMUNITY </w:t>
            </w:r>
            <w:r w:rsidR="006E691E"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SCHOLARSHIP CRITERIA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:</w:t>
            </w:r>
          </w:p>
          <w:p w14:paraId="789E93E7" w14:textId="77777777" w:rsidR="00F132D7" w:rsidRPr="00E62731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</w:pP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She MUST</w:t>
            </w:r>
            <w:r w:rsid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 xml:space="preserve"> be from the Not for P</w:t>
            </w: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rofit</w:t>
            </w:r>
            <w:r w:rsid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/Community</w:t>
            </w: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 xml:space="preserve"> sector</w:t>
            </w:r>
          </w:p>
          <w:p w14:paraId="769D0A36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 valuable employee,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recognised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by her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as a high-potential individual. </w:t>
            </w:r>
          </w:p>
          <w:p w14:paraId="019DBF38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motivated to be an effective leader and succeed in her career.</w:t>
            </w:r>
          </w:p>
          <w:p w14:paraId="1BBD75BA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may actively contributes to her community/iwi</w:t>
            </w:r>
          </w:p>
          <w:p w14:paraId="4E5A24C1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able to challenge peers, yet also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empathises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with and supports them. </w:t>
            </w:r>
          </w:p>
          <w:p w14:paraId="7340F0B1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intellectually curious and willing to step outside her comfort zone.</w:t>
            </w:r>
          </w:p>
          <w:p w14:paraId="1D5EA01A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</w:t>
            </w: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interested in supporting women perform at their best.</w:t>
            </w:r>
          </w:p>
          <w:p w14:paraId="5230CB34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must be a citizen or permanent resident of New Zealand.</w:t>
            </w:r>
          </w:p>
          <w:p w14:paraId="34F067DA" w14:textId="6C63E28A" w:rsidR="00F12738" w:rsidRPr="00F12738" w:rsidRDefault="00F132D7" w:rsidP="00F12738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She could be transitioning back from parental leave or career break.</w:t>
            </w:r>
          </w:p>
        </w:tc>
      </w:tr>
    </w:tbl>
    <w:p w14:paraId="20D9A9B0" w14:textId="77777777" w:rsidR="009F125E" w:rsidRDefault="009F125E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14:paraId="594F8167" w14:textId="77777777" w:rsidR="00FC3E4A" w:rsidRDefault="00FC3E4A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14:paraId="5A243CA9" w14:textId="77777777" w:rsidR="00FC3E4A" w:rsidRPr="00386E4E" w:rsidRDefault="00FC3E4A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9F125E" w:rsidRPr="00386E4E" w14:paraId="2F3ADD01" w14:textId="77777777" w:rsidTr="00F12738">
        <w:trPr>
          <w:trHeight w:val="1591"/>
        </w:trPr>
        <w:tc>
          <w:tcPr>
            <w:tcW w:w="10201" w:type="dxa"/>
            <w:vAlign w:val="center"/>
          </w:tcPr>
          <w:p w14:paraId="3B37FCFB" w14:textId="77777777" w:rsidR="009F125E" w:rsidRPr="00386E4E" w:rsidRDefault="00386E4E" w:rsidP="00F12738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SCHOLARSHIP INFORMATION:</w:t>
            </w:r>
          </w:p>
          <w:p w14:paraId="6DF0FE00" w14:textId="77777777" w:rsidR="009F125E" w:rsidRPr="00386E4E" w:rsidRDefault="009F125E" w:rsidP="00F12738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The scholarship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covers full/partial </w:t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programme fees 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including course materials, catering &amp; graduation</w:t>
            </w:r>
          </w:p>
          <w:p w14:paraId="514D3784" w14:textId="77777777" w:rsidR="009F125E" w:rsidRPr="00386E4E" w:rsidRDefault="009F125E" w:rsidP="00F12738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The scholarship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DOES NOT COVER TRAVEL</w:t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and </w:t>
            </w:r>
            <w:proofErr w:type="spellStart"/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accommodatiom</w:t>
            </w:r>
            <w:proofErr w:type="spellEnd"/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or any other associated costs for you to attend the programme. </w:t>
            </w:r>
          </w:p>
          <w:p w14:paraId="1A57A3FD" w14:textId="77777777" w:rsidR="00E62731" w:rsidRPr="00386E4E" w:rsidRDefault="003317E9" w:rsidP="00F12738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You must be able to attend all dates for your chosen programme location</w:t>
            </w:r>
            <w:r w:rsidR="004A7087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</w:t>
            </w:r>
          </w:p>
        </w:tc>
      </w:tr>
      <w:tr w:rsidR="006E691E" w:rsidRPr="00386E4E" w14:paraId="09E2D9BA" w14:textId="77777777" w:rsidTr="00F12738">
        <w:trPr>
          <w:trHeight w:val="3527"/>
        </w:trPr>
        <w:tc>
          <w:tcPr>
            <w:tcW w:w="10201" w:type="dxa"/>
            <w:vAlign w:val="center"/>
          </w:tcPr>
          <w:p w14:paraId="003D3CC5" w14:textId="77777777" w:rsidR="006E691E" w:rsidRPr="00386E4E" w:rsidRDefault="00386E4E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PLEASE HIGHLIGHT THE SCHOLARSHIP YOU WOULD LIKE TO APPLY FOR:</w:t>
            </w:r>
          </w:p>
          <w:p w14:paraId="4850F708" w14:textId="77777777" w:rsidR="003F11F8" w:rsidRPr="00386E4E" w:rsidRDefault="003F11F8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6521C0DA" w14:textId="77777777" w:rsidR="006E691E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433419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433419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GLOBAL WOMEN ACTIVATE SCHOLARSHIP (PARTIAL)</w:t>
            </w:r>
          </w:p>
          <w:p w14:paraId="5AF05657" w14:textId="77777777" w:rsidR="003F11F8" w:rsidRPr="00F12738" w:rsidRDefault="003F11F8" w:rsidP="00F12738">
            <w:pPr>
              <w:pStyle w:val="BodyText"/>
              <w:tabs>
                <w:tab w:val="left" w:pos="142"/>
              </w:tabs>
              <w:spacing w:line="276" w:lineRule="auto"/>
              <w:ind w:left="0" w:right="170"/>
              <w:rPr>
                <w:rFonts w:ascii="Open Sans" w:eastAsiaTheme="minorHAnsi" w:hAnsi="Open Sans" w:cs="Open Sans"/>
                <w:lang w:val="en-NZ"/>
              </w:rPr>
            </w:pPr>
            <w:r w:rsidRPr="00F12738">
              <w:rPr>
                <w:rFonts w:ascii="Open Sans" w:eastAsiaTheme="minorHAnsi" w:hAnsi="Open Sans" w:cs="Open Sans"/>
                <w:lang w:val="en-NZ"/>
              </w:rPr>
              <w:t>(Valued at $2,500 per scholarship, covers programme fees only - Applicants or their organisations to cover the remaining programme fee of $2,500 + GST)</w:t>
            </w:r>
          </w:p>
          <w:p w14:paraId="512D3E11" w14:textId="77777777" w:rsidR="003F11F8" w:rsidRPr="00386E4E" w:rsidRDefault="003F11F8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4FB2F2AF" w14:textId="77777777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433419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433419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THE TINDALL FOUNDATION - NOT FOR PROFIT/COMMUNITY – ACTIVATE SCHOLARSHIP (FULL)</w:t>
            </w:r>
          </w:p>
          <w:p w14:paraId="1F14FB9E" w14:textId="1615B38D" w:rsidR="003F11F8" w:rsidRPr="00F12738" w:rsidRDefault="003F11F8" w:rsidP="00F12738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lang w:val="en-NZ"/>
              </w:rPr>
            </w:pPr>
            <w:r w:rsidRPr="00F12738">
              <w:rPr>
                <w:rFonts w:ascii="Open Sans" w:eastAsiaTheme="minorHAnsi" w:hAnsi="Open Sans" w:cs="Open Sans"/>
                <w:lang w:val="en-NZ"/>
              </w:rPr>
              <w:t>(Valued at $5,000 per scholarship, covers programme fees only</w:t>
            </w:r>
            <w:r w:rsidR="00F12738" w:rsidRPr="00F12738">
              <w:rPr>
                <w:rFonts w:ascii="Open Sans" w:eastAsiaTheme="minorHAnsi" w:hAnsi="Open Sans" w:cs="Open Sans"/>
                <w:lang w:val="en-NZ"/>
              </w:rPr>
              <w:t>, subject to approval by The Tindall Foundation</w:t>
            </w:r>
            <w:r w:rsidRPr="00F12738">
              <w:rPr>
                <w:rFonts w:ascii="Open Sans" w:eastAsiaTheme="minorHAnsi" w:hAnsi="Open Sans" w:cs="Open Sans"/>
                <w:lang w:val="en-NZ"/>
              </w:rPr>
              <w:t>)</w:t>
            </w:r>
          </w:p>
          <w:p w14:paraId="20B075B5" w14:textId="77777777" w:rsidR="00F12738" w:rsidRPr="00386E4E" w:rsidRDefault="00F12738" w:rsidP="00F12738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</w:pPr>
          </w:p>
          <w:p w14:paraId="547379F9" w14:textId="1BA9AE16" w:rsidR="00F12738" w:rsidRPr="00386E4E" w:rsidRDefault="00F12738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TSB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TRUST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 xml:space="preserve"> - NOT FOR PROFIT/COMMUNITY – ACTIVATE SCHOLARSHIP (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PART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)</w:t>
            </w:r>
          </w:p>
          <w:p w14:paraId="0305A04A" w14:textId="664333B4" w:rsidR="006E691E" w:rsidRPr="00F12738" w:rsidRDefault="00F12738" w:rsidP="00F12738">
            <w:pPr>
              <w:rPr>
                <w:sz w:val="18"/>
                <w:szCs w:val="18"/>
              </w:rPr>
            </w:pPr>
            <w:r w:rsidRPr="00F12738">
              <w:rPr>
                <w:rFonts w:ascii="Open Sans" w:hAnsi="Open Sans" w:cs="Open Sans"/>
                <w:sz w:val="18"/>
                <w:szCs w:val="18"/>
                <w:lang w:val="en-NZ"/>
              </w:rPr>
              <w:t>(Valued at $</w:t>
            </w:r>
            <w:r w:rsidRPr="00F12738">
              <w:rPr>
                <w:rFonts w:ascii="Open Sans" w:hAnsi="Open Sans" w:cs="Open Sans"/>
                <w:sz w:val="18"/>
                <w:szCs w:val="18"/>
                <w:lang w:val="en-NZ"/>
              </w:rPr>
              <w:t>2</w:t>
            </w:r>
            <w:r w:rsidRPr="00F12738">
              <w:rPr>
                <w:rFonts w:ascii="Open Sans" w:hAnsi="Open Sans" w:cs="Open Sans"/>
                <w:sz w:val="18"/>
                <w:szCs w:val="18"/>
                <w:lang w:val="en-NZ"/>
              </w:rPr>
              <w:t>,</w:t>
            </w:r>
            <w:r w:rsidRPr="00F12738">
              <w:rPr>
                <w:rFonts w:ascii="Open Sans" w:hAnsi="Open Sans" w:cs="Open Sans"/>
                <w:sz w:val="18"/>
                <w:szCs w:val="18"/>
                <w:lang w:val="en-NZ"/>
              </w:rPr>
              <w:t>5</w:t>
            </w:r>
            <w:r w:rsidRPr="00F12738">
              <w:rPr>
                <w:rFonts w:ascii="Open Sans" w:hAnsi="Open Sans" w:cs="Open Sans"/>
                <w:sz w:val="18"/>
                <w:szCs w:val="18"/>
                <w:lang w:val="en-NZ"/>
              </w:rPr>
              <w:t>00 per scholarship, covers programme fees only</w:t>
            </w:r>
            <w:r w:rsidRPr="00F12738">
              <w:rPr>
                <w:rFonts w:ascii="Open Sans" w:hAnsi="Open Sans" w:cs="Open Sans"/>
                <w:sz w:val="18"/>
                <w:szCs w:val="18"/>
                <w:lang w:val="en-NZ"/>
              </w:rPr>
              <w:t xml:space="preserve">. </w:t>
            </w:r>
            <w:r w:rsidRPr="00F12738">
              <w:rPr>
                <w:sz w:val="18"/>
                <w:szCs w:val="18"/>
              </w:rPr>
              <w:t xml:space="preserve">Remaining </w:t>
            </w:r>
            <w:proofErr w:type="spellStart"/>
            <w:r w:rsidRPr="00F12738">
              <w:rPr>
                <w:sz w:val="18"/>
                <w:szCs w:val="18"/>
              </w:rPr>
              <w:t>programme</w:t>
            </w:r>
            <w:proofErr w:type="spellEnd"/>
            <w:r w:rsidRPr="00F12738">
              <w:rPr>
                <w:sz w:val="18"/>
                <w:szCs w:val="18"/>
              </w:rPr>
              <w:t xml:space="preserve"> fee of $2,500.00 + GST will be matched by Global Women Scholarship </w:t>
            </w:r>
            <w:proofErr w:type="gramStart"/>
            <w:r w:rsidRPr="00F12738">
              <w:rPr>
                <w:sz w:val="18"/>
                <w:szCs w:val="18"/>
              </w:rPr>
              <w:t>fund,</w:t>
            </w:r>
            <w:proofErr w:type="gramEnd"/>
            <w:r w:rsidRPr="00F12738">
              <w:rPr>
                <w:sz w:val="18"/>
                <w:szCs w:val="18"/>
              </w:rPr>
              <w:t xml:space="preserve"> applications are subject to approval by TSB</w:t>
            </w:r>
            <w:r w:rsidRPr="00F12738">
              <w:rPr>
                <w:rFonts w:ascii="Open Sans" w:hAnsi="Open Sans" w:cs="Open Sans"/>
                <w:sz w:val="18"/>
                <w:szCs w:val="18"/>
                <w:lang w:val="en-NZ"/>
              </w:rPr>
              <w:t>)</w:t>
            </w:r>
          </w:p>
        </w:tc>
      </w:tr>
      <w:tr w:rsidR="009F125E" w:rsidRPr="00386E4E" w14:paraId="13F6673A" w14:textId="77777777" w:rsidTr="00752373">
        <w:trPr>
          <w:trHeight w:val="3535"/>
        </w:trPr>
        <w:tc>
          <w:tcPr>
            <w:tcW w:w="10201" w:type="dxa"/>
            <w:vAlign w:val="center"/>
          </w:tcPr>
          <w:p w14:paraId="5EC779CE" w14:textId="77777777" w:rsidR="003F11F8" w:rsidRPr="00386E4E" w:rsidRDefault="00386E4E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PLEASE HIGHLIGHT THE LOCATION YOU WOULD LIKE TO APPLY FOR:</w:t>
            </w:r>
          </w:p>
          <w:p w14:paraId="2598BE60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098CFF24" w14:textId="6C70519C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"/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433419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433419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bookmarkEnd w:id="0"/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 xml:space="preserve">AUCKLAND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Workshops</w:t>
            </w:r>
            <w:r w:rsidR="00F12738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: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  <w:r w:rsidR="00F12738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28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May, </w:t>
            </w:r>
            <w:r w:rsidR="00F12738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25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June,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6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August,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3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September </w:t>
            </w:r>
            <w:r w:rsid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|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Graduation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8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October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14:paraId="0124B377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0960F92E" w14:textId="5A7FB4B1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433419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433419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WELLINGTON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Workshops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: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18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June,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13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August,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10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September,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15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October </w:t>
            </w:r>
            <w:r w:rsid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|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Graduation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12</w:t>
            </w:r>
            <w:r w:rsidR="003F11F8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November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14:paraId="68440B16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281BC2A0" w14:textId="761E2456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433419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433419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CHRISTCHURCH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Workshops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: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25 June,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6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August,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17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September,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29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October </w:t>
            </w:r>
            <w:r w:rsid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|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Graduation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19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November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14:paraId="4C0637DC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197C1911" w14:textId="3CF67426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433419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433419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HAMILTON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Workshops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: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1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7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June,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5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August,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24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September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, 2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8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October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|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Graduation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17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November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</w:p>
          <w:p w14:paraId="48DA4D9C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3832E7E1" w14:textId="420DC0F8" w:rsidR="003F11F8" w:rsidRPr="00F12738" w:rsidRDefault="00F920F1" w:rsidP="00752373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433419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433419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NEW PLYMOUTH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Workshop</w:t>
            </w:r>
            <w:r w:rsidR="004F3659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s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:</w:t>
            </w:r>
            <w:r w:rsidR="00FC3E4A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13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February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5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March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2 April</w:t>
            </w:r>
            <w:r w:rsidR="00FC3E4A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7 May</w:t>
            </w:r>
            <w:r w:rsidR="00FC3E4A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-  Graduation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28</w:t>
            </w:r>
            <w:r w:rsidR="00FC3E4A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May]</w:t>
            </w:r>
          </w:p>
        </w:tc>
      </w:tr>
    </w:tbl>
    <w:p w14:paraId="6EE2D04B" w14:textId="77777777" w:rsidR="00586AAC" w:rsidRDefault="00586AAC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586AAC" w:rsidRPr="00386E4E" w14:paraId="647FEB3A" w14:textId="77777777" w:rsidTr="00003569">
        <w:tc>
          <w:tcPr>
            <w:tcW w:w="10201" w:type="dxa"/>
          </w:tcPr>
          <w:tbl>
            <w:tblPr>
              <w:tblStyle w:val="TableGridLight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919"/>
            </w:tblGrid>
            <w:tr w:rsidR="00586AAC" w:rsidRPr="00386E4E" w14:paraId="6CB61B85" w14:textId="77777777" w:rsidTr="00003569">
              <w:tc>
                <w:tcPr>
                  <w:tcW w:w="9919" w:type="dxa"/>
                </w:tcPr>
                <w:p w14:paraId="0E5DBE3E" w14:textId="77777777"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  <w:t>PERSONAL INFORMATION</w:t>
                  </w:r>
                </w:p>
                <w:tbl>
                  <w:tblPr>
                    <w:tblStyle w:val="TableGridLight1"/>
                    <w:tblW w:w="1000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008"/>
                  </w:tblGrid>
                  <w:tr w:rsidR="00586AAC" w:rsidRPr="00386E4E" w14:paraId="741FCB5C" w14:textId="77777777" w:rsidTr="00003569">
                    <w:tc>
                      <w:tcPr>
                        <w:tcW w:w="10008" w:type="dxa"/>
                      </w:tcPr>
                      <w:p w14:paraId="3D5800B4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sz w:val="20"/>
                            <w:szCs w:val="20"/>
                            <w:lang w:val="en-NZ"/>
                          </w:rPr>
                          <w:t>Full Name:</w:t>
                        </w:r>
                        <w:r w:rsidRPr="00386E4E"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-48615509"/>
                            <w:placeholder>
                              <w:docPart w:val="AE5FBC7275854AF28F75021D34A16715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60649967"/>
                                <w:placeholder>
                                  <w:docPart w:val="E4373E8F85944689B9B0144FFE08CCFB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06E786C2" w14:textId="77777777" w:rsidTr="00003569">
                    <w:tc>
                      <w:tcPr>
                        <w:tcW w:w="10008" w:type="dxa"/>
                      </w:tcPr>
                      <w:p w14:paraId="02C97DB0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proofErr w:type="spellStart"/>
                        <w:r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>Ethincity</w:t>
                        </w:r>
                        <w:proofErr w:type="spellEnd"/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-1253663783"/>
                            <w:placeholder>
                              <w:docPart w:val="4E0DD9A9E2374CBDA7D3C31EC30776BD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1135836231"/>
                                <w:placeholder>
                                  <w:docPart w:val="9A535F7A2E064EB49E0B79B65196735E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7F7AAA01" w14:textId="77777777" w:rsidTr="00003569">
                    <w:tc>
                      <w:tcPr>
                        <w:tcW w:w="10008" w:type="dxa"/>
                      </w:tcPr>
                      <w:p w14:paraId="7B296E55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Iwi: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1184866649"/>
                            <w:placeholder>
                              <w:docPart w:val="F0D24F2344E0445FAD96B4E8C5E2616F"/>
                            </w:placeholder>
                            <w:showingPlcHdr/>
                          </w:sdtPr>
                          <w:sdtEndPr/>
                          <w:sdtContent>
                            <w:r w:rsidRPr="00386E4E">
                              <w:rPr>
                                <w:rStyle w:val="PlaceholderText"/>
                                <w:rFonts w:ascii="Open Sans" w:hAnsi="Open Sans" w:cs="Open Sans"/>
                                <w:b w:val="0"/>
                                <w:sz w:val="20"/>
                                <w:szCs w:val="20"/>
                              </w:rPr>
                              <w:t>Click here to enter text.</w:t>
                            </w:r>
                          </w:sdtContent>
                        </w:sdt>
                      </w:p>
                    </w:tc>
                  </w:tr>
                  <w:tr w:rsidR="00586AAC" w:rsidRPr="00386E4E" w14:paraId="5C007B38" w14:textId="77777777" w:rsidTr="00003569">
                    <w:tc>
                      <w:tcPr>
                        <w:tcW w:w="10008" w:type="dxa"/>
                      </w:tcPr>
                      <w:p w14:paraId="1FD8D217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Language(s) spoken: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939342467"/>
                            <w:placeholder>
                              <w:docPart w:val="EF8B859414DA40EFAC20EF23EC40B4D1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90718676"/>
                                <w:placeholder>
                                  <w:docPart w:val="7C96339B3F8048E2AF257EC8A70683C1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77767B7D" w14:textId="77777777" w:rsidTr="00003569">
                    <w:tc>
                      <w:tcPr>
                        <w:tcW w:w="10008" w:type="dxa"/>
                      </w:tcPr>
                      <w:p w14:paraId="1983FC65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>Date of Birth:</w:t>
                        </w:r>
                        <w:r w:rsidRPr="00386E4E"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684867113"/>
                            <w:placeholder>
                              <w:docPart w:val="16C3220E447447B49F234836C07D1FBB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-268249027"/>
                                <w:placeholder>
                                  <w:docPart w:val="03740F3953AC4121919D18FBAB42CC0E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364E2EAE" w14:textId="77777777" w:rsidTr="00003569">
                    <w:tc>
                      <w:tcPr>
                        <w:tcW w:w="10008" w:type="dxa"/>
                      </w:tcPr>
                      <w:p w14:paraId="176C7195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Dietary requirements: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64532705"/>
                            <w:placeholder>
                              <w:docPart w:val="BEAEED1E6F9041C1B2DE02CA38C39F2D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4687837"/>
                                <w:placeholder>
                                  <w:docPart w:val="DAC6873371DD4000B6119A99B9E9BEA8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Open Sans" w:hAnsi="Open Sans" w:cs="Open Sans"/>
                                      <w:b w:val="0"/>
                                      <w:sz w:val="20"/>
                                      <w:szCs w:val="20"/>
                                    </w:rPr>
                                    <w:id w:val="-471132419"/>
                                    <w:placeholder>
                                      <w:docPart w:val="26431F6A81E6462FB3381D4C369548A4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Open Sans" w:hAnsi="Open Sans" w:cs="Open Sans"/>
                                          <w:b w:val="0"/>
                                          <w:sz w:val="20"/>
                                          <w:szCs w:val="20"/>
                                        </w:rPr>
                                        <w:id w:val="857937622"/>
                                        <w:placeholder>
                                          <w:docPart w:val="4B7449607A134FBDAA5F023E389DAD3A"/>
                                        </w:placeholder>
                                        <w:showingPlcHdr/>
                                      </w:sdtPr>
                                      <w:sdtEndPr/>
                                      <w:sdtContent>
                                        <w:r w:rsidRPr="00386E4E">
                                          <w:rPr>
                                            <w:rStyle w:val="PlaceholderText"/>
                                            <w:rFonts w:ascii="Open Sans" w:hAnsi="Open Sans" w:cs="Open Sans"/>
                                            <w:b w:val="0"/>
                                            <w:sz w:val="20"/>
                                            <w:szCs w:val="20"/>
                                          </w:rPr>
                                          <w:t>Click here to enter text.</w:t>
                                        </w:r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p>
                    </w:tc>
                  </w:tr>
                </w:tbl>
                <w:p w14:paraId="7061A2F9" w14:textId="77777777"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</w:p>
              </w:tc>
            </w:tr>
            <w:tr w:rsidR="00586AAC" w:rsidRPr="00386E4E" w14:paraId="4BE52299" w14:textId="77777777" w:rsidTr="00003569">
              <w:tc>
                <w:tcPr>
                  <w:tcW w:w="9919" w:type="dxa"/>
                </w:tcPr>
                <w:p w14:paraId="214AC144" w14:textId="77777777"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</w:pPr>
                </w:p>
              </w:tc>
            </w:tr>
          </w:tbl>
          <w:p w14:paraId="306D19B4" w14:textId="77777777" w:rsidR="00586AAC" w:rsidRPr="00386E4E" w:rsidRDefault="00586AAC" w:rsidP="00003569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</w:tbl>
    <w:p w14:paraId="59324AA0" w14:textId="77777777" w:rsidR="007254BD" w:rsidRPr="00386E4E" w:rsidRDefault="007254BD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3317E9" w:rsidRPr="00386E4E" w14:paraId="6EE4F342" w14:textId="77777777" w:rsidTr="008D71BB">
        <w:tc>
          <w:tcPr>
            <w:tcW w:w="10201" w:type="dxa"/>
          </w:tcPr>
          <w:p w14:paraId="7965BBE1" w14:textId="77777777"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CONTACT DETAILS</w:t>
            </w:r>
          </w:p>
          <w:tbl>
            <w:tblPr>
              <w:tblStyle w:val="TableGridLight1"/>
              <w:tblW w:w="9919" w:type="dxa"/>
              <w:tblLayout w:type="fixed"/>
              <w:tblLook w:val="04A0" w:firstRow="1" w:lastRow="0" w:firstColumn="1" w:lastColumn="0" w:noHBand="0" w:noVBand="1"/>
            </w:tblPr>
            <w:tblGrid>
              <w:gridCol w:w="4804"/>
              <w:gridCol w:w="5115"/>
            </w:tblGrid>
            <w:tr w:rsidR="003317E9" w:rsidRPr="00386E4E" w14:paraId="3E776150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4EE5AC2F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Business Landline: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2124068272"/>
                      <w:placeholder>
                        <w:docPart w:val="B23359B3FF6048729F50DE6EC9EF7A7D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683875077"/>
                          <w:placeholder>
                            <w:docPart w:val="6AAB6A44D6D6483282203BB50CCA571D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115" w:type="dxa"/>
                </w:tcPr>
                <w:p w14:paraId="5C0B743E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Mobile: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486707961"/>
                      <w:placeholder>
                        <w:docPart w:val="04EA3472B89D453FAB8D98266D1E430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174238022"/>
                          <w:placeholder>
                            <w:docPart w:val="F5A4DFD99B1347609052C4ADEB8BB199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b w:val="0"/>
                                <w:sz w:val="20"/>
                                <w:szCs w:val="20"/>
                              </w:rPr>
                              <w:id w:val="1848507815"/>
                              <w:placeholder>
                                <w:docPart w:val="232B5DEA0F9045FEB7C35A89BC2E6C22"/>
                              </w:placeholder>
                              <w:showingPlcHdr/>
                            </w:sdtPr>
                            <w:sdtEndPr/>
                            <w:sdtContent>
                              <w:r w:rsidR="00F920F1" w:rsidRPr="00386E4E">
                                <w:rPr>
                                  <w:rStyle w:val="PlaceholderText"/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t>Click here to enter text.</w:t>
                              </w:r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3317E9" w:rsidRPr="00386E4E" w14:paraId="09F5A0F1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04DD1E65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Business Email: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171838176"/>
                      <w:placeholder>
                        <w:docPart w:val="1BECAB41D88C4751966D1F6DEE02ACC2"/>
                      </w:placeholder>
                      <w:showingPlcHdr/>
                    </w:sdtPr>
                    <w:sdtEndPr/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115" w:type="dxa"/>
                </w:tcPr>
                <w:p w14:paraId="31E3C47C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Personal Email: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204405991"/>
                      <w:placeholder>
                        <w:docPart w:val="3EB784AD89644E048E1FF11040521FA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2049643271"/>
                          <w:placeholder>
                            <w:docPart w:val="433B889DA66C4F568EAEE94BAB101FA8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442946F2" w14:textId="77777777" w:rsidTr="00F920F1">
              <w:trPr>
                <w:trHeight w:val="301"/>
              </w:trPr>
              <w:tc>
                <w:tcPr>
                  <w:tcW w:w="9919" w:type="dxa"/>
                  <w:gridSpan w:val="2"/>
                </w:tcPr>
                <w:p w14:paraId="2F2BF380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545110431"/>
                      <w:placeholder>
                        <w:docPart w:val="EF1B3E672F2D4FD4B6BD6DF78EF8B7AF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2147079264"/>
                          <w:placeholder>
                            <w:docPart w:val="ACCB1ADCCD564CF59F41303C61F3145F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7849A9A9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7E939CC2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PA Name: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673723870"/>
                      <w:placeholder>
                        <w:docPart w:val="76117B5431004D92AF6AAE8AB38E8000"/>
                      </w:placeholder>
                      <w:showingPlcHdr/>
                    </w:sdtPr>
                    <w:sdtEndPr/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115" w:type="dxa"/>
                </w:tcPr>
                <w:p w14:paraId="7FF1BF6D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PA Email: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510069819"/>
                      <w:placeholder>
                        <w:docPart w:val="1EBB32BEEC6B4F378315876AFE0ED474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09070069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3CFEBC58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PA DDI: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087268581"/>
                      <w:placeholder>
                        <w:docPart w:val="C3EA24FE22CC4A52925616D759689A9E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1139722308"/>
                          <w:placeholder>
                            <w:docPart w:val="58224FCEBEF547578F06FF88F1901AB2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115" w:type="dxa"/>
                </w:tcPr>
                <w:p w14:paraId="138C50DE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PA Mobile: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812139678"/>
                      <w:placeholder>
                        <w:docPart w:val="DC33E610CBB946DA8F79DB4C9472777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3900430"/>
                          <w:placeholder>
                            <w:docPart w:val="DA7AD97EE63B4594A65FFCFAC83DEDCF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6CA7729D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14:paraId="6B5DCD96" w14:textId="77777777" w:rsidTr="008D71BB">
        <w:tc>
          <w:tcPr>
            <w:tcW w:w="10201" w:type="dxa"/>
          </w:tcPr>
          <w:p w14:paraId="60551F7D" w14:textId="77777777"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ORGANISATION INFORMATION</w:t>
            </w:r>
          </w:p>
          <w:tbl>
            <w:tblPr>
              <w:tblStyle w:val="TableGridLight1"/>
              <w:tblW w:w="10204" w:type="dxa"/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23"/>
              <w:gridCol w:w="685"/>
              <w:gridCol w:w="2008"/>
              <w:gridCol w:w="1135"/>
              <w:gridCol w:w="1133"/>
              <w:gridCol w:w="2812"/>
              <w:gridCol w:w="281"/>
            </w:tblGrid>
            <w:tr w:rsidR="003317E9" w:rsidRPr="00386E4E" w14:paraId="4400C2EB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3CA5E9A2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Company/Organisation Name:</w:t>
                  </w:r>
                  <w:r w:rsidR="00F920F1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509053530"/>
                      <w:placeholder>
                        <w:docPart w:val="1A4D217D25354DCA982D26A8BF8C690D"/>
                      </w:placeholder>
                      <w:showingPlcHdr/>
                    </w:sdtPr>
                    <w:sdtEndPr/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504523E4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6C428DC1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Position/title: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544057994"/>
                      <w:placeholder>
                        <w:docPart w:val="66F4A9472BBC4C9A9B15A1362B1CFFE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1341303302"/>
                          <w:placeholder>
                            <w:docPart w:val="1D569C1170034A1BBDA4E33711C041B9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25E0CA8D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077EC88F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lastRenderedPageBreak/>
                    <w:t xml:space="preserve">Length of Employment: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670478000"/>
                      <w:placeholder>
                        <w:docPart w:val="0CDC8DFD9B6E428593C138386001AB1E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89902291"/>
                          <w:placeholder>
                            <w:docPart w:val="115A2655948A45F880EAD238DDA35A2C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677B60D0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3BC74A55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Please </w:t>
                  </w:r>
                  <w:r w:rsidR="00F920F1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tick </w:t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which best describes your organisation:</w:t>
                  </w:r>
                </w:p>
              </w:tc>
            </w:tr>
            <w:tr w:rsidR="003317E9" w:rsidRPr="00386E4E" w14:paraId="3A479D36" w14:textId="77777777" w:rsidTr="00AA07FF">
              <w:trPr>
                <w:gridAfter w:val="1"/>
                <w:wAfter w:w="281" w:type="dxa"/>
                <w:trHeight w:val="284"/>
              </w:trPr>
              <w:tc>
                <w:tcPr>
                  <w:tcW w:w="2835" w:type="dxa"/>
                  <w:gridSpan w:val="3"/>
                </w:tcPr>
                <w:p w14:paraId="033E05C6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433419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433419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504AA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Commercial</w:t>
                  </w:r>
                </w:p>
              </w:tc>
              <w:tc>
                <w:tcPr>
                  <w:tcW w:w="3143" w:type="dxa"/>
                  <w:gridSpan w:val="2"/>
                </w:tcPr>
                <w:p w14:paraId="7D703A38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433419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433419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504AA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Iwi</w:t>
                  </w:r>
                </w:p>
              </w:tc>
              <w:tc>
                <w:tcPr>
                  <w:tcW w:w="3945" w:type="dxa"/>
                  <w:gridSpan w:val="2"/>
                </w:tcPr>
                <w:p w14:paraId="55766683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433419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433419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Academic Institution</w:t>
                  </w:r>
                </w:p>
              </w:tc>
            </w:tr>
            <w:tr w:rsidR="003317E9" w:rsidRPr="00386E4E" w14:paraId="2A07FD3B" w14:textId="77777777" w:rsidTr="00AA07FF">
              <w:trPr>
                <w:gridAfter w:val="1"/>
                <w:wAfter w:w="281" w:type="dxa"/>
                <w:trHeight w:val="284"/>
              </w:trPr>
              <w:tc>
                <w:tcPr>
                  <w:tcW w:w="2835" w:type="dxa"/>
                  <w:gridSpan w:val="3"/>
                </w:tcPr>
                <w:p w14:paraId="6866F07D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433419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433419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Government Agency</w:t>
                  </w:r>
                </w:p>
              </w:tc>
              <w:tc>
                <w:tcPr>
                  <w:tcW w:w="3143" w:type="dxa"/>
                  <w:gridSpan w:val="2"/>
                </w:tcPr>
                <w:p w14:paraId="5024DD60" w14:textId="77777777" w:rsidR="00386E4E" w:rsidRPr="00386E4E" w:rsidRDefault="00F920F1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Check4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433419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433419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bookmarkEnd w:id="1"/>
                  <w:r w:rsidR="00AA07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Not For</w:t>
                  </w:r>
                  <w:r w:rsidR="008C66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3317E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Profit</w:t>
                  </w:r>
                  <w:r w:rsidR="00AA07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/</w:t>
                  </w:r>
                  <w:r w:rsidR="00386E4E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Community </w:t>
                  </w:r>
                </w:p>
                <w:p w14:paraId="314D9048" w14:textId="77777777" w:rsidR="008C66FF" w:rsidRPr="00386E4E" w:rsidRDefault="00AA07FF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proofErr w:type="spellStart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Charititable</w:t>
                  </w:r>
                  <w:proofErr w:type="spellEnd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Trust/</w:t>
                  </w:r>
                  <w:r w:rsidR="008C66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Society</w:t>
                  </w:r>
                </w:p>
                <w:p w14:paraId="07A4DCEC" w14:textId="77777777" w:rsidR="008C66FF" w:rsidRPr="00386E4E" w:rsidRDefault="008C66FF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</w:p>
                <w:p w14:paraId="5ABBF724" w14:textId="77777777" w:rsidR="003317E9" w:rsidRPr="00386E4E" w:rsidRDefault="008C66FF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Charities Number:  </w:t>
                  </w:r>
                </w:p>
                <w:p w14:paraId="7804FCC3" w14:textId="77777777" w:rsidR="00386E4E" w:rsidRPr="00386E4E" w:rsidRDefault="00386E4E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Registration Number: </w:t>
                  </w:r>
                </w:p>
              </w:tc>
              <w:tc>
                <w:tcPr>
                  <w:tcW w:w="3945" w:type="dxa"/>
                  <w:gridSpan w:val="2"/>
                </w:tcPr>
                <w:p w14:paraId="7261B920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433419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433419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Other: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418514463"/>
                      <w:placeholder>
                        <w:docPart w:val="ACA6D66EA52443F4B5552A6D998F9F4A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52D63644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2127" w:type="dxa"/>
                  <w:shd w:val="clear" w:color="auto" w:fill="4BACC6" w:themeFill="accent5"/>
                </w:tcPr>
                <w:p w14:paraId="0F8A9CF9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  <w:p w14:paraId="53B4BC72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Current Industry(s): </w:t>
                  </w:r>
                </w:p>
              </w:tc>
              <w:tc>
                <w:tcPr>
                  <w:tcW w:w="7796" w:type="dxa"/>
                  <w:gridSpan w:val="6"/>
                </w:tcPr>
                <w:p w14:paraId="57AE3FE6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</w:tc>
            </w:tr>
            <w:tr w:rsidR="003317E9" w:rsidRPr="00386E4E" w14:paraId="4D24801F" w14:textId="77777777" w:rsidTr="00AA07FF">
              <w:trPr>
                <w:gridAfter w:val="1"/>
                <w:wAfter w:w="281" w:type="dxa"/>
                <w:trHeight w:val="253"/>
              </w:trPr>
              <w:tc>
                <w:tcPr>
                  <w:tcW w:w="2127" w:type="dxa"/>
                  <w:shd w:val="clear" w:color="auto" w:fill="4BACC6" w:themeFill="accent5"/>
                </w:tcPr>
                <w:p w14:paraId="7EECB520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Product/Services:</w:t>
                  </w:r>
                </w:p>
              </w:tc>
              <w:tc>
                <w:tcPr>
                  <w:tcW w:w="3851" w:type="dxa"/>
                  <w:gridSpan w:val="4"/>
                </w:tcPr>
                <w:p w14:paraId="59ED9871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3945" w:type="dxa"/>
                  <w:gridSpan w:val="2"/>
                </w:tcPr>
                <w:p w14:paraId="0AFDFECC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</w:tr>
            <w:tr w:rsidR="003317E9" w:rsidRPr="00386E4E" w14:paraId="4F895A30" w14:textId="77777777" w:rsidTr="000D2E71">
              <w:trPr>
                <w:trHeight w:val="253"/>
              </w:trPr>
              <w:tc>
                <w:tcPr>
                  <w:tcW w:w="2150" w:type="dxa"/>
                  <w:gridSpan w:val="2"/>
                  <w:shd w:val="clear" w:color="auto" w:fill="4BACC6" w:themeFill="accent5"/>
                </w:tcPr>
                <w:p w14:paraId="0C53FEF4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# direct reports:</w:t>
                  </w:r>
                </w:p>
              </w:tc>
              <w:tc>
                <w:tcPr>
                  <w:tcW w:w="2693" w:type="dxa"/>
                  <w:gridSpan w:val="2"/>
                </w:tcPr>
                <w:p w14:paraId="0D689A61" w14:textId="77777777" w:rsidR="003317E9" w:rsidRPr="00386E4E" w:rsidRDefault="00433419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746543137"/>
                      <w:placeholder>
                        <w:docPart w:val="F759CB74DBBD4AE2B65C365A73700BC8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2268" w:type="dxa"/>
                  <w:gridSpan w:val="2"/>
                  <w:shd w:val="clear" w:color="auto" w:fill="4BACC6" w:themeFill="accent5"/>
                </w:tcPr>
                <w:p w14:paraId="00F73683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Total # employees:</w:t>
                  </w:r>
                </w:p>
              </w:tc>
              <w:tc>
                <w:tcPr>
                  <w:tcW w:w="3093" w:type="dxa"/>
                  <w:gridSpan w:val="2"/>
                </w:tcPr>
                <w:p w14:paraId="26F2E6B4" w14:textId="77777777" w:rsidR="003317E9" w:rsidRPr="00386E4E" w:rsidRDefault="0043341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297033054"/>
                      <w:placeholder>
                        <w:docPart w:val="60864B68E47848CD81200FA335516161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14:paraId="6355BDC3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14:paraId="046FBDC1" w14:textId="77777777" w:rsidTr="008D71BB">
        <w:tc>
          <w:tcPr>
            <w:tcW w:w="10201" w:type="dxa"/>
          </w:tcPr>
          <w:p w14:paraId="08A4D4FA" w14:textId="77777777" w:rsidR="0067736E" w:rsidRPr="00386E4E" w:rsidRDefault="0067736E" w:rsidP="003A35B1">
            <w:pPr>
              <w:pStyle w:val="Heading2"/>
              <w:tabs>
                <w:tab w:val="left" w:pos="4740"/>
              </w:tabs>
              <w:ind w:left="0"/>
              <w:rPr>
                <w:rFonts w:ascii="Open Sans" w:eastAsiaTheme="minorHAnsi" w:hAnsi="Open Sans" w:cs="Open Sans"/>
                <w:b w:val="0"/>
                <w:color w:val="31849B" w:themeColor="accent5" w:themeShade="BF"/>
                <w:sz w:val="20"/>
                <w:szCs w:val="20"/>
                <w:lang w:val="en-NZ"/>
              </w:rPr>
            </w:pPr>
          </w:p>
          <w:p w14:paraId="368B3A6F" w14:textId="77777777" w:rsidR="003317E9" w:rsidRPr="000B23BF" w:rsidRDefault="003317E9" w:rsidP="003A35B1">
            <w:pPr>
              <w:pStyle w:val="Heading2"/>
              <w:tabs>
                <w:tab w:val="left" w:pos="474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EMPLOYMENT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3682"/>
              <w:gridCol w:w="4111"/>
              <w:gridCol w:w="2125"/>
            </w:tblGrid>
            <w:tr w:rsidR="003317E9" w:rsidRPr="00386E4E" w14:paraId="68DDF885" w14:textId="77777777" w:rsidTr="008D71BB">
              <w:trPr>
                <w:trHeight w:val="329"/>
              </w:trPr>
              <w:tc>
                <w:tcPr>
                  <w:tcW w:w="3682" w:type="dxa"/>
                  <w:shd w:val="clear" w:color="auto" w:fill="4BACC6" w:themeFill="accent5"/>
                  <w:vAlign w:val="center"/>
                </w:tcPr>
                <w:p w14:paraId="164D9655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Name of Company</w:t>
                  </w:r>
                </w:p>
              </w:tc>
              <w:tc>
                <w:tcPr>
                  <w:tcW w:w="4111" w:type="dxa"/>
                  <w:shd w:val="clear" w:color="auto" w:fill="4BACC6" w:themeFill="accent5"/>
                  <w:vAlign w:val="center"/>
                </w:tcPr>
                <w:p w14:paraId="398D04D5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Title/Responsibility</w:t>
                  </w:r>
                </w:p>
              </w:tc>
              <w:tc>
                <w:tcPr>
                  <w:tcW w:w="2125" w:type="dxa"/>
                  <w:shd w:val="clear" w:color="auto" w:fill="4BACC6" w:themeFill="accent5"/>
                  <w:vAlign w:val="center"/>
                </w:tcPr>
                <w:p w14:paraId="71FF43EE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From (m/y) – To (m/y)</w:t>
                  </w:r>
                </w:p>
              </w:tc>
            </w:tr>
            <w:tr w:rsidR="003317E9" w:rsidRPr="00386E4E" w14:paraId="6524BDAC" w14:textId="77777777" w:rsidTr="008D71BB">
              <w:tc>
                <w:tcPr>
                  <w:tcW w:w="3682" w:type="dxa"/>
                </w:tcPr>
                <w:p w14:paraId="2693F849" w14:textId="77777777" w:rsidR="003317E9" w:rsidRPr="00386E4E" w:rsidRDefault="00433419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125738684"/>
                      <w:placeholder>
                        <w:docPart w:val="B0F34D8BA13A40CC82FC2912F4E26B5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556659617"/>
                          <w:placeholder>
                            <w:docPart w:val="6C53FDEEA94B46878C0DF574B1124653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15A8C690" w14:textId="77777777" w:rsidR="003317E9" w:rsidRPr="00386E4E" w:rsidRDefault="00433419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09911087"/>
                      <w:placeholder>
                        <w:docPart w:val="520A5B2BA9F3444AB5C742722D7B3E9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277248796"/>
                          <w:placeholder>
                            <w:docPart w:val="9DEE2E1514E74F90B37A2626053AD05E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06D64514" w14:textId="77777777" w:rsidR="003317E9" w:rsidRPr="00386E4E" w:rsidRDefault="00433419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793718562"/>
                      <w:placeholder>
                        <w:docPart w:val="846D50556EB54A30ADE671D71E97807A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241331421"/>
                          <w:placeholder>
                            <w:docPart w:val="666CCC5200DA4F40834729D1B233F2A8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0BF569EE" w14:textId="77777777" w:rsidTr="008D71BB">
              <w:tc>
                <w:tcPr>
                  <w:tcW w:w="3682" w:type="dxa"/>
                </w:tcPr>
                <w:p w14:paraId="4D8D4C2C" w14:textId="77777777" w:rsidR="003317E9" w:rsidRPr="00386E4E" w:rsidRDefault="00433419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246024605"/>
                      <w:placeholder>
                        <w:docPart w:val="FA36892AA87D4DEFBC9C5136C5EC494E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315003283"/>
                          <w:placeholder>
                            <w:docPart w:val="6E572631872749758657D29F08B4DCAA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40B001E9" w14:textId="77777777" w:rsidR="003317E9" w:rsidRPr="00386E4E" w:rsidRDefault="00433419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4825419"/>
                      <w:placeholder>
                        <w:docPart w:val="9F0AA995DBCF448C88737FBF0EF4AA8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086002251"/>
                          <w:placeholder>
                            <w:docPart w:val="FA30BBE28515423EA7A6F1B4F9EFAD55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3B461DE3" w14:textId="77777777" w:rsidR="003317E9" w:rsidRPr="00386E4E" w:rsidRDefault="00433419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587919834"/>
                      <w:placeholder>
                        <w:docPart w:val="BA4DDAB2F20C4058BDA94DC779D7615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300361924"/>
                          <w:placeholder>
                            <w:docPart w:val="1B0A80B29AAC4B258F1E67537FF8703B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68FB794A" w14:textId="77777777" w:rsidTr="008D71BB">
              <w:tc>
                <w:tcPr>
                  <w:tcW w:w="3682" w:type="dxa"/>
                </w:tcPr>
                <w:p w14:paraId="60ED887B" w14:textId="77777777" w:rsidR="003317E9" w:rsidRPr="00386E4E" w:rsidRDefault="0043341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178620816"/>
                      <w:placeholder>
                        <w:docPart w:val="F39FE5F4B0134ECDBACDCF82B7FD435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40227382"/>
                          <w:placeholder>
                            <w:docPart w:val="F48D90B5A25C4D24AF8182BBF3B59BC6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1399B94B" w14:textId="77777777" w:rsidR="003317E9" w:rsidRPr="00386E4E" w:rsidRDefault="0043341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99566678"/>
                      <w:placeholder>
                        <w:docPart w:val="65F8974191B142479C95FF7134DA5CF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585533641"/>
                          <w:placeholder>
                            <w:docPart w:val="9ED5FED0C54B488CA7189A6AAF19F43C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0B662739" w14:textId="77777777" w:rsidR="003317E9" w:rsidRPr="00386E4E" w:rsidRDefault="0043341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581768687"/>
                      <w:placeholder>
                        <w:docPart w:val="0B65CC25F9FA4041A4F351601FF68FD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277029474"/>
                          <w:placeholder>
                            <w:docPart w:val="81877607C5CC4F32BA225B7F2B833A18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335BF767" w14:textId="77777777" w:rsidTr="008D71BB">
              <w:tc>
                <w:tcPr>
                  <w:tcW w:w="3682" w:type="dxa"/>
                </w:tcPr>
                <w:p w14:paraId="126905F2" w14:textId="77777777" w:rsidR="003317E9" w:rsidRPr="00386E4E" w:rsidRDefault="0043341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478031466"/>
                      <w:placeholder>
                        <w:docPart w:val="0256E5330FE846689117E5C20ACF509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030061360"/>
                          <w:placeholder>
                            <w:docPart w:val="946E4007427F4ABEBD041276B23C2985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6215C444" w14:textId="77777777" w:rsidR="003317E9" w:rsidRPr="00386E4E" w:rsidRDefault="0043341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535300247"/>
                      <w:placeholder>
                        <w:docPart w:val="069EED8826E14211A1A68D8BD43E464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463625067"/>
                          <w:placeholder>
                            <w:docPart w:val="0F4DA29B786141E59C9A9F02CCCE826B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78175D1C" w14:textId="77777777" w:rsidR="003317E9" w:rsidRPr="00386E4E" w:rsidRDefault="0043341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099252207"/>
                      <w:placeholder>
                        <w:docPart w:val="3D62A1FF5C2A4A9FA1A9D1CF34987E2A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23005453"/>
                          <w:placeholder>
                            <w:docPart w:val="255CACD8EF0F495097580CB76B39131A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53DC31EC" w14:textId="77777777" w:rsidTr="008D71BB">
              <w:tc>
                <w:tcPr>
                  <w:tcW w:w="3682" w:type="dxa"/>
                </w:tcPr>
                <w:p w14:paraId="6A2F0A8C" w14:textId="77777777" w:rsidR="003317E9" w:rsidRPr="00386E4E" w:rsidRDefault="0043341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456220252"/>
                      <w:placeholder>
                        <w:docPart w:val="4526FD3822EC449CBA5160373B3E5A4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341007704"/>
                          <w:placeholder>
                            <w:docPart w:val="705B0E45087B40CBAC4506E5D9238F3C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29B49EC9" w14:textId="77777777" w:rsidR="003317E9" w:rsidRPr="00386E4E" w:rsidRDefault="0043341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43454578"/>
                      <w:placeholder>
                        <w:docPart w:val="B5E5E906791A49589D7CA0949D2691C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844856459"/>
                          <w:placeholder>
                            <w:docPart w:val="F9D40258AF5F42B48525CA6D5C1C77E1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113C5D83" w14:textId="77777777" w:rsidR="003317E9" w:rsidRPr="00386E4E" w:rsidRDefault="0043341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26253110"/>
                      <w:placeholder>
                        <w:docPart w:val="7D0845EA9E1D45718A069FE719A25A08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133210916"/>
                          <w:placeholder>
                            <w:docPart w:val="40D18502849B44FBB4E502899B8AC8AE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1A6D5240" w14:textId="77777777" w:rsidTr="008D71BB">
              <w:trPr>
                <w:trHeight w:val="329"/>
              </w:trPr>
              <w:tc>
                <w:tcPr>
                  <w:tcW w:w="9918" w:type="dxa"/>
                  <w:gridSpan w:val="3"/>
                  <w:shd w:val="clear" w:color="auto" w:fill="31849B" w:themeFill="accent5" w:themeFillShade="BF"/>
                  <w:vAlign w:val="center"/>
                </w:tcPr>
                <w:p w14:paraId="41740194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Out of all the roles above, which has been the most significant and why?</w:t>
                  </w:r>
                </w:p>
              </w:tc>
            </w:tr>
            <w:tr w:rsidR="003317E9" w:rsidRPr="00386E4E" w14:paraId="6640A25C" w14:textId="77777777" w:rsidTr="008D71BB">
              <w:tc>
                <w:tcPr>
                  <w:tcW w:w="9918" w:type="dxa"/>
                  <w:gridSpan w:val="3"/>
                </w:tcPr>
                <w:p w14:paraId="6EF91FAA" w14:textId="77777777" w:rsidR="003317E9" w:rsidRPr="00386E4E" w:rsidRDefault="0043341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217393184"/>
                      <w:placeholder>
                        <w:docPart w:val="A6678AD426784192A08C171BF1C031E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461229065"/>
                          <w:placeholder>
                            <w:docPart w:val="E8E6897EE0234829AE99C672D4A3EE1D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58A188F3" w14:textId="77777777" w:rsidR="0067736E" w:rsidRPr="00386E4E" w:rsidRDefault="0067736E" w:rsidP="003A35B1">
            <w:pPr>
              <w:pStyle w:val="Heading2"/>
              <w:shd w:val="clear" w:color="auto" w:fill="FFFFFF" w:themeFill="background1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480FB0D6" w14:textId="77777777" w:rsidR="003317E9" w:rsidRPr="00386E4E" w:rsidRDefault="003317E9" w:rsidP="003A35B1">
            <w:pPr>
              <w:pStyle w:val="Heading2"/>
              <w:shd w:val="clear" w:color="auto" w:fill="FFFFFF" w:themeFill="background1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EDUCATION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3682"/>
              <w:gridCol w:w="4111"/>
              <w:gridCol w:w="2125"/>
            </w:tblGrid>
            <w:tr w:rsidR="003317E9" w:rsidRPr="00386E4E" w14:paraId="47B4E570" w14:textId="77777777" w:rsidTr="008D71BB">
              <w:trPr>
                <w:trHeight w:val="329"/>
              </w:trPr>
              <w:tc>
                <w:tcPr>
                  <w:tcW w:w="3682" w:type="dxa"/>
                  <w:shd w:val="clear" w:color="auto" w:fill="31849B" w:themeFill="accent5" w:themeFillShade="BF"/>
                  <w:vAlign w:val="center"/>
                </w:tcPr>
                <w:p w14:paraId="1CFFE46D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4111" w:type="dxa"/>
                  <w:shd w:val="clear" w:color="auto" w:fill="31849B" w:themeFill="accent5" w:themeFillShade="BF"/>
                  <w:vAlign w:val="center"/>
                </w:tcPr>
                <w:p w14:paraId="1FEAE58B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Academic Institution</w:t>
                  </w:r>
                </w:p>
              </w:tc>
              <w:tc>
                <w:tcPr>
                  <w:tcW w:w="2125" w:type="dxa"/>
                  <w:shd w:val="clear" w:color="auto" w:fill="31849B" w:themeFill="accent5" w:themeFillShade="BF"/>
                  <w:vAlign w:val="center"/>
                </w:tcPr>
                <w:p w14:paraId="1174C4F7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Year</w:t>
                  </w:r>
                </w:p>
              </w:tc>
            </w:tr>
            <w:tr w:rsidR="003317E9" w:rsidRPr="00386E4E" w14:paraId="7069F78E" w14:textId="77777777" w:rsidTr="008D71BB">
              <w:tc>
                <w:tcPr>
                  <w:tcW w:w="3682" w:type="dxa"/>
                </w:tcPr>
                <w:p w14:paraId="01D2CBE3" w14:textId="77777777" w:rsidR="003317E9" w:rsidRPr="00386E4E" w:rsidRDefault="00433419" w:rsidP="003A35B1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b/>
                        <w:sz w:val="20"/>
                        <w:szCs w:val="20"/>
                      </w:rPr>
                      <w:id w:val="1230116316"/>
                      <w:placeholder>
                        <w:docPart w:val="FB91B272697948EFAB9D58E8871BD2C8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4111" w:type="dxa"/>
                </w:tcPr>
                <w:p w14:paraId="0EE480E9" w14:textId="77777777" w:rsidR="003317E9" w:rsidRPr="00386E4E" w:rsidRDefault="00433419" w:rsidP="003A35B1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b/>
                        <w:sz w:val="20"/>
                        <w:szCs w:val="20"/>
                      </w:rPr>
                      <w:id w:val="1679541958"/>
                      <w:placeholder>
                        <w:docPart w:val="65BFC7B689284D5A818FF9FF5BEF55E7"/>
                      </w:placeholder>
                      <w:showingPlcHdr/>
                    </w:sdtPr>
                    <w:sdtEndPr/>
                    <w:sdtContent>
                      <w:r w:rsidR="00386E4E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2125" w:type="dxa"/>
                </w:tcPr>
                <w:p w14:paraId="6F321C06" w14:textId="77777777" w:rsidR="003317E9" w:rsidRPr="00386E4E" w:rsidRDefault="0043341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454844710"/>
                      <w:placeholder>
                        <w:docPart w:val="B111EE4AD35D4072AC3449A2FB8558C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312298183"/>
                          <w:placeholder>
                            <w:docPart w:val="F554673E274046A68DB038F394244096"/>
                          </w:placeholder>
                          <w:showingPlcHdr/>
                        </w:sdtPr>
                        <w:sdtEndPr/>
                        <w:sdtContent>
                          <w:r w:rsidR="00386E4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6E384AB2" w14:textId="77777777" w:rsidTr="008D71BB">
              <w:tc>
                <w:tcPr>
                  <w:tcW w:w="3682" w:type="dxa"/>
                </w:tcPr>
                <w:p w14:paraId="2C4AF9A6" w14:textId="77777777" w:rsidR="003317E9" w:rsidRPr="00386E4E" w:rsidRDefault="0043341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902478739"/>
                      <w:placeholder>
                        <w:docPart w:val="E025E693E3F64A118A9B14E4540492D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152368797"/>
                          <w:placeholder>
                            <w:docPart w:val="C4B21797ED6B487CAEC0AE634BBD3450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535820E8" w14:textId="77777777" w:rsidR="003317E9" w:rsidRPr="00386E4E" w:rsidRDefault="0043341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49737820"/>
                      <w:placeholder>
                        <w:docPart w:val="405B4D626D3D44E1BE9B1020D9AB86E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544949728"/>
                          <w:placeholder>
                            <w:docPart w:val="A0AD3E9ED5DF423D8B54D5F295971588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76F348AF" w14:textId="77777777" w:rsidR="003317E9" w:rsidRPr="00386E4E" w:rsidRDefault="0043341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072542510"/>
                      <w:placeholder>
                        <w:docPart w:val="0E2F541B856741DE9222A1EA8A942E4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032837279"/>
                          <w:placeholder>
                            <w:docPart w:val="679D8D0BD5D84A41BFB3CD03E21225A2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0822DB1C" w14:textId="77777777" w:rsidTr="008D71BB">
              <w:tc>
                <w:tcPr>
                  <w:tcW w:w="3682" w:type="dxa"/>
                </w:tcPr>
                <w:p w14:paraId="009688E0" w14:textId="77777777" w:rsidR="003317E9" w:rsidRPr="00386E4E" w:rsidRDefault="0043341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015535029"/>
                      <w:placeholder>
                        <w:docPart w:val="60FA6100124F4621BDC8841863CF47E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690065492"/>
                          <w:placeholder>
                            <w:docPart w:val="7D3F80793E3E4C1BA20389320835A92E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2A0DB6BE" w14:textId="77777777" w:rsidR="003317E9" w:rsidRPr="00386E4E" w:rsidRDefault="0043341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2132512481"/>
                      <w:placeholder>
                        <w:docPart w:val="C9C66CE6BF5F443F8B44D15649CA6C54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372300178"/>
                          <w:placeholder>
                            <w:docPart w:val="0D298916A120429D9B93A405BCBF06C2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6B2867CC" w14:textId="77777777" w:rsidR="003317E9" w:rsidRPr="00386E4E" w:rsidRDefault="0043341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226563053"/>
                      <w:placeholder>
                        <w:docPart w:val="2EED2F580CD6460C94FC8F97DF70DC4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663668336"/>
                          <w:placeholder>
                            <w:docPart w:val="EB931D80E36E48ECA6CBBD745E32A78A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7875FD67" w14:textId="77777777" w:rsidTr="008D71BB">
              <w:trPr>
                <w:trHeight w:val="329"/>
              </w:trPr>
              <w:tc>
                <w:tcPr>
                  <w:tcW w:w="9918" w:type="dxa"/>
                  <w:gridSpan w:val="3"/>
                  <w:shd w:val="clear" w:color="auto" w:fill="31849B" w:themeFill="accent5" w:themeFillShade="BF"/>
                  <w:vAlign w:val="center"/>
                </w:tcPr>
                <w:p w14:paraId="3C3C82E2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If you’d like, please elaborate with comments:</w:t>
                  </w:r>
                </w:p>
              </w:tc>
            </w:tr>
            <w:tr w:rsidR="003317E9" w:rsidRPr="00386E4E" w14:paraId="1DF2B972" w14:textId="77777777" w:rsidTr="008D71BB">
              <w:tc>
                <w:tcPr>
                  <w:tcW w:w="9918" w:type="dxa"/>
                  <w:gridSpan w:val="3"/>
                </w:tcPr>
                <w:p w14:paraId="6187486F" w14:textId="77777777" w:rsidR="003317E9" w:rsidRPr="00386E4E" w:rsidRDefault="0043341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353076758"/>
                      <w:placeholder>
                        <w:docPart w:val="BFE91E02524F4DB3A2BC40424088981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250628542"/>
                          <w:placeholder>
                            <w:docPart w:val="3583C87BF6DA4C40B374F700A99D82A6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03C10C35" w14:textId="77777777" w:rsidR="0067736E" w:rsidRDefault="0067736E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578B0164" w14:textId="77777777" w:rsidR="00EF1D6A" w:rsidRPr="00386E4E" w:rsidRDefault="00EF1D6A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050D98B1" w14:textId="77777777" w:rsidR="00752373" w:rsidRDefault="00752373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35208151" w14:textId="77777777" w:rsidR="00752373" w:rsidRDefault="00752373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0AC13C16" w14:textId="75A77AD7"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ACTIVITIES/LEADERSHIP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2548"/>
              <w:gridCol w:w="7370"/>
            </w:tblGrid>
            <w:tr w:rsidR="003317E9" w:rsidRPr="00386E4E" w14:paraId="34D71B92" w14:textId="77777777" w:rsidTr="008D71BB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14:paraId="322ADAE8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Vocational/Professional </w:t>
                  </w:r>
                </w:p>
              </w:tc>
              <w:tc>
                <w:tcPr>
                  <w:tcW w:w="7370" w:type="dxa"/>
                </w:tcPr>
                <w:p w14:paraId="311CB1A0" w14:textId="77777777" w:rsidR="003317E9" w:rsidRPr="00386E4E" w:rsidRDefault="00433419" w:rsidP="00E6273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454324535"/>
                      <w:placeholder>
                        <w:docPart w:val="E3CE8A5D1C3045128F50C6B47AA8A60D"/>
                      </w:placeholder>
                      <w:showingPlcHdr/>
                    </w:sdtPr>
                    <w:sdtEndPr/>
                    <w:sdtContent>
                      <w:r w:rsidR="00E62731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424049D3" w14:textId="77777777" w:rsidTr="008D71BB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14:paraId="3B497EB7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Community Interests</w:t>
                  </w:r>
                </w:p>
              </w:tc>
              <w:tc>
                <w:tcPr>
                  <w:tcW w:w="7370" w:type="dxa"/>
                </w:tcPr>
                <w:p w14:paraId="0D8F01AF" w14:textId="77777777" w:rsidR="003317E9" w:rsidRPr="00386E4E" w:rsidRDefault="00433419" w:rsidP="00E6273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106956843"/>
                      <w:placeholder>
                        <w:docPart w:val="22BAA570B86246DE95440ED524DDF79F"/>
                      </w:placeholder>
                      <w:showingPlcHdr/>
                    </w:sdtPr>
                    <w:sdtEndPr/>
                    <w:sdtContent>
                      <w:r w:rsidR="00E62731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761AE53E" w14:textId="77777777" w:rsidTr="008D71BB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14:paraId="375D06C9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Extracurricular </w:t>
                  </w:r>
                </w:p>
              </w:tc>
              <w:tc>
                <w:tcPr>
                  <w:tcW w:w="7370" w:type="dxa"/>
                </w:tcPr>
                <w:p w14:paraId="06DA0C6A" w14:textId="77777777" w:rsidR="003317E9" w:rsidRPr="00386E4E" w:rsidRDefault="0043341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2046054899"/>
                      <w:placeholder>
                        <w:docPart w:val="CBED75B9BABA419185B108D95542540D"/>
                      </w:placeholder>
                      <w:showingPlcHdr/>
                    </w:sdtPr>
                    <w:sdtEndPr/>
                    <w:sdtContent>
                      <w:r w:rsidR="003317E9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31E54652" w14:textId="77777777" w:rsidTr="008D71BB">
              <w:trPr>
                <w:trHeight w:val="329"/>
              </w:trPr>
              <w:tc>
                <w:tcPr>
                  <w:tcW w:w="9918" w:type="dxa"/>
                  <w:gridSpan w:val="2"/>
                  <w:shd w:val="clear" w:color="auto" w:fill="31849B" w:themeFill="accent5" w:themeFillShade="BF"/>
                  <w:vAlign w:val="center"/>
                </w:tcPr>
                <w:p w14:paraId="00D97835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If you’d like, please elaborate with comments:</w:t>
                  </w:r>
                </w:p>
              </w:tc>
            </w:tr>
            <w:tr w:rsidR="003317E9" w:rsidRPr="00386E4E" w14:paraId="5A614834" w14:textId="77777777" w:rsidTr="008D71BB">
              <w:tc>
                <w:tcPr>
                  <w:tcW w:w="9918" w:type="dxa"/>
                  <w:gridSpan w:val="2"/>
                </w:tcPr>
                <w:p w14:paraId="43C7930E" w14:textId="77777777" w:rsidR="003317E9" w:rsidRPr="00386E4E" w:rsidRDefault="0043341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2117198903"/>
                      <w:placeholder>
                        <w:docPart w:val="9C744173C06747BAA2C0012B66D8F51F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123971144"/>
                          <w:placeholder>
                            <w:docPart w:val="F20A19AF0DBD45B188107059B6E01E0E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611BD964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14:paraId="47A4090C" w14:textId="77777777" w:rsidTr="008D71BB">
        <w:tc>
          <w:tcPr>
            <w:tcW w:w="10201" w:type="dxa"/>
          </w:tcPr>
          <w:p w14:paraId="4DCF4238" w14:textId="77777777" w:rsidR="003317E9" w:rsidRPr="000B23BF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PERSONAL INSIGHTS</w:t>
            </w:r>
          </w:p>
          <w:p w14:paraId="232C4586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Please describe your current responsibilities, including your level in the organisation.</w:t>
            </w:r>
          </w:p>
          <w:p w14:paraId="7473DDB9" w14:textId="77777777" w:rsidR="003317E9" w:rsidRPr="00386E4E" w:rsidRDefault="0043341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443428249"/>
                <w:placeholder>
                  <w:docPart w:val="70BA78B2B8AE438B92FE9FE65353ADE6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1C0DFD51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5FBBD0AF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lastRenderedPageBreak/>
              <w:t>Please describe your professional and personal goals</w:t>
            </w:r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within the </w:t>
            </w:r>
            <w:proofErr w:type="spellStart"/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ext</w:t>
            </w:r>
            <w:proofErr w:type="spellEnd"/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1-3 years</w:t>
            </w: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( family/whanau, relationships, career, contribution, leisure time, income)</w:t>
            </w:r>
          </w:p>
          <w:sdt>
            <w:sdtPr>
              <w:rPr>
                <w:rFonts w:ascii="Open Sans" w:hAnsi="Open Sans" w:cs="Open Sans"/>
                <w:sz w:val="20"/>
                <w:szCs w:val="20"/>
              </w:rPr>
              <w:id w:val="-2043431816"/>
              <w:placeholder>
                <w:docPart w:val="FB6FD3C7E1694757B66BFFB2A528B72D"/>
              </w:placeholder>
            </w:sdtPr>
            <w:sdtEndPr/>
            <w:sdtContent>
              <w:p w14:paraId="4341B59F" w14:textId="77777777" w:rsidR="003317E9" w:rsidRPr="00386E4E" w:rsidRDefault="00433419" w:rsidP="003A35B1">
                <w:pPr>
                  <w:pStyle w:val="ListParagraph"/>
                  <w:rPr>
                    <w:rFonts w:ascii="Open Sans" w:hAnsi="Open Sans" w:cs="Open Sans"/>
                    <w:sz w:val="20"/>
                    <w:szCs w:val="20"/>
                  </w:rPr>
                </w:pPr>
                <w:sdt>
                  <w:sdtPr>
                    <w:rPr>
                      <w:rFonts w:ascii="Open Sans" w:hAnsi="Open Sans" w:cs="Open Sans"/>
                      <w:sz w:val="20"/>
                      <w:szCs w:val="20"/>
                    </w:rPr>
                    <w:id w:val="-831910301"/>
                    <w:placeholder>
                      <w:docPart w:val="DEC6B17F04F44A00B1B8E965C0D9D28B"/>
                    </w:placeholder>
                    <w:showingPlcHdr/>
                  </w:sdtPr>
                  <w:sdtEndPr/>
                  <w:sdtContent>
                    <w:r w:rsidR="00386E4E" w:rsidRPr="00386E4E">
                      <w:rPr>
                        <w:rStyle w:val="PlaceholderText"/>
                        <w:rFonts w:ascii="Open Sans" w:hAnsi="Open Sans" w:cs="Open Sans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p>
            </w:sdtContent>
          </w:sdt>
          <w:p w14:paraId="4AE16BC1" w14:textId="77777777" w:rsidR="003317E9" w:rsidRPr="00386E4E" w:rsidRDefault="003317E9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44EFA088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What would you hope to gain and learn from the Activate programme?</w:t>
            </w:r>
          </w:p>
          <w:p w14:paraId="37EE5DF2" w14:textId="77777777" w:rsidR="003317E9" w:rsidRPr="00386E4E" w:rsidRDefault="00433419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953832767"/>
                <w:placeholder>
                  <w:docPart w:val="D9B41A3EFE29410B92D628BABDAFCCFB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4E96CCE7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0A3F9868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How will your participation on the Global Women Activate Leaders Programme benef</w:t>
            </w:r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it your organisation or company/community?</w:t>
            </w:r>
          </w:p>
          <w:p w14:paraId="44C68321" w14:textId="77777777" w:rsidR="003317E9" w:rsidRPr="00386E4E" w:rsidRDefault="0043341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377928431"/>
                <w:placeholder>
                  <w:docPart w:val="CD23EDDB09094C40A7E46846C1DA145B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0EA16F6B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623C1AF5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What do you believe you can contribute and offer to other participants in this programme (e.g. skills, expertise, perspectives, cultural)?</w:t>
            </w:r>
          </w:p>
          <w:p w14:paraId="36E326F6" w14:textId="77777777" w:rsidR="003317E9" w:rsidRPr="00386E4E" w:rsidRDefault="00433419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924558245"/>
                <w:placeholder>
                  <w:docPart w:val="6456D3031FFB478BA660DFEE5834CCE4"/>
                </w:placeholder>
              </w:sdtPr>
              <w:sdtEndPr/>
              <w:sdtContent>
                <w:sdt>
                  <w:sdtPr>
                    <w:rPr>
                      <w:rFonts w:ascii="Open Sans" w:hAnsi="Open Sans" w:cs="Open Sans"/>
                      <w:sz w:val="20"/>
                      <w:szCs w:val="20"/>
                    </w:rPr>
                    <w:id w:val="357088711"/>
                    <w:placeholder>
                      <w:docPart w:val="B8F8E96B18A84276A0456BED39BB9781"/>
                    </w:placeholder>
                    <w:showingPlcHdr/>
                  </w:sdtPr>
                  <w:sdtEndPr/>
                  <w:sdtContent>
                    <w:r w:rsidR="00386E4E" w:rsidRPr="00386E4E">
                      <w:rPr>
                        <w:rStyle w:val="PlaceholderText"/>
                        <w:rFonts w:ascii="Open Sans" w:hAnsi="Open Sans" w:cs="Open Sans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  <w:p w14:paraId="435A6BCE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7EE69FC4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How has/is your culture and heritage shaped/shaping who you are as a leader?</w:t>
            </w:r>
          </w:p>
          <w:p w14:paraId="708C0B8D" w14:textId="77777777" w:rsidR="003317E9" w:rsidRPr="00386E4E" w:rsidRDefault="00433419" w:rsidP="00386E4E">
            <w:pPr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709571104"/>
                <w:placeholder>
                  <w:docPart w:val="E4EE541EA71F4055B7A460BB9B130D4D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3317E9" w:rsidRPr="00386E4E" w14:paraId="166946C0" w14:textId="77777777" w:rsidTr="008D71BB">
        <w:tc>
          <w:tcPr>
            <w:tcW w:w="10201" w:type="dxa"/>
          </w:tcPr>
          <w:p w14:paraId="7AFBEFB1" w14:textId="77777777" w:rsidR="003317E9" w:rsidRPr="000B23BF" w:rsidRDefault="003317E9" w:rsidP="003A35B1">
            <w:pPr>
              <w:pStyle w:val="Heading1"/>
              <w:tabs>
                <w:tab w:val="left" w:pos="795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lastRenderedPageBreak/>
              <w:t>REFEREE INFORMATION</w:t>
            </w: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ab/>
            </w:r>
          </w:p>
          <w:p w14:paraId="2E274D71" w14:textId="77777777" w:rsidR="003317E9" w:rsidRPr="00386E4E" w:rsidRDefault="000D2E71" w:rsidP="003A35B1">
            <w:pPr>
              <w:pStyle w:val="BodyText"/>
              <w:ind w:left="142"/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  <w:t>Management Team</w:t>
            </w:r>
          </w:p>
          <w:tbl>
            <w:tblPr>
              <w:tblStyle w:val="TableGridLight1"/>
              <w:tblW w:w="10319" w:type="dxa"/>
              <w:tblLayout w:type="fixed"/>
              <w:tblLook w:val="01E0" w:firstRow="1" w:lastRow="1" w:firstColumn="1" w:lastColumn="1" w:noHBand="0" w:noVBand="0"/>
            </w:tblPr>
            <w:tblGrid>
              <w:gridCol w:w="4337"/>
              <w:gridCol w:w="5982"/>
            </w:tblGrid>
            <w:tr w:rsidR="003317E9" w:rsidRPr="00386E4E" w14:paraId="11CA3782" w14:textId="77777777" w:rsidTr="000D2E71">
              <w:trPr>
                <w:trHeight w:val="20"/>
              </w:trPr>
              <w:tc>
                <w:tcPr>
                  <w:tcW w:w="10319" w:type="dxa"/>
                  <w:gridSpan w:val="2"/>
                  <w:shd w:val="clear" w:color="auto" w:fill="31849B" w:themeFill="accent5" w:themeFillShade="BF"/>
                  <w:vAlign w:val="center"/>
                </w:tcPr>
                <w:p w14:paraId="34D2B082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>REFEREE CONTACT DETAILS</w:t>
                  </w:r>
                </w:p>
              </w:tc>
            </w:tr>
            <w:tr w:rsidR="003317E9" w:rsidRPr="00386E4E" w14:paraId="07887604" w14:textId="77777777" w:rsidTr="000D2E71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15C02642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Full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923982363"/>
                      <w:placeholder>
                        <w:docPart w:val="1C2634D742A744F4A0D5461E1456E68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2741832"/>
                          <w:placeholder>
                            <w:docPart w:val="5BDB6E88483041C1A3D44740A5785742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729713AD" w14:textId="77777777" w:rsidTr="000D2E71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1924283C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Position: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029646514"/>
                      <w:placeholder>
                        <w:docPart w:val="FBB0987418F74A82979C8DEE4A5544E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846831645"/>
                          <w:placeholder>
                            <w:docPart w:val="AAF3076112D14956BE4275029EE5894E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1B2842CB" w14:textId="77777777" w:rsidR="003317E9" w:rsidRPr="00386E4E" w:rsidRDefault="003317E9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Company/ Organisation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428747279"/>
                      <w:placeholder>
                        <w:docPart w:val="C689D1BA79C041059BA68D7DCE97255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400907098"/>
                          <w:placeholder>
                            <w:docPart w:val="9545C43EA8A44FDB9AB8DCD5DF2EE793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id w:val="1957058707"/>
                              <w:placeholder>
                                <w:docPart w:val="B9392F6F2DC2430E836618B59E3AD6BA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id w:val="1635901515"/>
                                  <w:placeholder>
                                    <w:docPart w:val="9DDFF3998BB249ECA04AE80B598BB0A8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="00386E4E" w:rsidRPr="00386E4E">
                                    <w:rPr>
                                      <w:rStyle w:val="PlaceholderText"/>
                                      <w:rFonts w:ascii="Open Sans" w:hAnsi="Open Sans" w:cs="Open Sans"/>
                                      <w:sz w:val="20"/>
                                      <w:szCs w:val="20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3317E9" w:rsidRPr="00386E4E" w14:paraId="6A42D3B7" w14:textId="77777777" w:rsidTr="000D2E71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28DABAF3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977151029"/>
                      <w:placeholder>
                        <w:docPart w:val="3177C5F7524E4D69AA89F3B15EFF922F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19F2D3B3" w14:textId="77777777" w:rsidTr="000D2E71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20C112B6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Phone: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596139496"/>
                      <w:placeholder>
                        <w:docPart w:val="EA3EC365988E4508BBA619FEF5D7F23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282455342"/>
                          <w:placeholder>
                            <w:docPart w:val="98D336F8A0BB474D91F13EC2ED333AAC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29F793EE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E-mail: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689369295"/>
                      <w:placeholder>
                        <w:docPart w:val="741E46D4EAD143698EDA7FC5CF572D36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14:paraId="13B04363" w14:textId="77777777" w:rsidR="003317E9" w:rsidRDefault="003317E9" w:rsidP="00D6272B">
            <w:pPr>
              <w:pStyle w:val="Heading1"/>
              <w:rPr>
                <w:rFonts w:ascii="Open Sans" w:hAnsi="Open Sans" w:cs="Open Sans"/>
                <w:b w:val="0"/>
                <w:sz w:val="20"/>
                <w:szCs w:val="20"/>
              </w:rPr>
            </w:pPr>
          </w:p>
          <w:p w14:paraId="6C15D9C5" w14:textId="77777777" w:rsidR="00D6272B" w:rsidRPr="000B23BF" w:rsidRDefault="00D6272B" w:rsidP="00D6272B">
            <w:pPr>
              <w:pStyle w:val="Heading1"/>
              <w:tabs>
                <w:tab w:val="left" w:pos="795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BILLING CONTACT DETAILS </w:t>
            </w: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ab/>
            </w:r>
          </w:p>
          <w:p w14:paraId="1D504C3C" w14:textId="77777777" w:rsidR="00D6272B" w:rsidRPr="00386E4E" w:rsidRDefault="00D6272B" w:rsidP="00D6272B">
            <w:pPr>
              <w:pStyle w:val="BodyText"/>
              <w:ind w:left="142"/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  <w:t>Management Team</w:t>
            </w:r>
          </w:p>
          <w:tbl>
            <w:tblPr>
              <w:tblStyle w:val="TableGridLight1"/>
              <w:tblW w:w="10319" w:type="dxa"/>
              <w:tblLayout w:type="fixed"/>
              <w:tblLook w:val="01E0" w:firstRow="1" w:lastRow="1" w:firstColumn="1" w:lastColumn="1" w:noHBand="0" w:noVBand="0"/>
            </w:tblPr>
            <w:tblGrid>
              <w:gridCol w:w="4337"/>
              <w:gridCol w:w="5982"/>
            </w:tblGrid>
            <w:tr w:rsidR="00D6272B" w:rsidRPr="00386E4E" w14:paraId="2D90E3A2" w14:textId="77777777" w:rsidTr="00003569">
              <w:trPr>
                <w:trHeight w:val="20"/>
              </w:trPr>
              <w:tc>
                <w:tcPr>
                  <w:tcW w:w="10319" w:type="dxa"/>
                  <w:gridSpan w:val="2"/>
                  <w:shd w:val="clear" w:color="auto" w:fill="31849B" w:themeFill="accent5" w:themeFillShade="BF"/>
                  <w:vAlign w:val="center"/>
                </w:tcPr>
                <w:p w14:paraId="2C896267" w14:textId="77777777" w:rsidR="00D6272B" w:rsidRPr="00386E4E" w:rsidRDefault="00D6272B" w:rsidP="00D6272B">
                  <w:pP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</w:pPr>
                  <w: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 xml:space="preserve">BILLING </w:t>
                  </w:r>
                  <w:r w:rsidRPr="00386E4E"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>CONTACT DETAILS</w:t>
                  </w:r>
                </w:p>
              </w:tc>
            </w:tr>
            <w:tr w:rsidR="00D6272B" w:rsidRPr="00386E4E" w14:paraId="13FCC727" w14:textId="77777777" w:rsidTr="00003569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2A798C01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Full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525537229"/>
                      <w:placeholder>
                        <w:docPart w:val="AFDADAB20D7A4F3782E942B160C4A70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079865839"/>
                          <w:placeholder>
                            <w:docPart w:val="97E09F75FCD4435586304C5579572B1C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D6272B" w:rsidRPr="00386E4E" w14:paraId="163E1FA4" w14:textId="77777777" w:rsidTr="00003569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6370CCE7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Position: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568406533"/>
                      <w:placeholder>
                        <w:docPart w:val="A625120A46D14EDCA142B6803ACAB03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87556796"/>
                          <w:placeholder>
                            <w:docPart w:val="FCDF3757101542A88B6DBEFE0429FC35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79719A6C" w14:textId="77777777" w:rsidR="00D6272B" w:rsidRPr="00386E4E" w:rsidRDefault="00D6272B" w:rsidP="00D6272B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Company/ Organisation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867367767"/>
                      <w:placeholder>
                        <w:docPart w:val="B4A66E78DDBE4BC5B6ABE6E554C3F05D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550899688"/>
                          <w:placeholder>
                            <w:docPart w:val="25752DADCF614D2DA4A4EDB0919219FD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id w:val="1895394723"/>
                              <w:placeholder>
                                <w:docPart w:val="EF73122C17AE47668DFF90F277BCC627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id w:val="1692801352"/>
                                  <w:placeholder>
                                    <w:docPart w:val="DD35E092B48341C095DBE6CBAB875FDD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Pr="00386E4E">
                                    <w:rPr>
                                      <w:rStyle w:val="PlaceholderText"/>
                                      <w:rFonts w:ascii="Open Sans" w:hAnsi="Open Sans" w:cs="Open Sans"/>
                                      <w:sz w:val="20"/>
                                      <w:szCs w:val="20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D6272B" w:rsidRPr="00386E4E" w14:paraId="7745704E" w14:textId="77777777" w:rsidTr="00003569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68509A89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69878954"/>
                      <w:placeholder>
                        <w:docPart w:val="D69421FFF18F45E99FE13EB46DF0D8F7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D6272B" w:rsidRPr="00386E4E" w14:paraId="7C9C9B2D" w14:textId="77777777" w:rsidTr="00003569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3DF247D0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Phone: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899246548"/>
                      <w:placeholder>
                        <w:docPart w:val="202A00EDA1EF4AF58CE45B1DEC1E4B59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463115759"/>
                          <w:placeholder>
                            <w:docPart w:val="87024C71C2344E5CA09D26DF6A7E4B01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12B9CA8F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E-mail: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200299111"/>
                      <w:placeholder>
                        <w:docPart w:val="2B1ECB4C5A48439292032F95E44C5CE8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14:paraId="1EF9F547" w14:textId="77777777" w:rsidR="00D6272B" w:rsidRPr="00386E4E" w:rsidRDefault="00D6272B" w:rsidP="00D6272B">
            <w:pPr>
              <w:pStyle w:val="Heading1"/>
              <w:rPr>
                <w:rFonts w:ascii="Open Sans" w:hAnsi="Open Sans" w:cs="Open Sans"/>
                <w:b w:val="0"/>
                <w:sz w:val="20"/>
                <w:szCs w:val="20"/>
              </w:rPr>
            </w:pPr>
          </w:p>
          <w:p w14:paraId="764355DE" w14:textId="77777777" w:rsidR="000D2E71" w:rsidRPr="00386E4E" w:rsidRDefault="000D2E71" w:rsidP="003A35B1">
            <w:pPr>
              <w:pStyle w:val="Heading1"/>
              <w:ind w:left="0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I certify that all the information and accompanying material provided in connection with this application is genuine, true and accurate.</w:t>
            </w:r>
          </w:p>
          <w:p w14:paraId="1D6FB4E5" w14:textId="77777777" w:rsidR="00752373" w:rsidRDefault="00752373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</w:p>
          <w:p w14:paraId="104224E1" w14:textId="3B0DD9F7" w:rsidR="000D2E71" w:rsidRPr="00386E4E" w:rsidRDefault="000D2E71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SIGNATURE OF APPLICANT: </w:t>
            </w:r>
          </w:p>
          <w:p w14:paraId="548D8FB3" w14:textId="77777777" w:rsidR="000D2E71" w:rsidRDefault="000D2E71" w:rsidP="003A35B1">
            <w:pPr>
              <w:rPr>
                <w:rFonts w:ascii="Open Sans" w:hAnsi="Open Sans" w:cs="Open Sans"/>
                <w:sz w:val="20"/>
                <w:szCs w:val="20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DATE: </w:t>
            </w:r>
            <w:r w:rsidRPr="00386E4E">
              <w:rPr>
                <w:rFonts w:ascii="Open Sans" w:hAnsi="Open Sans" w:cs="Open Sans"/>
                <w:sz w:val="20"/>
                <w:szCs w:val="20"/>
              </w:rPr>
              <w:tab/>
            </w:r>
          </w:p>
          <w:p w14:paraId="55CE9633" w14:textId="77777777" w:rsidR="00EF1D6A" w:rsidRPr="00EF1D6A" w:rsidRDefault="00EF1D6A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71650A00" w14:textId="77777777" w:rsidR="000D2E71" w:rsidRPr="00386E4E" w:rsidRDefault="000D2E71" w:rsidP="003A35B1">
            <w:pPr>
              <w:pStyle w:val="Heading1"/>
              <w:ind w:left="0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I certify that all the information and accompanying material provided in connection with this application is genuine, true and accurate.</w:t>
            </w:r>
          </w:p>
          <w:p w14:paraId="58D25E1E" w14:textId="77777777" w:rsidR="00752373" w:rsidRDefault="00752373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</w:p>
          <w:p w14:paraId="4C3D9C48" w14:textId="617B78B3" w:rsidR="000D2E71" w:rsidRPr="00386E4E" w:rsidRDefault="000D2E71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  <w:bookmarkStart w:id="2" w:name="_GoBack"/>
            <w:bookmarkEnd w:id="2"/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SIGNATURE OF REFEREE: </w:t>
            </w:r>
          </w:p>
          <w:p w14:paraId="72A160C7" w14:textId="77777777" w:rsidR="000D2E71" w:rsidRPr="00EF1D6A" w:rsidRDefault="000D2E71" w:rsidP="00EF1D6A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DATE: </w:t>
            </w:r>
            <w:r w:rsidRPr="00386E4E">
              <w:rPr>
                <w:rFonts w:ascii="Open Sans" w:hAnsi="Open Sans" w:cs="Open Sans"/>
                <w:sz w:val="20"/>
                <w:szCs w:val="20"/>
              </w:rPr>
              <w:tab/>
            </w:r>
          </w:p>
          <w:p w14:paraId="340A9E57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</w:tbl>
    <w:p w14:paraId="5FCBF0BD" w14:textId="77777777" w:rsidR="0067736E" w:rsidRPr="00386E4E" w:rsidRDefault="0067736E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sectPr w:rsidR="0067736E" w:rsidRPr="00386E4E" w:rsidSect="000D2E71">
      <w:headerReference w:type="default" r:id="rId10"/>
      <w:pgSz w:w="11906" w:h="16840"/>
      <w:pgMar w:top="-851" w:right="720" w:bottom="720" w:left="720" w:header="720" w:footer="30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03DA00" w14:textId="77777777" w:rsidR="00433419" w:rsidRDefault="00433419" w:rsidP="002E17C6">
      <w:r>
        <w:separator/>
      </w:r>
    </w:p>
  </w:endnote>
  <w:endnote w:type="continuationSeparator" w:id="0">
    <w:p w14:paraId="635FD2CE" w14:textId="77777777" w:rsidR="00433419" w:rsidRDefault="00433419" w:rsidP="002E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226978" w14:textId="77777777" w:rsidR="00433419" w:rsidRDefault="00433419" w:rsidP="002E17C6">
      <w:r>
        <w:separator/>
      </w:r>
    </w:p>
  </w:footnote>
  <w:footnote w:type="continuationSeparator" w:id="0">
    <w:p w14:paraId="0BAEE38B" w14:textId="77777777" w:rsidR="00433419" w:rsidRDefault="00433419" w:rsidP="002E1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C711A" w14:textId="77777777" w:rsidR="005068F9" w:rsidRDefault="005068F9">
    <w:pPr>
      <w:pStyle w:val="Header"/>
    </w:pPr>
  </w:p>
  <w:p w14:paraId="565BE589" w14:textId="77777777" w:rsidR="005068F9" w:rsidRDefault="005068F9">
    <w:pPr>
      <w:pStyle w:val="Header"/>
    </w:pPr>
  </w:p>
  <w:p w14:paraId="1E81929C" w14:textId="77777777" w:rsidR="005068F9" w:rsidRDefault="005068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7230E"/>
    <w:multiLevelType w:val="hybridMultilevel"/>
    <w:tmpl w:val="184C850A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45412"/>
    <w:multiLevelType w:val="hybridMultilevel"/>
    <w:tmpl w:val="29C48FAE"/>
    <w:lvl w:ilvl="0" w:tplc="A3C41FBA">
      <w:start w:val="1"/>
      <w:numFmt w:val="bullet"/>
      <w:lvlText w:val=""/>
      <w:lvlJc w:val="left"/>
      <w:pPr>
        <w:ind w:hanging="281"/>
      </w:pPr>
      <w:rPr>
        <w:rFonts w:ascii="Symbol" w:eastAsia="Symbol" w:hAnsi="Symbol" w:hint="default"/>
        <w:color w:val="auto"/>
        <w:sz w:val="18"/>
        <w:szCs w:val="18"/>
      </w:rPr>
    </w:lvl>
    <w:lvl w:ilvl="1" w:tplc="81366274">
      <w:start w:val="1"/>
      <w:numFmt w:val="bullet"/>
      <w:lvlText w:val="•"/>
      <w:lvlJc w:val="left"/>
      <w:rPr>
        <w:rFonts w:hint="default"/>
      </w:rPr>
    </w:lvl>
    <w:lvl w:ilvl="2" w:tplc="86C2404E">
      <w:start w:val="1"/>
      <w:numFmt w:val="bullet"/>
      <w:lvlText w:val="•"/>
      <w:lvlJc w:val="left"/>
      <w:rPr>
        <w:rFonts w:hint="default"/>
      </w:rPr>
    </w:lvl>
    <w:lvl w:ilvl="3" w:tplc="3A880508">
      <w:start w:val="1"/>
      <w:numFmt w:val="bullet"/>
      <w:lvlText w:val="•"/>
      <w:lvlJc w:val="left"/>
      <w:rPr>
        <w:rFonts w:hint="default"/>
      </w:rPr>
    </w:lvl>
    <w:lvl w:ilvl="4" w:tplc="46FA30DC">
      <w:start w:val="1"/>
      <w:numFmt w:val="bullet"/>
      <w:lvlText w:val="•"/>
      <w:lvlJc w:val="left"/>
      <w:rPr>
        <w:rFonts w:hint="default"/>
      </w:rPr>
    </w:lvl>
    <w:lvl w:ilvl="5" w:tplc="CB724AA6">
      <w:start w:val="1"/>
      <w:numFmt w:val="bullet"/>
      <w:lvlText w:val="•"/>
      <w:lvlJc w:val="left"/>
      <w:rPr>
        <w:rFonts w:hint="default"/>
      </w:rPr>
    </w:lvl>
    <w:lvl w:ilvl="6" w:tplc="5706D706">
      <w:start w:val="1"/>
      <w:numFmt w:val="bullet"/>
      <w:lvlText w:val="•"/>
      <w:lvlJc w:val="left"/>
      <w:rPr>
        <w:rFonts w:hint="default"/>
      </w:rPr>
    </w:lvl>
    <w:lvl w:ilvl="7" w:tplc="8D28D432">
      <w:start w:val="1"/>
      <w:numFmt w:val="bullet"/>
      <w:lvlText w:val="•"/>
      <w:lvlJc w:val="left"/>
      <w:rPr>
        <w:rFonts w:hint="default"/>
      </w:rPr>
    </w:lvl>
    <w:lvl w:ilvl="8" w:tplc="3806B73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93A2E43"/>
    <w:multiLevelType w:val="hybridMultilevel"/>
    <w:tmpl w:val="C8CA8002"/>
    <w:lvl w:ilvl="0" w:tplc="AE8CC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F84FA9"/>
    <w:multiLevelType w:val="hybridMultilevel"/>
    <w:tmpl w:val="C69CD802"/>
    <w:lvl w:ilvl="0" w:tplc="1409000F">
      <w:start w:val="1"/>
      <w:numFmt w:val="decimal"/>
      <w:lvlText w:val="%1."/>
      <w:lvlJc w:val="left"/>
      <w:pPr>
        <w:ind w:left="1080" w:hanging="360"/>
      </w:pPr>
    </w:lvl>
    <w:lvl w:ilvl="1" w:tplc="14090019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E458F9"/>
    <w:multiLevelType w:val="multilevel"/>
    <w:tmpl w:val="3154D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D72970"/>
    <w:multiLevelType w:val="multilevel"/>
    <w:tmpl w:val="D1648BC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EEC41D6"/>
    <w:multiLevelType w:val="hybridMultilevel"/>
    <w:tmpl w:val="0C02F12E"/>
    <w:lvl w:ilvl="0" w:tplc="A282E8FA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4207A9"/>
    <w:multiLevelType w:val="hybridMultilevel"/>
    <w:tmpl w:val="287C6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B12895"/>
    <w:multiLevelType w:val="hybridMultilevel"/>
    <w:tmpl w:val="2A6857D0"/>
    <w:lvl w:ilvl="0" w:tplc="1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310819"/>
    <w:multiLevelType w:val="hybridMultilevel"/>
    <w:tmpl w:val="D2D24E26"/>
    <w:lvl w:ilvl="0" w:tplc="981A9378">
      <w:start w:val="1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CD282788">
      <w:start w:val="1"/>
      <w:numFmt w:val="bullet"/>
      <w:lvlText w:val="•"/>
      <w:lvlJc w:val="left"/>
      <w:rPr>
        <w:rFonts w:hint="default"/>
      </w:rPr>
    </w:lvl>
    <w:lvl w:ilvl="2" w:tplc="F7368CD8">
      <w:start w:val="1"/>
      <w:numFmt w:val="bullet"/>
      <w:lvlText w:val="•"/>
      <w:lvlJc w:val="left"/>
      <w:rPr>
        <w:rFonts w:hint="default"/>
      </w:rPr>
    </w:lvl>
    <w:lvl w:ilvl="3" w:tplc="A65CA376">
      <w:start w:val="1"/>
      <w:numFmt w:val="bullet"/>
      <w:lvlText w:val="•"/>
      <w:lvlJc w:val="left"/>
      <w:rPr>
        <w:rFonts w:hint="default"/>
      </w:rPr>
    </w:lvl>
    <w:lvl w:ilvl="4" w:tplc="8B583462">
      <w:start w:val="1"/>
      <w:numFmt w:val="bullet"/>
      <w:lvlText w:val="•"/>
      <w:lvlJc w:val="left"/>
      <w:rPr>
        <w:rFonts w:hint="default"/>
      </w:rPr>
    </w:lvl>
    <w:lvl w:ilvl="5" w:tplc="19726B38">
      <w:start w:val="1"/>
      <w:numFmt w:val="bullet"/>
      <w:lvlText w:val="•"/>
      <w:lvlJc w:val="left"/>
      <w:rPr>
        <w:rFonts w:hint="default"/>
      </w:rPr>
    </w:lvl>
    <w:lvl w:ilvl="6" w:tplc="BD8E674A">
      <w:start w:val="1"/>
      <w:numFmt w:val="bullet"/>
      <w:lvlText w:val="•"/>
      <w:lvlJc w:val="left"/>
      <w:rPr>
        <w:rFonts w:hint="default"/>
      </w:rPr>
    </w:lvl>
    <w:lvl w:ilvl="7" w:tplc="D926421E">
      <w:start w:val="1"/>
      <w:numFmt w:val="bullet"/>
      <w:lvlText w:val="•"/>
      <w:lvlJc w:val="left"/>
      <w:rPr>
        <w:rFonts w:hint="default"/>
      </w:rPr>
    </w:lvl>
    <w:lvl w:ilvl="8" w:tplc="FCF0427C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458A0F9F"/>
    <w:multiLevelType w:val="hybridMultilevel"/>
    <w:tmpl w:val="57B06FFE"/>
    <w:lvl w:ilvl="0" w:tplc="1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24235B"/>
    <w:multiLevelType w:val="multilevel"/>
    <w:tmpl w:val="B9C44C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290B37"/>
    <w:multiLevelType w:val="hybridMultilevel"/>
    <w:tmpl w:val="3DE025A8"/>
    <w:lvl w:ilvl="0" w:tplc="0BB0CF90">
      <w:start w:val="3"/>
      <w:numFmt w:val="decimal"/>
      <w:lvlText w:val="%1."/>
      <w:lvlJc w:val="left"/>
      <w:pPr>
        <w:ind w:hanging="361"/>
      </w:pPr>
      <w:rPr>
        <w:rFonts w:ascii="Arial" w:eastAsia="Arial" w:hAnsi="Arial" w:hint="default"/>
        <w:spacing w:val="-1"/>
        <w:sz w:val="18"/>
        <w:szCs w:val="16"/>
      </w:rPr>
    </w:lvl>
    <w:lvl w:ilvl="1" w:tplc="C8AAD782">
      <w:start w:val="1"/>
      <w:numFmt w:val="lowerLetter"/>
      <w:lvlText w:val="%2."/>
      <w:lvlJc w:val="left"/>
      <w:pPr>
        <w:ind w:hanging="361"/>
      </w:pPr>
      <w:rPr>
        <w:rFonts w:ascii="Arial" w:eastAsia="Arial" w:hAnsi="Arial" w:hint="default"/>
        <w:spacing w:val="-1"/>
        <w:sz w:val="16"/>
        <w:szCs w:val="16"/>
      </w:rPr>
    </w:lvl>
    <w:lvl w:ilvl="2" w:tplc="5336BAFE">
      <w:start w:val="1"/>
      <w:numFmt w:val="bullet"/>
      <w:lvlText w:val="•"/>
      <w:lvlJc w:val="left"/>
      <w:rPr>
        <w:rFonts w:hint="default"/>
      </w:rPr>
    </w:lvl>
    <w:lvl w:ilvl="3" w:tplc="3634F912">
      <w:start w:val="1"/>
      <w:numFmt w:val="bullet"/>
      <w:lvlText w:val="•"/>
      <w:lvlJc w:val="left"/>
      <w:rPr>
        <w:rFonts w:hint="default"/>
      </w:rPr>
    </w:lvl>
    <w:lvl w:ilvl="4" w:tplc="AAF280E4">
      <w:start w:val="1"/>
      <w:numFmt w:val="bullet"/>
      <w:lvlText w:val="•"/>
      <w:lvlJc w:val="left"/>
      <w:rPr>
        <w:rFonts w:hint="default"/>
      </w:rPr>
    </w:lvl>
    <w:lvl w:ilvl="5" w:tplc="17C41704">
      <w:start w:val="1"/>
      <w:numFmt w:val="bullet"/>
      <w:lvlText w:val="•"/>
      <w:lvlJc w:val="left"/>
      <w:rPr>
        <w:rFonts w:hint="default"/>
      </w:rPr>
    </w:lvl>
    <w:lvl w:ilvl="6" w:tplc="32AE8FF2">
      <w:start w:val="1"/>
      <w:numFmt w:val="bullet"/>
      <w:lvlText w:val="•"/>
      <w:lvlJc w:val="left"/>
      <w:rPr>
        <w:rFonts w:hint="default"/>
      </w:rPr>
    </w:lvl>
    <w:lvl w:ilvl="7" w:tplc="AB0A4390">
      <w:start w:val="1"/>
      <w:numFmt w:val="bullet"/>
      <w:lvlText w:val="•"/>
      <w:lvlJc w:val="left"/>
      <w:rPr>
        <w:rFonts w:hint="default"/>
      </w:rPr>
    </w:lvl>
    <w:lvl w:ilvl="8" w:tplc="73560A92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60D51BA6"/>
    <w:multiLevelType w:val="hybridMultilevel"/>
    <w:tmpl w:val="6882CF60"/>
    <w:lvl w:ilvl="0" w:tplc="1409000F">
      <w:start w:val="1"/>
      <w:numFmt w:val="decimal"/>
      <w:lvlText w:val="%1."/>
      <w:lvlJc w:val="left"/>
      <w:pPr>
        <w:ind w:left="1146" w:hanging="360"/>
      </w:pPr>
    </w:lvl>
    <w:lvl w:ilvl="1" w:tplc="14090019" w:tentative="1">
      <w:start w:val="1"/>
      <w:numFmt w:val="lowerLetter"/>
      <w:lvlText w:val="%2."/>
      <w:lvlJc w:val="left"/>
      <w:pPr>
        <w:ind w:left="1866" w:hanging="360"/>
      </w:pPr>
    </w:lvl>
    <w:lvl w:ilvl="2" w:tplc="1409001B" w:tentative="1">
      <w:start w:val="1"/>
      <w:numFmt w:val="lowerRoman"/>
      <w:lvlText w:val="%3."/>
      <w:lvlJc w:val="right"/>
      <w:pPr>
        <w:ind w:left="2586" w:hanging="180"/>
      </w:pPr>
    </w:lvl>
    <w:lvl w:ilvl="3" w:tplc="1409000F" w:tentative="1">
      <w:start w:val="1"/>
      <w:numFmt w:val="decimal"/>
      <w:lvlText w:val="%4."/>
      <w:lvlJc w:val="left"/>
      <w:pPr>
        <w:ind w:left="3306" w:hanging="360"/>
      </w:pPr>
    </w:lvl>
    <w:lvl w:ilvl="4" w:tplc="14090019" w:tentative="1">
      <w:start w:val="1"/>
      <w:numFmt w:val="lowerLetter"/>
      <w:lvlText w:val="%5."/>
      <w:lvlJc w:val="left"/>
      <w:pPr>
        <w:ind w:left="4026" w:hanging="360"/>
      </w:pPr>
    </w:lvl>
    <w:lvl w:ilvl="5" w:tplc="1409001B" w:tentative="1">
      <w:start w:val="1"/>
      <w:numFmt w:val="lowerRoman"/>
      <w:lvlText w:val="%6."/>
      <w:lvlJc w:val="right"/>
      <w:pPr>
        <w:ind w:left="4746" w:hanging="180"/>
      </w:pPr>
    </w:lvl>
    <w:lvl w:ilvl="6" w:tplc="1409000F" w:tentative="1">
      <w:start w:val="1"/>
      <w:numFmt w:val="decimal"/>
      <w:lvlText w:val="%7."/>
      <w:lvlJc w:val="left"/>
      <w:pPr>
        <w:ind w:left="5466" w:hanging="360"/>
      </w:pPr>
    </w:lvl>
    <w:lvl w:ilvl="7" w:tplc="14090019" w:tentative="1">
      <w:start w:val="1"/>
      <w:numFmt w:val="lowerLetter"/>
      <w:lvlText w:val="%8."/>
      <w:lvlJc w:val="left"/>
      <w:pPr>
        <w:ind w:left="6186" w:hanging="360"/>
      </w:pPr>
    </w:lvl>
    <w:lvl w:ilvl="8" w:tplc="1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63591504"/>
    <w:multiLevelType w:val="hybridMultilevel"/>
    <w:tmpl w:val="632275E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326777"/>
    <w:multiLevelType w:val="hybridMultilevel"/>
    <w:tmpl w:val="02DE7F92"/>
    <w:lvl w:ilvl="0" w:tplc="8780BD7E">
      <w:start w:val="2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4530CC02">
      <w:start w:val="1"/>
      <w:numFmt w:val="lowerLetter"/>
      <w:lvlText w:val="%2."/>
      <w:lvlJc w:val="left"/>
      <w:pPr>
        <w:ind w:hanging="178"/>
      </w:pPr>
      <w:rPr>
        <w:rFonts w:ascii="Arial" w:eastAsia="Arial" w:hAnsi="Arial" w:hint="default"/>
        <w:spacing w:val="-1"/>
        <w:sz w:val="16"/>
        <w:szCs w:val="16"/>
      </w:rPr>
    </w:lvl>
    <w:lvl w:ilvl="2" w:tplc="EDB862C2">
      <w:start w:val="1"/>
      <w:numFmt w:val="bullet"/>
      <w:lvlText w:val="-"/>
      <w:lvlJc w:val="left"/>
      <w:pPr>
        <w:ind w:hanging="99"/>
      </w:pPr>
      <w:rPr>
        <w:rFonts w:ascii="Arial" w:eastAsia="Arial" w:hAnsi="Arial" w:hint="default"/>
        <w:sz w:val="16"/>
        <w:szCs w:val="16"/>
      </w:rPr>
    </w:lvl>
    <w:lvl w:ilvl="3" w:tplc="38126EF6">
      <w:start w:val="1"/>
      <w:numFmt w:val="bullet"/>
      <w:lvlText w:val="•"/>
      <w:lvlJc w:val="left"/>
      <w:rPr>
        <w:rFonts w:hint="default"/>
      </w:rPr>
    </w:lvl>
    <w:lvl w:ilvl="4" w:tplc="69AC666E">
      <w:start w:val="1"/>
      <w:numFmt w:val="bullet"/>
      <w:lvlText w:val="•"/>
      <w:lvlJc w:val="left"/>
      <w:rPr>
        <w:rFonts w:hint="default"/>
      </w:rPr>
    </w:lvl>
    <w:lvl w:ilvl="5" w:tplc="18E20734">
      <w:start w:val="1"/>
      <w:numFmt w:val="bullet"/>
      <w:lvlText w:val="•"/>
      <w:lvlJc w:val="left"/>
      <w:rPr>
        <w:rFonts w:hint="default"/>
      </w:rPr>
    </w:lvl>
    <w:lvl w:ilvl="6" w:tplc="9AF06704">
      <w:start w:val="1"/>
      <w:numFmt w:val="bullet"/>
      <w:lvlText w:val="•"/>
      <w:lvlJc w:val="left"/>
      <w:rPr>
        <w:rFonts w:hint="default"/>
      </w:rPr>
    </w:lvl>
    <w:lvl w:ilvl="7" w:tplc="6DF856A6">
      <w:start w:val="1"/>
      <w:numFmt w:val="bullet"/>
      <w:lvlText w:val="•"/>
      <w:lvlJc w:val="left"/>
      <w:rPr>
        <w:rFonts w:hint="default"/>
      </w:rPr>
    </w:lvl>
    <w:lvl w:ilvl="8" w:tplc="9FFE7730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6FEE5F87"/>
    <w:multiLevelType w:val="hybridMultilevel"/>
    <w:tmpl w:val="92CC4A3A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03E5932"/>
    <w:multiLevelType w:val="multilevel"/>
    <w:tmpl w:val="B9C44C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DE3801"/>
    <w:multiLevelType w:val="multilevel"/>
    <w:tmpl w:val="F5044C48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7AED32D8"/>
    <w:multiLevelType w:val="multilevel"/>
    <w:tmpl w:val="3154D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E9524B"/>
    <w:multiLevelType w:val="hybridMultilevel"/>
    <w:tmpl w:val="C2281866"/>
    <w:lvl w:ilvl="0" w:tplc="60565C10">
      <w:start w:val="1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4E8CE4B4">
      <w:start w:val="1"/>
      <w:numFmt w:val="bullet"/>
      <w:lvlText w:val="•"/>
      <w:lvlJc w:val="left"/>
      <w:rPr>
        <w:rFonts w:hint="default"/>
      </w:rPr>
    </w:lvl>
    <w:lvl w:ilvl="2" w:tplc="8C120D56">
      <w:start w:val="1"/>
      <w:numFmt w:val="bullet"/>
      <w:lvlText w:val="•"/>
      <w:lvlJc w:val="left"/>
      <w:rPr>
        <w:rFonts w:hint="default"/>
      </w:rPr>
    </w:lvl>
    <w:lvl w:ilvl="3" w:tplc="15ACE75E">
      <w:start w:val="1"/>
      <w:numFmt w:val="bullet"/>
      <w:lvlText w:val="•"/>
      <w:lvlJc w:val="left"/>
      <w:rPr>
        <w:rFonts w:hint="default"/>
      </w:rPr>
    </w:lvl>
    <w:lvl w:ilvl="4" w:tplc="9356DF94">
      <w:start w:val="1"/>
      <w:numFmt w:val="bullet"/>
      <w:lvlText w:val="•"/>
      <w:lvlJc w:val="left"/>
      <w:rPr>
        <w:rFonts w:hint="default"/>
      </w:rPr>
    </w:lvl>
    <w:lvl w:ilvl="5" w:tplc="F014D040">
      <w:start w:val="1"/>
      <w:numFmt w:val="bullet"/>
      <w:lvlText w:val="•"/>
      <w:lvlJc w:val="left"/>
      <w:rPr>
        <w:rFonts w:hint="default"/>
      </w:rPr>
    </w:lvl>
    <w:lvl w:ilvl="6" w:tplc="A484EBD4">
      <w:start w:val="1"/>
      <w:numFmt w:val="bullet"/>
      <w:lvlText w:val="•"/>
      <w:lvlJc w:val="left"/>
      <w:rPr>
        <w:rFonts w:hint="default"/>
      </w:rPr>
    </w:lvl>
    <w:lvl w:ilvl="7" w:tplc="CD56F0FC">
      <w:start w:val="1"/>
      <w:numFmt w:val="bullet"/>
      <w:lvlText w:val="•"/>
      <w:lvlJc w:val="left"/>
      <w:rPr>
        <w:rFonts w:hint="default"/>
      </w:rPr>
    </w:lvl>
    <w:lvl w:ilvl="8" w:tplc="89F03E32">
      <w:start w:val="1"/>
      <w:numFmt w:val="bullet"/>
      <w:lvlText w:val="•"/>
      <w:lvlJc w:val="left"/>
      <w:rPr>
        <w:rFonts w:hint="default"/>
      </w:rPr>
    </w:lvl>
  </w:abstractNum>
  <w:num w:numId="1">
    <w:abstractNumId w:val="12"/>
  </w:num>
  <w:num w:numId="2">
    <w:abstractNumId w:val="15"/>
  </w:num>
  <w:num w:numId="3">
    <w:abstractNumId w:val="20"/>
  </w:num>
  <w:num w:numId="4">
    <w:abstractNumId w:val="9"/>
  </w:num>
  <w:num w:numId="5">
    <w:abstractNumId w:val="1"/>
  </w:num>
  <w:num w:numId="6">
    <w:abstractNumId w:val="14"/>
  </w:num>
  <w:num w:numId="7">
    <w:abstractNumId w:val="13"/>
  </w:num>
  <w:num w:numId="8">
    <w:abstractNumId w:val="5"/>
  </w:num>
  <w:num w:numId="9">
    <w:abstractNumId w:val="7"/>
  </w:num>
  <w:num w:numId="10">
    <w:abstractNumId w:val="18"/>
  </w:num>
  <w:num w:numId="11">
    <w:abstractNumId w:val="2"/>
  </w:num>
  <w:num w:numId="12">
    <w:abstractNumId w:val="3"/>
  </w:num>
  <w:num w:numId="13">
    <w:abstractNumId w:val="8"/>
  </w:num>
  <w:num w:numId="14">
    <w:abstractNumId w:val="0"/>
  </w:num>
  <w:num w:numId="15">
    <w:abstractNumId w:val="10"/>
  </w:num>
  <w:num w:numId="16">
    <w:abstractNumId w:val="16"/>
  </w:num>
  <w:num w:numId="17">
    <w:abstractNumId w:val="11"/>
  </w:num>
  <w:num w:numId="18">
    <w:abstractNumId w:val="17"/>
  </w:num>
  <w:num w:numId="19">
    <w:abstractNumId w:val="4"/>
  </w:num>
  <w:num w:numId="20">
    <w:abstractNumId w:val="19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667"/>
    <w:rsid w:val="0000119E"/>
    <w:rsid w:val="00020045"/>
    <w:rsid w:val="00022CD6"/>
    <w:rsid w:val="000333E6"/>
    <w:rsid w:val="000337F8"/>
    <w:rsid w:val="000344BC"/>
    <w:rsid w:val="00041867"/>
    <w:rsid w:val="000427A5"/>
    <w:rsid w:val="00044138"/>
    <w:rsid w:val="00046929"/>
    <w:rsid w:val="00060268"/>
    <w:rsid w:val="00074F75"/>
    <w:rsid w:val="00085C34"/>
    <w:rsid w:val="000903A7"/>
    <w:rsid w:val="000922BC"/>
    <w:rsid w:val="000B23BF"/>
    <w:rsid w:val="000B41CB"/>
    <w:rsid w:val="000B4877"/>
    <w:rsid w:val="000B7D8D"/>
    <w:rsid w:val="000D2E71"/>
    <w:rsid w:val="000E5775"/>
    <w:rsid w:val="000E6B5A"/>
    <w:rsid w:val="000E7074"/>
    <w:rsid w:val="000F0A1C"/>
    <w:rsid w:val="000F2247"/>
    <w:rsid w:val="000F7AA3"/>
    <w:rsid w:val="00100B18"/>
    <w:rsid w:val="001077EB"/>
    <w:rsid w:val="00115B2A"/>
    <w:rsid w:val="00120D1D"/>
    <w:rsid w:val="00126027"/>
    <w:rsid w:val="00127841"/>
    <w:rsid w:val="00132DE8"/>
    <w:rsid w:val="00142706"/>
    <w:rsid w:val="00144B4C"/>
    <w:rsid w:val="00147EF5"/>
    <w:rsid w:val="001563CE"/>
    <w:rsid w:val="00156490"/>
    <w:rsid w:val="00162B46"/>
    <w:rsid w:val="00167AA1"/>
    <w:rsid w:val="00174545"/>
    <w:rsid w:val="0019180A"/>
    <w:rsid w:val="00191D36"/>
    <w:rsid w:val="001923D7"/>
    <w:rsid w:val="00195E2B"/>
    <w:rsid w:val="001A4E76"/>
    <w:rsid w:val="001B205F"/>
    <w:rsid w:val="001B76CB"/>
    <w:rsid w:val="001C3B16"/>
    <w:rsid w:val="001D062E"/>
    <w:rsid w:val="001D16D4"/>
    <w:rsid w:val="001D2F23"/>
    <w:rsid w:val="001D3417"/>
    <w:rsid w:val="001D3C3C"/>
    <w:rsid w:val="001F7D4D"/>
    <w:rsid w:val="00212325"/>
    <w:rsid w:val="0021663F"/>
    <w:rsid w:val="002363BD"/>
    <w:rsid w:val="002403DC"/>
    <w:rsid w:val="002522D2"/>
    <w:rsid w:val="00261C2F"/>
    <w:rsid w:val="00273B1A"/>
    <w:rsid w:val="0027633A"/>
    <w:rsid w:val="00284E61"/>
    <w:rsid w:val="0028618F"/>
    <w:rsid w:val="002929A5"/>
    <w:rsid w:val="002A1EB2"/>
    <w:rsid w:val="002A5322"/>
    <w:rsid w:val="002A62E8"/>
    <w:rsid w:val="002B5DED"/>
    <w:rsid w:val="002B6FE0"/>
    <w:rsid w:val="002C4A10"/>
    <w:rsid w:val="002C5518"/>
    <w:rsid w:val="002E0802"/>
    <w:rsid w:val="002E17C6"/>
    <w:rsid w:val="002E33B1"/>
    <w:rsid w:val="002E33EC"/>
    <w:rsid w:val="002E6D92"/>
    <w:rsid w:val="002F23F0"/>
    <w:rsid w:val="002F28FE"/>
    <w:rsid w:val="0030070D"/>
    <w:rsid w:val="003013C4"/>
    <w:rsid w:val="00303F1B"/>
    <w:rsid w:val="00305E15"/>
    <w:rsid w:val="003077C6"/>
    <w:rsid w:val="00311A82"/>
    <w:rsid w:val="00313C70"/>
    <w:rsid w:val="00314C59"/>
    <w:rsid w:val="00324653"/>
    <w:rsid w:val="003317E9"/>
    <w:rsid w:val="00335F3F"/>
    <w:rsid w:val="00337929"/>
    <w:rsid w:val="003410FE"/>
    <w:rsid w:val="00344D4D"/>
    <w:rsid w:val="003455AE"/>
    <w:rsid w:val="0035098A"/>
    <w:rsid w:val="00354911"/>
    <w:rsid w:val="0038143E"/>
    <w:rsid w:val="0038276B"/>
    <w:rsid w:val="00382929"/>
    <w:rsid w:val="00382DB5"/>
    <w:rsid w:val="00386E4E"/>
    <w:rsid w:val="00394FB6"/>
    <w:rsid w:val="003A1490"/>
    <w:rsid w:val="003A35B1"/>
    <w:rsid w:val="003A4488"/>
    <w:rsid w:val="003A5839"/>
    <w:rsid w:val="003B1EC1"/>
    <w:rsid w:val="003B4D75"/>
    <w:rsid w:val="003B4D76"/>
    <w:rsid w:val="003B6136"/>
    <w:rsid w:val="003C086E"/>
    <w:rsid w:val="003C5372"/>
    <w:rsid w:val="003C5541"/>
    <w:rsid w:val="003D0BC6"/>
    <w:rsid w:val="003D29FD"/>
    <w:rsid w:val="003E0B17"/>
    <w:rsid w:val="003E2CF1"/>
    <w:rsid w:val="003E4194"/>
    <w:rsid w:val="003F11F8"/>
    <w:rsid w:val="00404F4B"/>
    <w:rsid w:val="00410712"/>
    <w:rsid w:val="00413258"/>
    <w:rsid w:val="004140D9"/>
    <w:rsid w:val="00416120"/>
    <w:rsid w:val="00423C14"/>
    <w:rsid w:val="00427CDC"/>
    <w:rsid w:val="00427DC3"/>
    <w:rsid w:val="00430F98"/>
    <w:rsid w:val="0043230E"/>
    <w:rsid w:val="004327FC"/>
    <w:rsid w:val="00433419"/>
    <w:rsid w:val="00444296"/>
    <w:rsid w:val="00445390"/>
    <w:rsid w:val="00460B07"/>
    <w:rsid w:val="00466CED"/>
    <w:rsid w:val="00467439"/>
    <w:rsid w:val="00481E95"/>
    <w:rsid w:val="0048567B"/>
    <w:rsid w:val="004862B4"/>
    <w:rsid w:val="0048688A"/>
    <w:rsid w:val="00493FB7"/>
    <w:rsid w:val="004A1C9A"/>
    <w:rsid w:val="004A21F1"/>
    <w:rsid w:val="004A5205"/>
    <w:rsid w:val="004A7087"/>
    <w:rsid w:val="004A76F3"/>
    <w:rsid w:val="004B0BCE"/>
    <w:rsid w:val="004C10EA"/>
    <w:rsid w:val="004C16D9"/>
    <w:rsid w:val="004D0841"/>
    <w:rsid w:val="004D34C0"/>
    <w:rsid w:val="004E18CE"/>
    <w:rsid w:val="004E1DD6"/>
    <w:rsid w:val="004E778B"/>
    <w:rsid w:val="004F3659"/>
    <w:rsid w:val="004F5F9C"/>
    <w:rsid w:val="00504AA9"/>
    <w:rsid w:val="005068F9"/>
    <w:rsid w:val="005168A8"/>
    <w:rsid w:val="00516F30"/>
    <w:rsid w:val="00517DE0"/>
    <w:rsid w:val="00532081"/>
    <w:rsid w:val="0054791E"/>
    <w:rsid w:val="00551B80"/>
    <w:rsid w:val="00571124"/>
    <w:rsid w:val="00576A71"/>
    <w:rsid w:val="00580703"/>
    <w:rsid w:val="00581C25"/>
    <w:rsid w:val="00586AAC"/>
    <w:rsid w:val="00587B48"/>
    <w:rsid w:val="00592BC7"/>
    <w:rsid w:val="00595E50"/>
    <w:rsid w:val="005A0A98"/>
    <w:rsid w:val="005A4961"/>
    <w:rsid w:val="005C6AB8"/>
    <w:rsid w:val="005D0911"/>
    <w:rsid w:val="005E13D8"/>
    <w:rsid w:val="005E16C8"/>
    <w:rsid w:val="005F0FD3"/>
    <w:rsid w:val="00600E3C"/>
    <w:rsid w:val="0061350B"/>
    <w:rsid w:val="006143E8"/>
    <w:rsid w:val="0062038E"/>
    <w:rsid w:val="006261B8"/>
    <w:rsid w:val="00640CBD"/>
    <w:rsid w:val="00642662"/>
    <w:rsid w:val="00644BCA"/>
    <w:rsid w:val="00653225"/>
    <w:rsid w:val="00671A65"/>
    <w:rsid w:val="00671DD6"/>
    <w:rsid w:val="00672571"/>
    <w:rsid w:val="00674D84"/>
    <w:rsid w:val="0067736E"/>
    <w:rsid w:val="006808B5"/>
    <w:rsid w:val="00687740"/>
    <w:rsid w:val="00690A9B"/>
    <w:rsid w:val="00695B6E"/>
    <w:rsid w:val="00697C7D"/>
    <w:rsid w:val="006A1EFC"/>
    <w:rsid w:val="006A7829"/>
    <w:rsid w:val="006B3EE3"/>
    <w:rsid w:val="006B78C6"/>
    <w:rsid w:val="006C5233"/>
    <w:rsid w:val="006C649C"/>
    <w:rsid w:val="006D06E1"/>
    <w:rsid w:val="006E11E0"/>
    <w:rsid w:val="006E132C"/>
    <w:rsid w:val="006E691E"/>
    <w:rsid w:val="006E6E43"/>
    <w:rsid w:val="00706CE6"/>
    <w:rsid w:val="007077BD"/>
    <w:rsid w:val="007238FA"/>
    <w:rsid w:val="007254BD"/>
    <w:rsid w:val="00727696"/>
    <w:rsid w:val="00743B4F"/>
    <w:rsid w:val="007455C4"/>
    <w:rsid w:val="0074561E"/>
    <w:rsid w:val="0075164F"/>
    <w:rsid w:val="00752373"/>
    <w:rsid w:val="0075356D"/>
    <w:rsid w:val="00753C10"/>
    <w:rsid w:val="007642C3"/>
    <w:rsid w:val="007710CE"/>
    <w:rsid w:val="00775949"/>
    <w:rsid w:val="00782A58"/>
    <w:rsid w:val="007849CE"/>
    <w:rsid w:val="00785B40"/>
    <w:rsid w:val="00787674"/>
    <w:rsid w:val="0079041D"/>
    <w:rsid w:val="00795562"/>
    <w:rsid w:val="007966B3"/>
    <w:rsid w:val="007A1DFF"/>
    <w:rsid w:val="007A3855"/>
    <w:rsid w:val="007A479F"/>
    <w:rsid w:val="007B1B9F"/>
    <w:rsid w:val="007B3975"/>
    <w:rsid w:val="007B6413"/>
    <w:rsid w:val="007B7711"/>
    <w:rsid w:val="007C0451"/>
    <w:rsid w:val="007C15AA"/>
    <w:rsid w:val="007C439F"/>
    <w:rsid w:val="007D532F"/>
    <w:rsid w:val="007E15B6"/>
    <w:rsid w:val="007E68FE"/>
    <w:rsid w:val="00800187"/>
    <w:rsid w:val="00800839"/>
    <w:rsid w:val="00805420"/>
    <w:rsid w:val="008164A2"/>
    <w:rsid w:val="0082214B"/>
    <w:rsid w:val="00834CF7"/>
    <w:rsid w:val="00844D36"/>
    <w:rsid w:val="00844E41"/>
    <w:rsid w:val="00846434"/>
    <w:rsid w:val="00850401"/>
    <w:rsid w:val="00855DB9"/>
    <w:rsid w:val="008676A6"/>
    <w:rsid w:val="008766DF"/>
    <w:rsid w:val="00876743"/>
    <w:rsid w:val="008822AA"/>
    <w:rsid w:val="0088465E"/>
    <w:rsid w:val="00886D3A"/>
    <w:rsid w:val="00887EA5"/>
    <w:rsid w:val="008965F0"/>
    <w:rsid w:val="008A1AF8"/>
    <w:rsid w:val="008A1BCB"/>
    <w:rsid w:val="008A674F"/>
    <w:rsid w:val="008B5336"/>
    <w:rsid w:val="008B6330"/>
    <w:rsid w:val="008C110B"/>
    <w:rsid w:val="008C66FF"/>
    <w:rsid w:val="008D5551"/>
    <w:rsid w:val="008E0487"/>
    <w:rsid w:val="008E1CCE"/>
    <w:rsid w:val="008E2D7C"/>
    <w:rsid w:val="008E6830"/>
    <w:rsid w:val="00910EEE"/>
    <w:rsid w:val="00913AB5"/>
    <w:rsid w:val="00920692"/>
    <w:rsid w:val="00922F35"/>
    <w:rsid w:val="00934A17"/>
    <w:rsid w:val="0093750A"/>
    <w:rsid w:val="00942BAD"/>
    <w:rsid w:val="00943A10"/>
    <w:rsid w:val="0095197B"/>
    <w:rsid w:val="00952B2F"/>
    <w:rsid w:val="00983BE0"/>
    <w:rsid w:val="009852B6"/>
    <w:rsid w:val="00990465"/>
    <w:rsid w:val="009A609C"/>
    <w:rsid w:val="009B30EA"/>
    <w:rsid w:val="009B41A7"/>
    <w:rsid w:val="009C4EC3"/>
    <w:rsid w:val="009D7AAB"/>
    <w:rsid w:val="009E217C"/>
    <w:rsid w:val="009E5368"/>
    <w:rsid w:val="009E6667"/>
    <w:rsid w:val="009F00C1"/>
    <w:rsid w:val="009F08D1"/>
    <w:rsid w:val="009F125E"/>
    <w:rsid w:val="00A02FE6"/>
    <w:rsid w:val="00A07497"/>
    <w:rsid w:val="00A13A00"/>
    <w:rsid w:val="00A169C6"/>
    <w:rsid w:val="00A23361"/>
    <w:rsid w:val="00A312D3"/>
    <w:rsid w:val="00A344E2"/>
    <w:rsid w:val="00A357D3"/>
    <w:rsid w:val="00A40C00"/>
    <w:rsid w:val="00A60D02"/>
    <w:rsid w:val="00A73EFF"/>
    <w:rsid w:val="00A75952"/>
    <w:rsid w:val="00A80A1C"/>
    <w:rsid w:val="00A87B0C"/>
    <w:rsid w:val="00A87CFE"/>
    <w:rsid w:val="00A97625"/>
    <w:rsid w:val="00AA07FF"/>
    <w:rsid w:val="00AA5E1C"/>
    <w:rsid w:val="00AA6E3F"/>
    <w:rsid w:val="00AB24C1"/>
    <w:rsid w:val="00AC054B"/>
    <w:rsid w:val="00AC4C36"/>
    <w:rsid w:val="00AC5916"/>
    <w:rsid w:val="00AE7383"/>
    <w:rsid w:val="00AF35D7"/>
    <w:rsid w:val="00AF7C79"/>
    <w:rsid w:val="00B00579"/>
    <w:rsid w:val="00B119FC"/>
    <w:rsid w:val="00B2760C"/>
    <w:rsid w:val="00B319DD"/>
    <w:rsid w:val="00B32D01"/>
    <w:rsid w:val="00B33EF0"/>
    <w:rsid w:val="00B61D1A"/>
    <w:rsid w:val="00B61FF9"/>
    <w:rsid w:val="00B840A1"/>
    <w:rsid w:val="00B863EF"/>
    <w:rsid w:val="00B868CE"/>
    <w:rsid w:val="00BA4054"/>
    <w:rsid w:val="00BA6DC7"/>
    <w:rsid w:val="00BB5D64"/>
    <w:rsid w:val="00BB6053"/>
    <w:rsid w:val="00BF4898"/>
    <w:rsid w:val="00BF58D5"/>
    <w:rsid w:val="00BF7732"/>
    <w:rsid w:val="00C06A5B"/>
    <w:rsid w:val="00C16F7C"/>
    <w:rsid w:val="00C3247A"/>
    <w:rsid w:val="00C37DDC"/>
    <w:rsid w:val="00C4060E"/>
    <w:rsid w:val="00C40D7A"/>
    <w:rsid w:val="00C50FC4"/>
    <w:rsid w:val="00C578C2"/>
    <w:rsid w:val="00C70B7B"/>
    <w:rsid w:val="00C70F3F"/>
    <w:rsid w:val="00C7123F"/>
    <w:rsid w:val="00C8332D"/>
    <w:rsid w:val="00C84CEF"/>
    <w:rsid w:val="00C900B2"/>
    <w:rsid w:val="00CA21D1"/>
    <w:rsid w:val="00CC2B84"/>
    <w:rsid w:val="00CE24C9"/>
    <w:rsid w:val="00CE3C7C"/>
    <w:rsid w:val="00CF1E41"/>
    <w:rsid w:val="00D1116E"/>
    <w:rsid w:val="00D1155A"/>
    <w:rsid w:val="00D14B4B"/>
    <w:rsid w:val="00D22B91"/>
    <w:rsid w:val="00D26E29"/>
    <w:rsid w:val="00D30918"/>
    <w:rsid w:val="00D42943"/>
    <w:rsid w:val="00D45919"/>
    <w:rsid w:val="00D55D05"/>
    <w:rsid w:val="00D5614A"/>
    <w:rsid w:val="00D6272B"/>
    <w:rsid w:val="00D6411B"/>
    <w:rsid w:val="00D75695"/>
    <w:rsid w:val="00D7580F"/>
    <w:rsid w:val="00D77B14"/>
    <w:rsid w:val="00D811D5"/>
    <w:rsid w:val="00D91445"/>
    <w:rsid w:val="00D940C9"/>
    <w:rsid w:val="00D959CB"/>
    <w:rsid w:val="00DA0599"/>
    <w:rsid w:val="00DA1B2E"/>
    <w:rsid w:val="00DB5826"/>
    <w:rsid w:val="00DE5F6F"/>
    <w:rsid w:val="00E00083"/>
    <w:rsid w:val="00E11DC4"/>
    <w:rsid w:val="00E30C3E"/>
    <w:rsid w:val="00E365A1"/>
    <w:rsid w:val="00E3674D"/>
    <w:rsid w:val="00E473EE"/>
    <w:rsid w:val="00E50917"/>
    <w:rsid w:val="00E552BB"/>
    <w:rsid w:val="00E60F4D"/>
    <w:rsid w:val="00E62731"/>
    <w:rsid w:val="00E655F2"/>
    <w:rsid w:val="00E73726"/>
    <w:rsid w:val="00E962AF"/>
    <w:rsid w:val="00EA1F15"/>
    <w:rsid w:val="00EA4A64"/>
    <w:rsid w:val="00EA5616"/>
    <w:rsid w:val="00EA76E4"/>
    <w:rsid w:val="00EB0E48"/>
    <w:rsid w:val="00EB2117"/>
    <w:rsid w:val="00EB35D2"/>
    <w:rsid w:val="00EB5A93"/>
    <w:rsid w:val="00EB7A2F"/>
    <w:rsid w:val="00EE6074"/>
    <w:rsid w:val="00EE7B39"/>
    <w:rsid w:val="00EF1D6A"/>
    <w:rsid w:val="00EF42BC"/>
    <w:rsid w:val="00EF7807"/>
    <w:rsid w:val="00F03485"/>
    <w:rsid w:val="00F06238"/>
    <w:rsid w:val="00F0760B"/>
    <w:rsid w:val="00F115B4"/>
    <w:rsid w:val="00F12738"/>
    <w:rsid w:val="00F132D7"/>
    <w:rsid w:val="00F23875"/>
    <w:rsid w:val="00F24F1E"/>
    <w:rsid w:val="00F270AC"/>
    <w:rsid w:val="00F279BF"/>
    <w:rsid w:val="00F31B87"/>
    <w:rsid w:val="00F32DBB"/>
    <w:rsid w:val="00F334E8"/>
    <w:rsid w:val="00F37668"/>
    <w:rsid w:val="00F37B62"/>
    <w:rsid w:val="00F51778"/>
    <w:rsid w:val="00F5460C"/>
    <w:rsid w:val="00F55C3B"/>
    <w:rsid w:val="00F628E5"/>
    <w:rsid w:val="00F660CA"/>
    <w:rsid w:val="00F70E7E"/>
    <w:rsid w:val="00F751D8"/>
    <w:rsid w:val="00F766AE"/>
    <w:rsid w:val="00F770A7"/>
    <w:rsid w:val="00F83E9C"/>
    <w:rsid w:val="00F916CC"/>
    <w:rsid w:val="00F920F1"/>
    <w:rsid w:val="00F940B1"/>
    <w:rsid w:val="00FA038B"/>
    <w:rsid w:val="00FA0DAA"/>
    <w:rsid w:val="00FA207C"/>
    <w:rsid w:val="00FB2146"/>
    <w:rsid w:val="00FC10EC"/>
    <w:rsid w:val="00FC3E4A"/>
    <w:rsid w:val="00FD0A5D"/>
    <w:rsid w:val="00FE02F1"/>
    <w:rsid w:val="00FE1BE2"/>
    <w:rsid w:val="00FE3187"/>
    <w:rsid w:val="00FE3721"/>
    <w:rsid w:val="00FE6671"/>
    <w:rsid w:val="00FF1959"/>
    <w:rsid w:val="00FF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9CA3ED"/>
  <w15:docId w15:val="{02F34264-EFEA-4AE2-AD7E-45EAB440A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5695"/>
  </w:style>
  <w:style w:type="paragraph" w:styleId="Heading1">
    <w:name w:val="heading 1"/>
    <w:basedOn w:val="Normal"/>
    <w:uiPriority w:val="1"/>
    <w:qFormat/>
    <w:pPr>
      <w:ind w:left="112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2"/>
      <w:outlineLvl w:val="1"/>
    </w:pPr>
    <w:rPr>
      <w:rFonts w:ascii="Arial" w:eastAsia="Arial" w:hAnsi="Arial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27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1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A35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57D3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8676A6"/>
    <w:rPr>
      <w:rFonts w:ascii="Arial" w:eastAsia="Arial" w:hAnsi="Arial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17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17C6"/>
  </w:style>
  <w:style w:type="paragraph" w:styleId="Footer">
    <w:name w:val="footer"/>
    <w:basedOn w:val="Normal"/>
    <w:link w:val="FooterChar"/>
    <w:uiPriority w:val="99"/>
    <w:unhideWhenUsed/>
    <w:rsid w:val="002E17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17C6"/>
  </w:style>
  <w:style w:type="character" w:styleId="PlaceholderText">
    <w:name w:val="Placeholder Text"/>
    <w:basedOn w:val="DefaultParagraphFont"/>
    <w:uiPriority w:val="99"/>
    <w:semiHidden/>
    <w:rsid w:val="00D6411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3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3EE"/>
    <w:rPr>
      <w:rFonts w:ascii="Lucida Grande" w:hAnsi="Lucida Grande"/>
      <w:sz w:val="18"/>
      <w:szCs w:val="18"/>
    </w:rPr>
  </w:style>
  <w:style w:type="table" w:customStyle="1" w:styleId="TableGridLight1">
    <w:name w:val="Table Grid Light1"/>
    <w:basedOn w:val="TableNormal"/>
    <w:uiPriority w:val="99"/>
    <w:rsid w:val="00FC10E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ackground-details">
    <w:name w:val="background-details"/>
    <w:basedOn w:val="DefaultParagraphFont"/>
    <w:rsid w:val="003013C4"/>
  </w:style>
  <w:style w:type="character" w:styleId="UnresolvedMention">
    <w:name w:val="Unresolved Mention"/>
    <w:basedOn w:val="DefaultParagraphFont"/>
    <w:uiPriority w:val="99"/>
    <w:semiHidden/>
    <w:unhideWhenUsed/>
    <w:rsid w:val="00834CF7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73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Strong">
    <w:name w:val="Strong"/>
    <w:basedOn w:val="DefaultParagraphFont"/>
    <w:uiPriority w:val="22"/>
    <w:qFormat/>
    <w:rsid w:val="00F127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80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rook.horan@globalwomen.org.n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Perla%20Lansi\Desktop\INSERT%20NAME-Global-Women-Activate-Leaders-Programme-Scholarship-Application-Form-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23359B3FF6048729F50DE6EC9EF7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026C8-4A30-4123-AE71-0A2E318EBCD7}"/>
      </w:docPartPr>
      <w:docPartBody>
        <w:p w:rsidR="00C57EE7" w:rsidRDefault="00E56894">
          <w:pPr>
            <w:pStyle w:val="B23359B3FF6048729F50DE6EC9EF7A7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AAB6A44D6D6483282203BB50CCA5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5480F-1D00-40E1-A8D3-122AE6C30F79}"/>
      </w:docPartPr>
      <w:docPartBody>
        <w:p w:rsidR="00C57EE7" w:rsidRDefault="00E56894">
          <w:pPr>
            <w:pStyle w:val="6AAB6A44D6D6483282203BB50CCA571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4EA3472B89D453FAB8D98266D1E4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8534C-1B5A-4A60-A867-E34E20CF2F6F}"/>
      </w:docPartPr>
      <w:docPartBody>
        <w:p w:rsidR="00C57EE7" w:rsidRDefault="00E56894">
          <w:pPr>
            <w:pStyle w:val="04EA3472B89D453FAB8D98266D1E430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5A4DFD99B1347609052C4ADEB8BB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C89AA-A30E-480B-9FFB-922563D74B4B}"/>
      </w:docPartPr>
      <w:docPartBody>
        <w:p w:rsidR="00C57EE7" w:rsidRDefault="00E56894">
          <w:pPr>
            <w:pStyle w:val="F5A4DFD99B1347609052C4ADEB8BB19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32B5DEA0F9045FEB7C35A89BC2E6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3A74C-2492-4DCE-8FB0-242FFDBB4A63}"/>
      </w:docPartPr>
      <w:docPartBody>
        <w:p w:rsidR="00C57EE7" w:rsidRDefault="00E56894">
          <w:pPr>
            <w:pStyle w:val="232B5DEA0F9045FEB7C35A89BC2E6C2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BECAB41D88C4751966D1F6DEE02A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39E48-4A28-4751-A905-082E71455C93}"/>
      </w:docPartPr>
      <w:docPartBody>
        <w:p w:rsidR="00C57EE7" w:rsidRDefault="00E56894">
          <w:pPr>
            <w:pStyle w:val="1BECAB41D88C4751966D1F6DEE02ACC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EB784AD89644E048E1FF11040521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54344-85D5-4E5F-83C2-14689BA0AD7F}"/>
      </w:docPartPr>
      <w:docPartBody>
        <w:p w:rsidR="00C57EE7" w:rsidRDefault="00E56894">
          <w:pPr>
            <w:pStyle w:val="3EB784AD89644E048E1FF11040521FA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33B889DA66C4F568EAEE94BAB101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2E3C8-3DE2-40D8-8D93-58E55F6409E1}"/>
      </w:docPartPr>
      <w:docPartBody>
        <w:p w:rsidR="00C57EE7" w:rsidRDefault="00E56894">
          <w:pPr>
            <w:pStyle w:val="433B889DA66C4F568EAEE94BAB101F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1B3E672F2D4FD4B6BD6DF78EF8B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F960E-6C5E-4446-861D-A281A3AE1FDF}"/>
      </w:docPartPr>
      <w:docPartBody>
        <w:p w:rsidR="00C57EE7" w:rsidRDefault="00E56894">
          <w:pPr>
            <w:pStyle w:val="EF1B3E672F2D4FD4B6BD6DF78EF8B7A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CCB1ADCCD564CF59F41303C61F31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C1EC7-DB54-4F4C-9642-BF3BC90E1AA9}"/>
      </w:docPartPr>
      <w:docPartBody>
        <w:p w:rsidR="00C57EE7" w:rsidRDefault="00E56894">
          <w:pPr>
            <w:pStyle w:val="ACCB1ADCCD564CF59F41303C61F3145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6117B5431004D92AF6AAE8AB38E8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6A2D5-D2A7-468C-A74E-53FE090D5F6B}"/>
      </w:docPartPr>
      <w:docPartBody>
        <w:p w:rsidR="00C57EE7" w:rsidRDefault="00E56894">
          <w:pPr>
            <w:pStyle w:val="76117B5431004D92AF6AAE8AB38E800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EBB32BEEC6B4F378315876AFE0ED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DE4E7-F93F-44EF-A736-1732C9724978}"/>
      </w:docPartPr>
      <w:docPartBody>
        <w:p w:rsidR="00C57EE7" w:rsidRDefault="00E56894">
          <w:pPr>
            <w:pStyle w:val="1EBB32BEEC6B4F378315876AFE0ED47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3EA24FE22CC4A52925616D759689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0691A-BCE9-4527-977A-C97A62194290}"/>
      </w:docPartPr>
      <w:docPartBody>
        <w:p w:rsidR="00C57EE7" w:rsidRDefault="00E56894">
          <w:pPr>
            <w:pStyle w:val="C3EA24FE22CC4A52925616D759689A9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8224FCEBEF547578F06FF88F1901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A8C46-AFA1-4FAF-8571-086824C9825F}"/>
      </w:docPartPr>
      <w:docPartBody>
        <w:p w:rsidR="00C57EE7" w:rsidRDefault="00E56894">
          <w:pPr>
            <w:pStyle w:val="58224FCEBEF547578F06FF88F1901AB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C33E610CBB946DA8F79DB4C94727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264A8-E32A-4641-82EE-6274EBF4092B}"/>
      </w:docPartPr>
      <w:docPartBody>
        <w:p w:rsidR="00C57EE7" w:rsidRDefault="00E56894">
          <w:pPr>
            <w:pStyle w:val="DC33E610CBB946DA8F79DB4C9472777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A7AD97EE63B4594A65FFCFAC83DE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802E1-F689-4137-A9A8-4281581FA08B}"/>
      </w:docPartPr>
      <w:docPartBody>
        <w:p w:rsidR="00C57EE7" w:rsidRDefault="00E56894">
          <w:pPr>
            <w:pStyle w:val="DA7AD97EE63B4594A65FFCFAC83DEDC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A4D217D25354DCA982D26A8BF8C6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53D66-9ECE-4FE3-AF1B-C335EA6DE379}"/>
      </w:docPartPr>
      <w:docPartBody>
        <w:p w:rsidR="00C57EE7" w:rsidRDefault="00E56894">
          <w:pPr>
            <w:pStyle w:val="1A4D217D25354DCA982D26A8BF8C69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6F4A9472BBC4C9A9B15A1362B1CF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E0CC8-F100-49DC-9579-F6304921998C}"/>
      </w:docPartPr>
      <w:docPartBody>
        <w:p w:rsidR="00C57EE7" w:rsidRDefault="00E56894">
          <w:pPr>
            <w:pStyle w:val="66F4A9472BBC4C9A9B15A1362B1CFFE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D569C1170034A1BBDA4E33711C04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F261F-451A-492B-94BA-D18AE0C19A75}"/>
      </w:docPartPr>
      <w:docPartBody>
        <w:p w:rsidR="00C57EE7" w:rsidRDefault="00E56894">
          <w:pPr>
            <w:pStyle w:val="1D569C1170034A1BBDA4E33711C041B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CDC8DFD9B6E428593C138386001A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7BF40-C246-43D6-95CC-2E0BCBA51188}"/>
      </w:docPartPr>
      <w:docPartBody>
        <w:p w:rsidR="00C57EE7" w:rsidRDefault="00E56894">
          <w:pPr>
            <w:pStyle w:val="0CDC8DFD9B6E428593C138386001AB1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15A2655948A45F880EAD238DDA35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C2B9B-FE80-4CC9-9C1A-8851ADFDB8CD}"/>
      </w:docPartPr>
      <w:docPartBody>
        <w:p w:rsidR="00C57EE7" w:rsidRDefault="00E56894">
          <w:pPr>
            <w:pStyle w:val="115A2655948A45F880EAD238DDA35A2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CA6D66EA52443F4B5552A6D998F9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6FC1F-680C-4C66-8AB2-249DC0E012F3}"/>
      </w:docPartPr>
      <w:docPartBody>
        <w:p w:rsidR="00C57EE7" w:rsidRDefault="00E56894">
          <w:pPr>
            <w:pStyle w:val="ACA6D66EA52443F4B5552A6D998F9F4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759CB74DBBD4AE2B65C365A73700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20DEE-2B80-47DB-B032-95D4441BBF44}"/>
      </w:docPartPr>
      <w:docPartBody>
        <w:p w:rsidR="00C57EE7" w:rsidRDefault="00E56894">
          <w:pPr>
            <w:pStyle w:val="F759CB74DBBD4AE2B65C365A73700BC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0864B68E47848CD81200FA335516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D607D-9407-414B-A6E3-AAD390C2F38D}"/>
      </w:docPartPr>
      <w:docPartBody>
        <w:p w:rsidR="00C57EE7" w:rsidRDefault="00E56894">
          <w:pPr>
            <w:pStyle w:val="60864B68E47848CD81200FA33551616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0F34D8BA13A40CC82FC2912F4E26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F1909-089F-455B-A427-ADCE580D2C1B}"/>
      </w:docPartPr>
      <w:docPartBody>
        <w:p w:rsidR="00C57EE7" w:rsidRDefault="00E56894">
          <w:pPr>
            <w:pStyle w:val="B0F34D8BA13A40CC82FC2912F4E26B5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C53FDEEA94B46878C0DF574B1124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EE441-03A1-4F09-83A7-5C7CD6E08CB6}"/>
      </w:docPartPr>
      <w:docPartBody>
        <w:p w:rsidR="00C57EE7" w:rsidRDefault="00E56894">
          <w:pPr>
            <w:pStyle w:val="6C53FDEEA94B46878C0DF574B112465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20A5B2BA9F3444AB5C742722D7B3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59710-5D50-4EF2-AC6B-8C8DEB0C7E05}"/>
      </w:docPartPr>
      <w:docPartBody>
        <w:p w:rsidR="00C57EE7" w:rsidRDefault="00E56894">
          <w:pPr>
            <w:pStyle w:val="520A5B2BA9F3444AB5C742722D7B3E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DEE2E1514E74F90B37A2626053AD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F7251-D05B-4E24-B1E7-F9C314418D21}"/>
      </w:docPartPr>
      <w:docPartBody>
        <w:p w:rsidR="00C57EE7" w:rsidRDefault="00E56894">
          <w:pPr>
            <w:pStyle w:val="9DEE2E1514E74F90B37A2626053AD05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46D50556EB54A30ADE671D71E978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D1687-4639-4673-8339-1ADC6098D130}"/>
      </w:docPartPr>
      <w:docPartBody>
        <w:p w:rsidR="00C57EE7" w:rsidRDefault="00E56894">
          <w:pPr>
            <w:pStyle w:val="846D50556EB54A30ADE671D71E97807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66CCC5200DA4F40834729D1B233F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776EE-C9F5-44E7-80B4-C1D446B0CA98}"/>
      </w:docPartPr>
      <w:docPartBody>
        <w:p w:rsidR="00C57EE7" w:rsidRDefault="00E56894">
          <w:pPr>
            <w:pStyle w:val="666CCC5200DA4F40834729D1B233F2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A36892AA87D4DEFBC9C5136C5EC4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EE698-ACA2-4CEB-9517-D20AE2FB2912}"/>
      </w:docPartPr>
      <w:docPartBody>
        <w:p w:rsidR="00C57EE7" w:rsidRDefault="00E56894">
          <w:pPr>
            <w:pStyle w:val="FA36892AA87D4DEFBC9C5136C5EC494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E572631872749758657D29F08B4D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4AA52-626D-4701-A26A-98A76D19B76C}"/>
      </w:docPartPr>
      <w:docPartBody>
        <w:p w:rsidR="00C57EE7" w:rsidRDefault="00E56894">
          <w:pPr>
            <w:pStyle w:val="6E572631872749758657D29F08B4DCA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F0AA995DBCF448C88737FBF0EF4A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B4E36-CE85-4050-8583-9B9636B9618E}"/>
      </w:docPartPr>
      <w:docPartBody>
        <w:p w:rsidR="00C57EE7" w:rsidRDefault="00E56894">
          <w:pPr>
            <w:pStyle w:val="9F0AA995DBCF448C88737FBF0EF4AA8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A30BBE28515423EA7A6F1B4F9EFA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F0056-12D8-4AA2-896C-204AC613D41A}"/>
      </w:docPartPr>
      <w:docPartBody>
        <w:p w:rsidR="00C57EE7" w:rsidRDefault="00E56894">
          <w:pPr>
            <w:pStyle w:val="FA30BBE28515423EA7A6F1B4F9EFAD5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A4DDAB2F20C4058BDA94DC779D76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A497A-6C1C-4D15-A222-A7AB80A8A605}"/>
      </w:docPartPr>
      <w:docPartBody>
        <w:p w:rsidR="00C57EE7" w:rsidRDefault="00E56894">
          <w:pPr>
            <w:pStyle w:val="BA4DDAB2F20C4058BDA94DC779D7615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B0A80B29AAC4B258F1E67537FF87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C5004-E905-47B4-A837-12E450E00038}"/>
      </w:docPartPr>
      <w:docPartBody>
        <w:p w:rsidR="00C57EE7" w:rsidRDefault="00E56894">
          <w:pPr>
            <w:pStyle w:val="1B0A80B29AAC4B258F1E67537FF8703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39FE5F4B0134ECDBACDCF82B7FD4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7C1EA-C17B-4E2B-975D-D7C9F8312DB9}"/>
      </w:docPartPr>
      <w:docPartBody>
        <w:p w:rsidR="00C57EE7" w:rsidRDefault="00E56894">
          <w:pPr>
            <w:pStyle w:val="F39FE5F4B0134ECDBACDCF82B7FD435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48D90B5A25C4D24AF8182BBF3B59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12A2E-E005-4925-9B40-ADE2A61BFAC1}"/>
      </w:docPartPr>
      <w:docPartBody>
        <w:p w:rsidR="00C57EE7" w:rsidRDefault="00E56894">
          <w:pPr>
            <w:pStyle w:val="F48D90B5A25C4D24AF8182BBF3B59BC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5F8974191B142479C95FF7134DA5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421C4-2511-4CC0-9942-225BF20F6817}"/>
      </w:docPartPr>
      <w:docPartBody>
        <w:p w:rsidR="00C57EE7" w:rsidRDefault="00E56894">
          <w:pPr>
            <w:pStyle w:val="65F8974191B142479C95FF7134DA5CF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ED5FED0C54B488CA7189A6AAF19F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B8955-056B-4ED9-8860-49A513D6B68D}"/>
      </w:docPartPr>
      <w:docPartBody>
        <w:p w:rsidR="00C57EE7" w:rsidRDefault="00E56894">
          <w:pPr>
            <w:pStyle w:val="9ED5FED0C54B488CA7189A6AAF19F43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B65CC25F9FA4041A4F351601FF68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CB81F-F601-4F11-9BC3-6EC04A73D864}"/>
      </w:docPartPr>
      <w:docPartBody>
        <w:p w:rsidR="00C57EE7" w:rsidRDefault="00E56894">
          <w:pPr>
            <w:pStyle w:val="0B65CC25F9FA4041A4F351601FF68FD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1877607C5CC4F32BA225B7F2B833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21497-4A27-4FAF-B63B-D32C6CE36524}"/>
      </w:docPartPr>
      <w:docPartBody>
        <w:p w:rsidR="00C57EE7" w:rsidRDefault="00E56894">
          <w:pPr>
            <w:pStyle w:val="81877607C5CC4F32BA225B7F2B833A1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256E5330FE846689117E5C20ACF5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474E1-2388-4A6A-955C-500D0C86CA2D}"/>
      </w:docPartPr>
      <w:docPartBody>
        <w:p w:rsidR="00C57EE7" w:rsidRDefault="00E56894">
          <w:pPr>
            <w:pStyle w:val="0256E5330FE846689117E5C20ACF50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46E4007427F4ABEBD041276B23C2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082A6-309D-448D-B7B0-D53B5B551BEC}"/>
      </w:docPartPr>
      <w:docPartBody>
        <w:p w:rsidR="00C57EE7" w:rsidRDefault="00E56894">
          <w:pPr>
            <w:pStyle w:val="946E4007427F4ABEBD041276B23C298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69EED8826E14211A1A68D8BD43E4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75DF4-819D-46A6-82D7-2B6C656F7C08}"/>
      </w:docPartPr>
      <w:docPartBody>
        <w:p w:rsidR="00C57EE7" w:rsidRDefault="00E56894">
          <w:pPr>
            <w:pStyle w:val="069EED8826E14211A1A68D8BD43E464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F4DA29B786141E59C9A9F02CCCE8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89F22-D591-4169-9663-14B7B1BA720B}"/>
      </w:docPartPr>
      <w:docPartBody>
        <w:p w:rsidR="00C57EE7" w:rsidRDefault="00E56894">
          <w:pPr>
            <w:pStyle w:val="0F4DA29B786141E59C9A9F02CCCE826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D62A1FF5C2A4A9FA1A9D1CF34987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76CB8-CBE7-4289-B0B0-11036FB990F7}"/>
      </w:docPartPr>
      <w:docPartBody>
        <w:p w:rsidR="00C57EE7" w:rsidRDefault="00E56894">
          <w:pPr>
            <w:pStyle w:val="3D62A1FF5C2A4A9FA1A9D1CF34987E2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55CACD8EF0F495097580CB76B391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9EB8C-15CF-4C46-AEA2-504802759856}"/>
      </w:docPartPr>
      <w:docPartBody>
        <w:p w:rsidR="00C57EE7" w:rsidRDefault="00E56894">
          <w:pPr>
            <w:pStyle w:val="255CACD8EF0F495097580CB76B39131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526FD3822EC449CBA5160373B3E5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5531B-3394-418D-BAD7-324A97330F99}"/>
      </w:docPartPr>
      <w:docPartBody>
        <w:p w:rsidR="00C57EE7" w:rsidRDefault="00E56894">
          <w:pPr>
            <w:pStyle w:val="4526FD3822EC449CBA5160373B3E5A4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05B0E45087B40CBAC4506E5D9238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F4DE6-8534-4021-BB3D-F212CAF9BE46}"/>
      </w:docPartPr>
      <w:docPartBody>
        <w:p w:rsidR="00C57EE7" w:rsidRDefault="00E56894">
          <w:pPr>
            <w:pStyle w:val="705B0E45087B40CBAC4506E5D9238F3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5E5E906791A49589D7CA0949D269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35BF6-0669-49D5-935B-93EC99C4F8C8}"/>
      </w:docPartPr>
      <w:docPartBody>
        <w:p w:rsidR="00C57EE7" w:rsidRDefault="00E56894">
          <w:pPr>
            <w:pStyle w:val="B5E5E906791A49589D7CA0949D2691C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9D40258AF5F42B48525CA6D5C1C7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3BC46-E58B-40BC-95D4-226F4C446163}"/>
      </w:docPartPr>
      <w:docPartBody>
        <w:p w:rsidR="00C57EE7" w:rsidRDefault="00E56894">
          <w:pPr>
            <w:pStyle w:val="F9D40258AF5F42B48525CA6D5C1C77E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D0845EA9E1D45718A069FE719A25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AF5F4-2C73-4023-8A83-101D3F6005A4}"/>
      </w:docPartPr>
      <w:docPartBody>
        <w:p w:rsidR="00C57EE7" w:rsidRDefault="00E56894">
          <w:pPr>
            <w:pStyle w:val="7D0845EA9E1D45718A069FE719A25A0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0D18502849B44FBB4E502899B8AC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48F9E-DDA4-4A12-B657-56CD80C59407}"/>
      </w:docPartPr>
      <w:docPartBody>
        <w:p w:rsidR="00C57EE7" w:rsidRDefault="00E56894">
          <w:pPr>
            <w:pStyle w:val="40D18502849B44FBB4E502899B8AC8A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6678AD426784192A08C171BF1C03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656CC-A891-45D1-8D4F-FC17D1359A90}"/>
      </w:docPartPr>
      <w:docPartBody>
        <w:p w:rsidR="00C57EE7" w:rsidRDefault="00E56894">
          <w:pPr>
            <w:pStyle w:val="A6678AD426784192A08C171BF1C031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8E6897EE0234829AE99C672D4A3E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FB1A9-D541-47B4-AEF9-112FA59608A0}"/>
      </w:docPartPr>
      <w:docPartBody>
        <w:p w:rsidR="00C57EE7" w:rsidRDefault="00E56894">
          <w:pPr>
            <w:pStyle w:val="E8E6897EE0234829AE99C672D4A3EE1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91B272697948EFAB9D58E8871BD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9FBB1-ADD5-4AAC-93C2-4D7193629B4B}"/>
      </w:docPartPr>
      <w:docPartBody>
        <w:p w:rsidR="00C57EE7" w:rsidRDefault="00E56894">
          <w:pPr>
            <w:pStyle w:val="FB91B272697948EFAB9D58E8871BD2C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5BFC7B689284D5A818FF9FF5BEF5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2CACF-46F0-4486-A480-43DC25F44498}"/>
      </w:docPartPr>
      <w:docPartBody>
        <w:p w:rsidR="00C57EE7" w:rsidRDefault="00E56894">
          <w:pPr>
            <w:pStyle w:val="65BFC7B689284D5A818FF9FF5BEF55E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111EE4AD35D4072AC3449A2FB855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77190-56BD-49B6-82D3-0C6675BE8F09}"/>
      </w:docPartPr>
      <w:docPartBody>
        <w:p w:rsidR="00C57EE7" w:rsidRDefault="00E56894">
          <w:pPr>
            <w:pStyle w:val="B111EE4AD35D4072AC3449A2FB8558C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554673E274046A68DB038F394244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93DDC-AD14-4E86-9C80-55E192C9F74F}"/>
      </w:docPartPr>
      <w:docPartBody>
        <w:p w:rsidR="00C57EE7" w:rsidRDefault="00E56894">
          <w:pPr>
            <w:pStyle w:val="F554673E274046A68DB038F39424409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025E693E3F64A118A9B14E454049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6B8F6-E84A-43FF-8E85-15DD57D21F78}"/>
      </w:docPartPr>
      <w:docPartBody>
        <w:p w:rsidR="00C57EE7" w:rsidRDefault="00E56894">
          <w:pPr>
            <w:pStyle w:val="E025E693E3F64A118A9B14E4540492D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4B21797ED6B487CAEC0AE634BBD3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4323C-3DC5-455C-8820-E23FFAA26E97}"/>
      </w:docPartPr>
      <w:docPartBody>
        <w:p w:rsidR="00C57EE7" w:rsidRDefault="00E56894">
          <w:pPr>
            <w:pStyle w:val="C4B21797ED6B487CAEC0AE634BBD345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05B4D626D3D44E1BE9B1020D9AB8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5EF3B-5433-4BD9-AA2D-E34A116DE020}"/>
      </w:docPartPr>
      <w:docPartBody>
        <w:p w:rsidR="00C57EE7" w:rsidRDefault="00E56894">
          <w:pPr>
            <w:pStyle w:val="405B4D626D3D44E1BE9B1020D9AB86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0AD3E9ED5DF423D8B54D5F295971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76C4D-EEF8-478E-B0D3-E96F1B32D78A}"/>
      </w:docPartPr>
      <w:docPartBody>
        <w:p w:rsidR="00C57EE7" w:rsidRDefault="00E56894">
          <w:pPr>
            <w:pStyle w:val="A0AD3E9ED5DF423D8B54D5F29597158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E2F541B856741DE9222A1EA8A942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ED92D-6CDF-49E7-B207-ACED1C07BD75}"/>
      </w:docPartPr>
      <w:docPartBody>
        <w:p w:rsidR="00C57EE7" w:rsidRDefault="00E56894">
          <w:pPr>
            <w:pStyle w:val="0E2F541B856741DE9222A1EA8A942E4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79D8D0BD5D84A41BFB3CD03E2122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C712D-60E6-4F4D-8C16-AB7D45A670F2}"/>
      </w:docPartPr>
      <w:docPartBody>
        <w:p w:rsidR="00C57EE7" w:rsidRDefault="00E56894">
          <w:pPr>
            <w:pStyle w:val="679D8D0BD5D84A41BFB3CD03E21225A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0FA6100124F4621BDC8841863CF4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1FE44-09A2-4F05-983F-3BBDCB3697D5}"/>
      </w:docPartPr>
      <w:docPartBody>
        <w:p w:rsidR="00C57EE7" w:rsidRDefault="00E56894">
          <w:pPr>
            <w:pStyle w:val="60FA6100124F4621BDC8841863CF47E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D3F80793E3E4C1BA20389320835A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EB540-75FA-4B8C-AAC8-732B7A72005E}"/>
      </w:docPartPr>
      <w:docPartBody>
        <w:p w:rsidR="00C57EE7" w:rsidRDefault="00E56894">
          <w:pPr>
            <w:pStyle w:val="7D3F80793E3E4C1BA20389320835A92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9C66CE6BF5F443F8B44D15649CA6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6F11B-D694-4CFC-9D59-600A15064432}"/>
      </w:docPartPr>
      <w:docPartBody>
        <w:p w:rsidR="00C57EE7" w:rsidRDefault="00E56894">
          <w:pPr>
            <w:pStyle w:val="C9C66CE6BF5F443F8B44D15649CA6C5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D298916A120429D9B93A405BCBF0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44B6E-0924-43B5-9AFB-8165DA0D7BD5}"/>
      </w:docPartPr>
      <w:docPartBody>
        <w:p w:rsidR="00C57EE7" w:rsidRDefault="00E56894">
          <w:pPr>
            <w:pStyle w:val="0D298916A120429D9B93A405BCBF06C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EED2F580CD6460C94FC8F97DF70D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BB66F-1356-4FD3-ACB1-92DE0F2030DB}"/>
      </w:docPartPr>
      <w:docPartBody>
        <w:p w:rsidR="00C57EE7" w:rsidRDefault="00E56894">
          <w:pPr>
            <w:pStyle w:val="2EED2F580CD6460C94FC8F97DF70DC4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B931D80E36E48ECA6CBBD745E32A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8BED2-DC5F-4048-8A7E-5DBC5B02F078}"/>
      </w:docPartPr>
      <w:docPartBody>
        <w:p w:rsidR="00C57EE7" w:rsidRDefault="00E56894">
          <w:pPr>
            <w:pStyle w:val="EB931D80E36E48ECA6CBBD745E32A78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FE91E02524F4DB3A2BC404240889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407EB-CAE7-4C03-9A98-A05C73DF0E86}"/>
      </w:docPartPr>
      <w:docPartBody>
        <w:p w:rsidR="00C57EE7" w:rsidRDefault="00E56894">
          <w:pPr>
            <w:pStyle w:val="BFE91E02524F4DB3A2BC40424088981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583C87BF6DA4C40B374F700A99D8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97E5C-D2A1-4BE2-B5A0-D9175DD0E427}"/>
      </w:docPartPr>
      <w:docPartBody>
        <w:p w:rsidR="00C57EE7" w:rsidRDefault="00E56894">
          <w:pPr>
            <w:pStyle w:val="3583C87BF6DA4C40B374F700A99D82A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3CE8A5D1C3045128F50C6B47AA8A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EE384-6DE4-46F3-AA0F-6493F0F67C7B}"/>
      </w:docPartPr>
      <w:docPartBody>
        <w:p w:rsidR="00C57EE7" w:rsidRDefault="00E56894">
          <w:pPr>
            <w:pStyle w:val="E3CE8A5D1C3045128F50C6B47AA8A6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2BAA570B86246DE95440ED524DDF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E555E-2AA5-4F04-A9DC-C0B0E389A591}"/>
      </w:docPartPr>
      <w:docPartBody>
        <w:p w:rsidR="00C57EE7" w:rsidRDefault="00E56894">
          <w:pPr>
            <w:pStyle w:val="22BAA570B86246DE95440ED524DDF79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BED75B9BABA419185B108D955425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9A88B-0D4E-473B-B4AE-2FA0C923C054}"/>
      </w:docPartPr>
      <w:docPartBody>
        <w:p w:rsidR="00C57EE7" w:rsidRDefault="00E56894">
          <w:pPr>
            <w:pStyle w:val="CBED75B9BABA419185B108D9554254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C744173C06747BAA2C0012B66D8F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9E97B-1328-454D-8181-9BBF0CFE07D8}"/>
      </w:docPartPr>
      <w:docPartBody>
        <w:p w:rsidR="00C57EE7" w:rsidRDefault="00E56894">
          <w:pPr>
            <w:pStyle w:val="9C744173C06747BAA2C0012B66D8F51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20A19AF0DBD45B188107059B6E01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1D1F5-0B39-476B-928A-06E658B007EF}"/>
      </w:docPartPr>
      <w:docPartBody>
        <w:p w:rsidR="00C57EE7" w:rsidRDefault="00E56894">
          <w:pPr>
            <w:pStyle w:val="F20A19AF0DBD45B188107059B6E01E0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0BA78B2B8AE438B92FE9FE65353A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40465-E1D3-488C-A1CC-631B186A2074}"/>
      </w:docPartPr>
      <w:docPartBody>
        <w:p w:rsidR="00C57EE7" w:rsidRDefault="00E56894">
          <w:pPr>
            <w:pStyle w:val="70BA78B2B8AE438B92FE9FE65353AD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6FD3C7E1694757B66BFFB2A528B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3F6A0-21DC-4A11-8056-385DEDDA6F86}"/>
      </w:docPartPr>
      <w:docPartBody>
        <w:p w:rsidR="00C57EE7" w:rsidRDefault="00E56894">
          <w:pPr>
            <w:pStyle w:val="FB6FD3C7E1694757B66BFFB2A528B72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EC6B17F04F44A00B1B8E965C0D9D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D499E-5365-457F-AB21-C41096FF2F3B}"/>
      </w:docPartPr>
      <w:docPartBody>
        <w:p w:rsidR="00C57EE7" w:rsidRDefault="00E56894">
          <w:pPr>
            <w:pStyle w:val="DEC6B17F04F44A00B1B8E965C0D9D28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9B41A3EFE29410B92D628BABDAF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C9DEA-ECD1-4E32-A8B4-CAE817245F61}"/>
      </w:docPartPr>
      <w:docPartBody>
        <w:p w:rsidR="00C57EE7" w:rsidRDefault="00E56894">
          <w:pPr>
            <w:pStyle w:val="D9B41A3EFE29410B92D628BABDAFCCF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D23EDDB09094C40A7E46846C1DA1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E635B-BB32-4BBD-90F7-6C653BF7ACCB}"/>
      </w:docPartPr>
      <w:docPartBody>
        <w:p w:rsidR="00C57EE7" w:rsidRDefault="00E56894">
          <w:pPr>
            <w:pStyle w:val="CD23EDDB09094C40A7E46846C1DA145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456D3031FFB478BA660DFEE5834C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B41A7-CF90-4770-947C-0825C98DD9BB}"/>
      </w:docPartPr>
      <w:docPartBody>
        <w:p w:rsidR="00C57EE7" w:rsidRDefault="00E56894">
          <w:pPr>
            <w:pStyle w:val="6456D3031FFB478BA660DFEE5834CCE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8F8E96B18A84276A0456BED39BB9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9110B-028D-473F-A65C-56D092A658BE}"/>
      </w:docPartPr>
      <w:docPartBody>
        <w:p w:rsidR="00C57EE7" w:rsidRDefault="00E56894">
          <w:pPr>
            <w:pStyle w:val="B8F8E96B18A84276A0456BED39BB978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4EE541EA71F4055B7A460BB9B130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BD76C-1DEA-42FE-B612-E8B9D8376865}"/>
      </w:docPartPr>
      <w:docPartBody>
        <w:p w:rsidR="00C57EE7" w:rsidRDefault="00E56894">
          <w:pPr>
            <w:pStyle w:val="E4EE541EA71F4055B7A460BB9B130D4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C2634D742A744F4A0D5461E1456E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2969E-A5F6-4A64-8534-0105CC5330C6}"/>
      </w:docPartPr>
      <w:docPartBody>
        <w:p w:rsidR="00C57EE7" w:rsidRDefault="00E56894">
          <w:pPr>
            <w:pStyle w:val="1C2634D742A744F4A0D5461E1456E68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BDB6E88483041C1A3D44740A5785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BD696-1C9A-427D-9081-2A6519110E32}"/>
      </w:docPartPr>
      <w:docPartBody>
        <w:p w:rsidR="00C57EE7" w:rsidRDefault="00E56894">
          <w:pPr>
            <w:pStyle w:val="5BDB6E88483041C1A3D44740A578574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B0987418F74A82979C8DEE4A554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B8E90-A63A-432B-BA72-00867208C434}"/>
      </w:docPartPr>
      <w:docPartBody>
        <w:p w:rsidR="00C57EE7" w:rsidRDefault="00E56894">
          <w:pPr>
            <w:pStyle w:val="FBB0987418F74A82979C8DEE4A5544E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AF3076112D14956BE4275029EE58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F77DF-2556-45BF-B85D-B756AF583DBA}"/>
      </w:docPartPr>
      <w:docPartBody>
        <w:p w:rsidR="00C57EE7" w:rsidRDefault="00E56894">
          <w:pPr>
            <w:pStyle w:val="AAF3076112D14956BE4275029EE5894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689D1BA79C041059BA68D7DCE972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C43C7-47E1-4A23-AABD-AE459A5FBBA7}"/>
      </w:docPartPr>
      <w:docPartBody>
        <w:p w:rsidR="00C57EE7" w:rsidRDefault="00E56894">
          <w:pPr>
            <w:pStyle w:val="C689D1BA79C041059BA68D7DCE97255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545C43EA8A44FDB9AB8DCD5DF2EE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56E48-EA19-42A2-A2B8-079CBC3E7A3C}"/>
      </w:docPartPr>
      <w:docPartBody>
        <w:p w:rsidR="00C57EE7" w:rsidRDefault="00E56894">
          <w:pPr>
            <w:pStyle w:val="9545C43EA8A44FDB9AB8DCD5DF2EE7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9392F6F2DC2430E836618B59E3AD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D7FEC-CD63-469C-880B-E4D063397223}"/>
      </w:docPartPr>
      <w:docPartBody>
        <w:p w:rsidR="00C57EE7" w:rsidRDefault="00E56894">
          <w:pPr>
            <w:pStyle w:val="B9392F6F2DC2430E836618B59E3AD6B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DDFF3998BB249ECA04AE80B598BB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B6275-40FB-4CDC-92DF-BB2738214950}"/>
      </w:docPartPr>
      <w:docPartBody>
        <w:p w:rsidR="00C57EE7" w:rsidRDefault="00E56894">
          <w:pPr>
            <w:pStyle w:val="9DDFF3998BB249ECA04AE80B598BB0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177C5F7524E4D69AA89F3B15EFF9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92242-FF89-4A43-98D2-340D53933F37}"/>
      </w:docPartPr>
      <w:docPartBody>
        <w:p w:rsidR="00C57EE7" w:rsidRDefault="00E56894">
          <w:pPr>
            <w:pStyle w:val="3177C5F7524E4D69AA89F3B15EFF922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A3EC365988E4508BBA619FEF5D7F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E53E6-DD93-4D59-B49C-E7F7B0D851AC}"/>
      </w:docPartPr>
      <w:docPartBody>
        <w:p w:rsidR="00C57EE7" w:rsidRDefault="00E56894">
          <w:pPr>
            <w:pStyle w:val="EA3EC365988E4508BBA619FEF5D7F23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8D336F8A0BB474D91F13EC2ED333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17DD5-4741-4EDE-9CAC-5F600894BF5A}"/>
      </w:docPartPr>
      <w:docPartBody>
        <w:p w:rsidR="00C57EE7" w:rsidRDefault="00E56894">
          <w:pPr>
            <w:pStyle w:val="98D336F8A0BB474D91F13EC2ED333AA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41E46D4EAD143698EDA7FC5CF572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1FF5D-C157-470F-8AA7-70F8D1523B6B}"/>
      </w:docPartPr>
      <w:docPartBody>
        <w:p w:rsidR="00C57EE7" w:rsidRDefault="00E56894">
          <w:pPr>
            <w:pStyle w:val="741E46D4EAD143698EDA7FC5CF572D3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E5FBC7275854AF28F75021D34A16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35CD5-FB19-4C76-9F70-A5F15357857B}"/>
      </w:docPartPr>
      <w:docPartBody>
        <w:p w:rsidR="00C57EE7" w:rsidRDefault="008E6FD7" w:rsidP="008E6FD7">
          <w:pPr>
            <w:pStyle w:val="AE5FBC7275854AF28F75021D34A1671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4373E8F85944689B9B0144FFE08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68446-2CB5-424C-A002-1D7D18AB387A}"/>
      </w:docPartPr>
      <w:docPartBody>
        <w:p w:rsidR="00C57EE7" w:rsidRDefault="008E6FD7" w:rsidP="008E6FD7">
          <w:pPr>
            <w:pStyle w:val="E4373E8F85944689B9B0144FFE08CCF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E0DD9A9E2374CBDA7D3C31EC3077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04762-DC6F-456C-9CB6-8B7CFB2460B2}"/>
      </w:docPartPr>
      <w:docPartBody>
        <w:p w:rsidR="00C57EE7" w:rsidRDefault="008E6FD7" w:rsidP="008E6FD7">
          <w:pPr>
            <w:pStyle w:val="4E0DD9A9E2374CBDA7D3C31EC30776B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A535F7A2E064EB49E0B79B651967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A1C9D-D6AB-4D44-9F4B-81AFE42EEC12}"/>
      </w:docPartPr>
      <w:docPartBody>
        <w:p w:rsidR="00C57EE7" w:rsidRDefault="008E6FD7" w:rsidP="008E6FD7">
          <w:pPr>
            <w:pStyle w:val="9A535F7A2E064EB49E0B79B65196735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0D24F2344E0445FAD96B4E8C5E26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5C2E0-BCD7-42D3-9186-CD610EA81FDA}"/>
      </w:docPartPr>
      <w:docPartBody>
        <w:p w:rsidR="00C57EE7" w:rsidRDefault="008E6FD7" w:rsidP="008E6FD7">
          <w:pPr>
            <w:pStyle w:val="F0D24F2344E0445FAD96B4E8C5E2616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8B859414DA40EFAC20EF23EC40B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25CA3-851D-4B47-B1D4-967A294FBDAE}"/>
      </w:docPartPr>
      <w:docPartBody>
        <w:p w:rsidR="00C57EE7" w:rsidRDefault="008E6FD7" w:rsidP="008E6FD7">
          <w:pPr>
            <w:pStyle w:val="EF8B859414DA40EFAC20EF23EC40B4D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C96339B3F8048E2AF257EC8A7068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64AAB-9670-4260-9452-471A894FB5B6}"/>
      </w:docPartPr>
      <w:docPartBody>
        <w:p w:rsidR="00C57EE7" w:rsidRDefault="008E6FD7" w:rsidP="008E6FD7">
          <w:pPr>
            <w:pStyle w:val="7C96339B3F8048E2AF257EC8A70683C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6C3220E447447B49F234836C07D1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9AC4F-2228-4325-8B4E-603ACEA35F99}"/>
      </w:docPartPr>
      <w:docPartBody>
        <w:p w:rsidR="00C57EE7" w:rsidRDefault="008E6FD7" w:rsidP="008E6FD7">
          <w:pPr>
            <w:pStyle w:val="16C3220E447447B49F234836C07D1FB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3740F3953AC4121919D18FBAB42C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DB7BA-E44D-4CF0-AE50-B7062B8216C4}"/>
      </w:docPartPr>
      <w:docPartBody>
        <w:p w:rsidR="00C57EE7" w:rsidRDefault="008E6FD7" w:rsidP="008E6FD7">
          <w:pPr>
            <w:pStyle w:val="03740F3953AC4121919D18FBAB42CC0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EAEED1E6F9041C1B2DE02CA38C39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99C4F-EC48-4A08-8B3D-1BDCA9235B31}"/>
      </w:docPartPr>
      <w:docPartBody>
        <w:p w:rsidR="00C57EE7" w:rsidRDefault="008E6FD7" w:rsidP="008E6FD7">
          <w:pPr>
            <w:pStyle w:val="BEAEED1E6F9041C1B2DE02CA38C39F2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AC6873371DD4000B6119A99B9E9B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39B1F-E76B-40B8-B76B-AB146A4A61E2}"/>
      </w:docPartPr>
      <w:docPartBody>
        <w:p w:rsidR="00C57EE7" w:rsidRDefault="008E6FD7" w:rsidP="008E6FD7">
          <w:pPr>
            <w:pStyle w:val="DAC6873371DD4000B6119A99B9E9BE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6431F6A81E6462FB3381D4C36954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75BED-B870-4AD3-B011-E34A80E6AEC2}"/>
      </w:docPartPr>
      <w:docPartBody>
        <w:p w:rsidR="00C57EE7" w:rsidRDefault="008E6FD7" w:rsidP="008E6FD7">
          <w:pPr>
            <w:pStyle w:val="26431F6A81E6462FB3381D4C369548A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B7449607A134FBDAA5F023E389DA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AB335-A05F-48B9-ABC2-03B649538AD6}"/>
      </w:docPartPr>
      <w:docPartBody>
        <w:p w:rsidR="00C57EE7" w:rsidRDefault="008E6FD7" w:rsidP="008E6FD7">
          <w:pPr>
            <w:pStyle w:val="4B7449607A134FBDAA5F023E389DAD3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FDADAB20D7A4F3782E942B160C4A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FA8B2-BAB8-4822-9F44-F9BC2A04C1B4}"/>
      </w:docPartPr>
      <w:docPartBody>
        <w:p w:rsidR="00EA078A" w:rsidRDefault="00E50283" w:rsidP="00E50283">
          <w:pPr>
            <w:pStyle w:val="AFDADAB20D7A4F3782E942B160C4A70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7E09F75FCD4435586304C5579572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61A1D-34E9-4F39-A94E-D44A7304B576}"/>
      </w:docPartPr>
      <w:docPartBody>
        <w:p w:rsidR="00EA078A" w:rsidRDefault="00E50283" w:rsidP="00E50283">
          <w:pPr>
            <w:pStyle w:val="97E09F75FCD4435586304C5579572B1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625120A46D14EDCA142B6803ACAB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CC2A1-E73C-4CAD-91FD-623C02E7D634}"/>
      </w:docPartPr>
      <w:docPartBody>
        <w:p w:rsidR="00EA078A" w:rsidRDefault="00E50283" w:rsidP="00E50283">
          <w:pPr>
            <w:pStyle w:val="A625120A46D14EDCA142B6803ACAB03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CDF3757101542A88B6DBEFE0429F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A8F53-C711-47FE-A3EF-5F753826DA56}"/>
      </w:docPartPr>
      <w:docPartBody>
        <w:p w:rsidR="00EA078A" w:rsidRDefault="00E50283" w:rsidP="00E50283">
          <w:pPr>
            <w:pStyle w:val="FCDF3757101542A88B6DBEFE0429FC3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4A66E78DDBE4BC5B6ABE6E554C3F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EA57D-DA08-4BD7-B808-298506F4233E}"/>
      </w:docPartPr>
      <w:docPartBody>
        <w:p w:rsidR="00EA078A" w:rsidRDefault="00E50283" w:rsidP="00E50283">
          <w:pPr>
            <w:pStyle w:val="B4A66E78DDBE4BC5B6ABE6E554C3F05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5752DADCF614D2DA4A4EDB091921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E156D-A8EA-465F-9AB2-452847E8F5BA}"/>
      </w:docPartPr>
      <w:docPartBody>
        <w:p w:rsidR="00EA078A" w:rsidRDefault="00E50283" w:rsidP="00E50283">
          <w:pPr>
            <w:pStyle w:val="25752DADCF614D2DA4A4EDB0919219F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73122C17AE47668DFF90F277BCC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55D39-9D14-4BAF-B66F-3CFF4F9CBF1D}"/>
      </w:docPartPr>
      <w:docPartBody>
        <w:p w:rsidR="00EA078A" w:rsidRDefault="00E50283" w:rsidP="00E50283">
          <w:pPr>
            <w:pStyle w:val="EF73122C17AE47668DFF90F277BCC62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D35E092B48341C095DBE6CBAB87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08AA9-494B-49F6-BCF5-C16EAFBC3104}"/>
      </w:docPartPr>
      <w:docPartBody>
        <w:p w:rsidR="00EA078A" w:rsidRDefault="00E50283" w:rsidP="00E50283">
          <w:pPr>
            <w:pStyle w:val="DD35E092B48341C095DBE6CBAB875FD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69421FFF18F45E99FE13EB46DF0D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F5DA0-6D62-4645-930C-48BF9FD313F6}"/>
      </w:docPartPr>
      <w:docPartBody>
        <w:p w:rsidR="00EA078A" w:rsidRDefault="00E50283" w:rsidP="00E50283">
          <w:pPr>
            <w:pStyle w:val="D69421FFF18F45E99FE13EB46DF0D8F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02A00EDA1EF4AF58CE45B1DEC1E4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82823-103A-475B-BA43-A57584751742}"/>
      </w:docPartPr>
      <w:docPartBody>
        <w:p w:rsidR="00EA078A" w:rsidRDefault="00E50283" w:rsidP="00E50283">
          <w:pPr>
            <w:pStyle w:val="202A00EDA1EF4AF58CE45B1DEC1E4B5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7024C71C2344E5CA09D26DF6A7E4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4D5D9-9AC3-49D1-9160-270953AE5EE5}"/>
      </w:docPartPr>
      <w:docPartBody>
        <w:p w:rsidR="00EA078A" w:rsidRDefault="00E50283" w:rsidP="00E50283">
          <w:pPr>
            <w:pStyle w:val="87024C71C2344E5CA09D26DF6A7E4B0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B1ECB4C5A48439292032F95E44C5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58F85-A5C1-400F-A8C2-C2CD21C09FAE}"/>
      </w:docPartPr>
      <w:docPartBody>
        <w:p w:rsidR="00EA078A" w:rsidRDefault="00E50283" w:rsidP="00E50283">
          <w:pPr>
            <w:pStyle w:val="2B1ECB4C5A48439292032F95E44C5CE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FD7"/>
    <w:rsid w:val="00266ECA"/>
    <w:rsid w:val="002A5F21"/>
    <w:rsid w:val="006440F0"/>
    <w:rsid w:val="008E6FD7"/>
    <w:rsid w:val="00A17CDB"/>
    <w:rsid w:val="00B04145"/>
    <w:rsid w:val="00B139A4"/>
    <w:rsid w:val="00C57EE7"/>
    <w:rsid w:val="00E50283"/>
    <w:rsid w:val="00E56894"/>
    <w:rsid w:val="00EA078A"/>
    <w:rsid w:val="00F2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50283"/>
  </w:style>
  <w:style w:type="paragraph" w:customStyle="1" w:styleId="6A80CEB90F8E4195BEB1DFB1300F81E7">
    <w:name w:val="6A80CEB90F8E4195BEB1DFB1300F81E7"/>
  </w:style>
  <w:style w:type="paragraph" w:customStyle="1" w:styleId="B3CAFB3D4FB3439FA25CE1730DCA7750">
    <w:name w:val="B3CAFB3D4FB3439FA25CE1730DCA7750"/>
  </w:style>
  <w:style w:type="paragraph" w:customStyle="1" w:styleId="DADF812D63FA48C6B14D0A87F3CF85D4">
    <w:name w:val="DADF812D63FA48C6B14D0A87F3CF85D4"/>
  </w:style>
  <w:style w:type="paragraph" w:customStyle="1" w:styleId="DF18E09C060E43D18627FF84C23130E5">
    <w:name w:val="DF18E09C060E43D18627FF84C23130E5"/>
  </w:style>
  <w:style w:type="paragraph" w:customStyle="1" w:styleId="7612331C0A1F4D528021A32AE14358F0">
    <w:name w:val="7612331C0A1F4D528021A32AE14358F0"/>
  </w:style>
  <w:style w:type="paragraph" w:customStyle="1" w:styleId="3A4E1752CBDF4613937C963587784B53">
    <w:name w:val="3A4E1752CBDF4613937C963587784B53"/>
  </w:style>
  <w:style w:type="paragraph" w:customStyle="1" w:styleId="3CB993E3499B4232B772B57BCFE6B743">
    <w:name w:val="3CB993E3499B4232B772B57BCFE6B743"/>
  </w:style>
  <w:style w:type="paragraph" w:customStyle="1" w:styleId="E360D8F6DCBD424C9D78BC20AD725B94">
    <w:name w:val="E360D8F6DCBD424C9D78BC20AD725B94"/>
  </w:style>
  <w:style w:type="paragraph" w:customStyle="1" w:styleId="ECE6B1733FFD415B97B47E72CFC31DF4">
    <w:name w:val="ECE6B1733FFD415B97B47E72CFC31DF4"/>
  </w:style>
  <w:style w:type="paragraph" w:customStyle="1" w:styleId="164BD92C19264752BD784B5F05C82BE0">
    <w:name w:val="164BD92C19264752BD784B5F05C82BE0"/>
  </w:style>
  <w:style w:type="paragraph" w:customStyle="1" w:styleId="4A0EAD1AB7014508B7120119738437B7">
    <w:name w:val="4A0EAD1AB7014508B7120119738437B7"/>
  </w:style>
  <w:style w:type="paragraph" w:customStyle="1" w:styleId="B23359B3FF6048729F50DE6EC9EF7A7D">
    <w:name w:val="B23359B3FF6048729F50DE6EC9EF7A7D"/>
  </w:style>
  <w:style w:type="paragraph" w:customStyle="1" w:styleId="6AAB6A44D6D6483282203BB50CCA571D">
    <w:name w:val="6AAB6A44D6D6483282203BB50CCA571D"/>
  </w:style>
  <w:style w:type="paragraph" w:customStyle="1" w:styleId="04EA3472B89D453FAB8D98266D1E4300">
    <w:name w:val="04EA3472B89D453FAB8D98266D1E4300"/>
  </w:style>
  <w:style w:type="paragraph" w:customStyle="1" w:styleId="F5A4DFD99B1347609052C4ADEB8BB199">
    <w:name w:val="F5A4DFD99B1347609052C4ADEB8BB199"/>
  </w:style>
  <w:style w:type="paragraph" w:customStyle="1" w:styleId="232B5DEA0F9045FEB7C35A89BC2E6C22">
    <w:name w:val="232B5DEA0F9045FEB7C35A89BC2E6C22"/>
  </w:style>
  <w:style w:type="paragraph" w:customStyle="1" w:styleId="1BECAB41D88C4751966D1F6DEE02ACC2">
    <w:name w:val="1BECAB41D88C4751966D1F6DEE02ACC2"/>
  </w:style>
  <w:style w:type="paragraph" w:customStyle="1" w:styleId="3EB784AD89644E048E1FF11040521FA6">
    <w:name w:val="3EB784AD89644E048E1FF11040521FA6"/>
  </w:style>
  <w:style w:type="paragraph" w:customStyle="1" w:styleId="433B889DA66C4F568EAEE94BAB101FA8">
    <w:name w:val="433B889DA66C4F568EAEE94BAB101FA8"/>
  </w:style>
  <w:style w:type="paragraph" w:customStyle="1" w:styleId="EF1B3E672F2D4FD4B6BD6DF78EF8B7AF">
    <w:name w:val="EF1B3E672F2D4FD4B6BD6DF78EF8B7AF"/>
  </w:style>
  <w:style w:type="paragraph" w:customStyle="1" w:styleId="ACCB1ADCCD564CF59F41303C61F3145F">
    <w:name w:val="ACCB1ADCCD564CF59F41303C61F3145F"/>
  </w:style>
  <w:style w:type="paragraph" w:customStyle="1" w:styleId="76117B5431004D92AF6AAE8AB38E8000">
    <w:name w:val="76117B5431004D92AF6AAE8AB38E8000"/>
  </w:style>
  <w:style w:type="paragraph" w:customStyle="1" w:styleId="1EBB32BEEC6B4F378315876AFE0ED474">
    <w:name w:val="1EBB32BEEC6B4F378315876AFE0ED474"/>
  </w:style>
  <w:style w:type="paragraph" w:customStyle="1" w:styleId="C3EA24FE22CC4A52925616D759689A9E">
    <w:name w:val="C3EA24FE22CC4A52925616D759689A9E"/>
  </w:style>
  <w:style w:type="paragraph" w:customStyle="1" w:styleId="58224FCEBEF547578F06FF88F1901AB2">
    <w:name w:val="58224FCEBEF547578F06FF88F1901AB2"/>
  </w:style>
  <w:style w:type="paragraph" w:customStyle="1" w:styleId="DC33E610CBB946DA8F79DB4C94727773">
    <w:name w:val="DC33E610CBB946DA8F79DB4C94727773"/>
  </w:style>
  <w:style w:type="paragraph" w:customStyle="1" w:styleId="DA7AD97EE63B4594A65FFCFAC83DEDCF">
    <w:name w:val="DA7AD97EE63B4594A65FFCFAC83DEDCF"/>
  </w:style>
  <w:style w:type="paragraph" w:customStyle="1" w:styleId="1A4D217D25354DCA982D26A8BF8C690D">
    <w:name w:val="1A4D217D25354DCA982D26A8BF8C690D"/>
  </w:style>
  <w:style w:type="paragraph" w:customStyle="1" w:styleId="66F4A9472BBC4C9A9B15A1362B1CFFE7">
    <w:name w:val="66F4A9472BBC4C9A9B15A1362B1CFFE7"/>
  </w:style>
  <w:style w:type="paragraph" w:customStyle="1" w:styleId="1D569C1170034A1BBDA4E33711C041B9">
    <w:name w:val="1D569C1170034A1BBDA4E33711C041B9"/>
  </w:style>
  <w:style w:type="paragraph" w:customStyle="1" w:styleId="0CDC8DFD9B6E428593C138386001AB1E">
    <w:name w:val="0CDC8DFD9B6E428593C138386001AB1E"/>
  </w:style>
  <w:style w:type="paragraph" w:customStyle="1" w:styleId="115A2655948A45F880EAD238DDA35A2C">
    <w:name w:val="115A2655948A45F880EAD238DDA35A2C"/>
  </w:style>
  <w:style w:type="paragraph" w:customStyle="1" w:styleId="ACA6D66EA52443F4B5552A6D998F9F4A">
    <w:name w:val="ACA6D66EA52443F4B5552A6D998F9F4A"/>
  </w:style>
  <w:style w:type="paragraph" w:customStyle="1" w:styleId="F759CB74DBBD4AE2B65C365A73700BC8">
    <w:name w:val="F759CB74DBBD4AE2B65C365A73700BC8"/>
  </w:style>
  <w:style w:type="paragraph" w:customStyle="1" w:styleId="60864B68E47848CD81200FA335516161">
    <w:name w:val="60864B68E47848CD81200FA335516161"/>
  </w:style>
  <w:style w:type="paragraph" w:customStyle="1" w:styleId="B0F34D8BA13A40CC82FC2912F4E26B57">
    <w:name w:val="B0F34D8BA13A40CC82FC2912F4E26B57"/>
  </w:style>
  <w:style w:type="paragraph" w:customStyle="1" w:styleId="6C53FDEEA94B46878C0DF574B1124653">
    <w:name w:val="6C53FDEEA94B46878C0DF574B1124653"/>
  </w:style>
  <w:style w:type="paragraph" w:customStyle="1" w:styleId="520A5B2BA9F3444AB5C742722D7B3E93">
    <w:name w:val="520A5B2BA9F3444AB5C742722D7B3E93"/>
  </w:style>
  <w:style w:type="paragraph" w:customStyle="1" w:styleId="9DEE2E1514E74F90B37A2626053AD05E">
    <w:name w:val="9DEE2E1514E74F90B37A2626053AD05E"/>
  </w:style>
  <w:style w:type="paragraph" w:customStyle="1" w:styleId="846D50556EB54A30ADE671D71E97807A">
    <w:name w:val="846D50556EB54A30ADE671D71E97807A"/>
  </w:style>
  <w:style w:type="paragraph" w:customStyle="1" w:styleId="666CCC5200DA4F40834729D1B233F2A8">
    <w:name w:val="666CCC5200DA4F40834729D1B233F2A8"/>
  </w:style>
  <w:style w:type="paragraph" w:customStyle="1" w:styleId="FA36892AA87D4DEFBC9C5136C5EC494E">
    <w:name w:val="FA36892AA87D4DEFBC9C5136C5EC494E"/>
  </w:style>
  <w:style w:type="paragraph" w:customStyle="1" w:styleId="6E572631872749758657D29F08B4DCAA">
    <w:name w:val="6E572631872749758657D29F08B4DCAA"/>
  </w:style>
  <w:style w:type="paragraph" w:customStyle="1" w:styleId="9F0AA995DBCF448C88737FBF0EF4AA87">
    <w:name w:val="9F0AA995DBCF448C88737FBF0EF4AA87"/>
  </w:style>
  <w:style w:type="paragraph" w:customStyle="1" w:styleId="FA30BBE28515423EA7A6F1B4F9EFAD55">
    <w:name w:val="FA30BBE28515423EA7A6F1B4F9EFAD55"/>
  </w:style>
  <w:style w:type="paragraph" w:customStyle="1" w:styleId="BA4DDAB2F20C4058BDA94DC779D7615B">
    <w:name w:val="BA4DDAB2F20C4058BDA94DC779D7615B"/>
  </w:style>
  <w:style w:type="paragraph" w:customStyle="1" w:styleId="1B0A80B29AAC4B258F1E67537FF8703B">
    <w:name w:val="1B0A80B29AAC4B258F1E67537FF8703B"/>
  </w:style>
  <w:style w:type="paragraph" w:customStyle="1" w:styleId="F39FE5F4B0134ECDBACDCF82B7FD4350">
    <w:name w:val="F39FE5F4B0134ECDBACDCF82B7FD4350"/>
  </w:style>
  <w:style w:type="paragraph" w:customStyle="1" w:styleId="F48D90B5A25C4D24AF8182BBF3B59BC6">
    <w:name w:val="F48D90B5A25C4D24AF8182BBF3B59BC6"/>
  </w:style>
  <w:style w:type="paragraph" w:customStyle="1" w:styleId="65F8974191B142479C95FF7134DA5CF3">
    <w:name w:val="65F8974191B142479C95FF7134DA5CF3"/>
  </w:style>
  <w:style w:type="paragraph" w:customStyle="1" w:styleId="9ED5FED0C54B488CA7189A6AAF19F43C">
    <w:name w:val="9ED5FED0C54B488CA7189A6AAF19F43C"/>
  </w:style>
  <w:style w:type="paragraph" w:customStyle="1" w:styleId="0B65CC25F9FA4041A4F351601FF68FDC">
    <w:name w:val="0B65CC25F9FA4041A4F351601FF68FDC"/>
  </w:style>
  <w:style w:type="paragraph" w:customStyle="1" w:styleId="81877607C5CC4F32BA225B7F2B833A18">
    <w:name w:val="81877607C5CC4F32BA225B7F2B833A18"/>
  </w:style>
  <w:style w:type="paragraph" w:customStyle="1" w:styleId="0256E5330FE846689117E5C20ACF5093">
    <w:name w:val="0256E5330FE846689117E5C20ACF5093"/>
  </w:style>
  <w:style w:type="paragraph" w:customStyle="1" w:styleId="946E4007427F4ABEBD041276B23C2985">
    <w:name w:val="946E4007427F4ABEBD041276B23C2985"/>
  </w:style>
  <w:style w:type="paragraph" w:customStyle="1" w:styleId="069EED8826E14211A1A68D8BD43E4640">
    <w:name w:val="069EED8826E14211A1A68D8BD43E4640"/>
  </w:style>
  <w:style w:type="paragraph" w:customStyle="1" w:styleId="0F4DA29B786141E59C9A9F02CCCE826B">
    <w:name w:val="0F4DA29B786141E59C9A9F02CCCE826B"/>
  </w:style>
  <w:style w:type="paragraph" w:customStyle="1" w:styleId="3D62A1FF5C2A4A9FA1A9D1CF34987E2A">
    <w:name w:val="3D62A1FF5C2A4A9FA1A9D1CF34987E2A"/>
  </w:style>
  <w:style w:type="paragraph" w:customStyle="1" w:styleId="255CACD8EF0F495097580CB76B39131A">
    <w:name w:val="255CACD8EF0F495097580CB76B39131A"/>
  </w:style>
  <w:style w:type="paragraph" w:customStyle="1" w:styleId="4526FD3822EC449CBA5160373B3E5A42">
    <w:name w:val="4526FD3822EC449CBA5160373B3E5A42"/>
  </w:style>
  <w:style w:type="paragraph" w:customStyle="1" w:styleId="705B0E45087B40CBAC4506E5D9238F3C">
    <w:name w:val="705B0E45087B40CBAC4506E5D9238F3C"/>
  </w:style>
  <w:style w:type="paragraph" w:customStyle="1" w:styleId="B5E5E906791A49589D7CA0949D2691CC">
    <w:name w:val="B5E5E906791A49589D7CA0949D2691CC"/>
  </w:style>
  <w:style w:type="paragraph" w:customStyle="1" w:styleId="F9D40258AF5F42B48525CA6D5C1C77E1">
    <w:name w:val="F9D40258AF5F42B48525CA6D5C1C77E1"/>
  </w:style>
  <w:style w:type="paragraph" w:customStyle="1" w:styleId="7D0845EA9E1D45718A069FE719A25A08">
    <w:name w:val="7D0845EA9E1D45718A069FE719A25A08"/>
  </w:style>
  <w:style w:type="paragraph" w:customStyle="1" w:styleId="40D18502849B44FBB4E502899B8AC8AE">
    <w:name w:val="40D18502849B44FBB4E502899B8AC8AE"/>
  </w:style>
  <w:style w:type="paragraph" w:customStyle="1" w:styleId="A6678AD426784192A08C171BF1C031E6">
    <w:name w:val="A6678AD426784192A08C171BF1C031E6"/>
  </w:style>
  <w:style w:type="paragraph" w:customStyle="1" w:styleId="E8E6897EE0234829AE99C672D4A3EE1D">
    <w:name w:val="E8E6897EE0234829AE99C672D4A3EE1D"/>
  </w:style>
  <w:style w:type="paragraph" w:customStyle="1" w:styleId="FB91B272697948EFAB9D58E8871BD2C8">
    <w:name w:val="FB91B272697948EFAB9D58E8871BD2C8"/>
  </w:style>
  <w:style w:type="paragraph" w:customStyle="1" w:styleId="65BFC7B689284D5A818FF9FF5BEF55E7">
    <w:name w:val="65BFC7B689284D5A818FF9FF5BEF55E7"/>
  </w:style>
  <w:style w:type="paragraph" w:customStyle="1" w:styleId="B111EE4AD35D4072AC3449A2FB8558C6">
    <w:name w:val="B111EE4AD35D4072AC3449A2FB8558C6"/>
  </w:style>
  <w:style w:type="paragraph" w:customStyle="1" w:styleId="F554673E274046A68DB038F394244096">
    <w:name w:val="F554673E274046A68DB038F394244096"/>
  </w:style>
  <w:style w:type="paragraph" w:customStyle="1" w:styleId="E025E693E3F64A118A9B14E4540492DB">
    <w:name w:val="E025E693E3F64A118A9B14E4540492DB"/>
  </w:style>
  <w:style w:type="paragraph" w:customStyle="1" w:styleId="C4B21797ED6B487CAEC0AE634BBD3450">
    <w:name w:val="C4B21797ED6B487CAEC0AE634BBD3450"/>
  </w:style>
  <w:style w:type="paragraph" w:customStyle="1" w:styleId="405B4D626D3D44E1BE9B1020D9AB86E6">
    <w:name w:val="405B4D626D3D44E1BE9B1020D9AB86E6"/>
  </w:style>
  <w:style w:type="paragraph" w:customStyle="1" w:styleId="A0AD3E9ED5DF423D8B54D5F295971588">
    <w:name w:val="A0AD3E9ED5DF423D8B54D5F295971588"/>
  </w:style>
  <w:style w:type="paragraph" w:customStyle="1" w:styleId="0E2F541B856741DE9222A1EA8A942E43">
    <w:name w:val="0E2F541B856741DE9222A1EA8A942E43"/>
  </w:style>
  <w:style w:type="paragraph" w:customStyle="1" w:styleId="679D8D0BD5D84A41BFB3CD03E21225A2">
    <w:name w:val="679D8D0BD5D84A41BFB3CD03E21225A2"/>
  </w:style>
  <w:style w:type="paragraph" w:customStyle="1" w:styleId="60FA6100124F4621BDC8841863CF47E0">
    <w:name w:val="60FA6100124F4621BDC8841863CF47E0"/>
  </w:style>
  <w:style w:type="paragraph" w:customStyle="1" w:styleId="7D3F80793E3E4C1BA20389320835A92E">
    <w:name w:val="7D3F80793E3E4C1BA20389320835A92E"/>
  </w:style>
  <w:style w:type="paragraph" w:customStyle="1" w:styleId="C9C66CE6BF5F443F8B44D15649CA6C54">
    <w:name w:val="C9C66CE6BF5F443F8B44D15649CA6C54"/>
  </w:style>
  <w:style w:type="paragraph" w:customStyle="1" w:styleId="0D298916A120429D9B93A405BCBF06C2">
    <w:name w:val="0D298916A120429D9B93A405BCBF06C2"/>
  </w:style>
  <w:style w:type="paragraph" w:customStyle="1" w:styleId="2EED2F580CD6460C94FC8F97DF70DC4B">
    <w:name w:val="2EED2F580CD6460C94FC8F97DF70DC4B"/>
  </w:style>
  <w:style w:type="paragraph" w:customStyle="1" w:styleId="EB931D80E36E48ECA6CBBD745E32A78A">
    <w:name w:val="EB931D80E36E48ECA6CBBD745E32A78A"/>
  </w:style>
  <w:style w:type="paragraph" w:customStyle="1" w:styleId="BFE91E02524F4DB3A2BC40424088981C">
    <w:name w:val="BFE91E02524F4DB3A2BC40424088981C"/>
  </w:style>
  <w:style w:type="paragraph" w:customStyle="1" w:styleId="3583C87BF6DA4C40B374F700A99D82A6">
    <w:name w:val="3583C87BF6DA4C40B374F700A99D82A6"/>
  </w:style>
  <w:style w:type="paragraph" w:customStyle="1" w:styleId="E3CE8A5D1C3045128F50C6B47AA8A60D">
    <w:name w:val="E3CE8A5D1C3045128F50C6B47AA8A60D"/>
  </w:style>
  <w:style w:type="paragraph" w:customStyle="1" w:styleId="22BAA570B86246DE95440ED524DDF79F">
    <w:name w:val="22BAA570B86246DE95440ED524DDF79F"/>
  </w:style>
  <w:style w:type="paragraph" w:customStyle="1" w:styleId="CBED75B9BABA419185B108D95542540D">
    <w:name w:val="CBED75B9BABA419185B108D95542540D"/>
  </w:style>
  <w:style w:type="paragraph" w:customStyle="1" w:styleId="9C744173C06747BAA2C0012B66D8F51F">
    <w:name w:val="9C744173C06747BAA2C0012B66D8F51F"/>
  </w:style>
  <w:style w:type="paragraph" w:customStyle="1" w:styleId="F20A19AF0DBD45B188107059B6E01E0E">
    <w:name w:val="F20A19AF0DBD45B188107059B6E01E0E"/>
  </w:style>
  <w:style w:type="paragraph" w:customStyle="1" w:styleId="70BA78B2B8AE438B92FE9FE65353ADE6">
    <w:name w:val="70BA78B2B8AE438B92FE9FE65353ADE6"/>
  </w:style>
  <w:style w:type="paragraph" w:customStyle="1" w:styleId="FB6FD3C7E1694757B66BFFB2A528B72D">
    <w:name w:val="FB6FD3C7E1694757B66BFFB2A528B72D"/>
  </w:style>
  <w:style w:type="paragraph" w:customStyle="1" w:styleId="DEC6B17F04F44A00B1B8E965C0D9D28B">
    <w:name w:val="DEC6B17F04F44A00B1B8E965C0D9D28B"/>
  </w:style>
  <w:style w:type="paragraph" w:customStyle="1" w:styleId="D9B41A3EFE29410B92D628BABDAFCCFB">
    <w:name w:val="D9B41A3EFE29410B92D628BABDAFCCFB"/>
  </w:style>
  <w:style w:type="paragraph" w:customStyle="1" w:styleId="CD23EDDB09094C40A7E46846C1DA145B">
    <w:name w:val="CD23EDDB09094C40A7E46846C1DA145B"/>
  </w:style>
  <w:style w:type="paragraph" w:customStyle="1" w:styleId="6456D3031FFB478BA660DFEE5834CCE4">
    <w:name w:val="6456D3031FFB478BA660DFEE5834CCE4"/>
  </w:style>
  <w:style w:type="paragraph" w:customStyle="1" w:styleId="B8F8E96B18A84276A0456BED39BB9781">
    <w:name w:val="B8F8E96B18A84276A0456BED39BB9781"/>
  </w:style>
  <w:style w:type="paragraph" w:customStyle="1" w:styleId="E4EE541EA71F4055B7A460BB9B130D4D">
    <w:name w:val="E4EE541EA71F4055B7A460BB9B130D4D"/>
  </w:style>
  <w:style w:type="paragraph" w:customStyle="1" w:styleId="1C2634D742A744F4A0D5461E1456E687">
    <w:name w:val="1C2634D742A744F4A0D5461E1456E687"/>
  </w:style>
  <w:style w:type="paragraph" w:customStyle="1" w:styleId="5BDB6E88483041C1A3D44740A5785742">
    <w:name w:val="5BDB6E88483041C1A3D44740A5785742"/>
  </w:style>
  <w:style w:type="paragraph" w:customStyle="1" w:styleId="FBB0987418F74A82979C8DEE4A5544E0">
    <w:name w:val="FBB0987418F74A82979C8DEE4A5544E0"/>
  </w:style>
  <w:style w:type="paragraph" w:customStyle="1" w:styleId="AAF3076112D14956BE4275029EE5894E">
    <w:name w:val="AAF3076112D14956BE4275029EE5894E"/>
  </w:style>
  <w:style w:type="paragraph" w:customStyle="1" w:styleId="C689D1BA79C041059BA68D7DCE972552">
    <w:name w:val="C689D1BA79C041059BA68D7DCE972552"/>
  </w:style>
  <w:style w:type="paragraph" w:customStyle="1" w:styleId="9545C43EA8A44FDB9AB8DCD5DF2EE793">
    <w:name w:val="9545C43EA8A44FDB9AB8DCD5DF2EE793"/>
  </w:style>
  <w:style w:type="paragraph" w:customStyle="1" w:styleId="B9392F6F2DC2430E836618B59E3AD6BA">
    <w:name w:val="B9392F6F2DC2430E836618B59E3AD6BA"/>
  </w:style>
  <w:style w:type="paragraph" w:customStyle="1" w:styleId="9DDFF3998BB249ECA04AE80B598BB0A8">
    <w:name w:val="9DDFF3998BB249ECA04AE80B598BB0A8"/>
  </w:style>
  <w:style w:type="paragraph" w:customStyle="1" w:styleId="3177C5F7524E4D69AA89F3B15EFF922F">
    <w:name w:val="3177C5F7524E4D69AA89F3B15EFF922F"/>
  </w:style>
  <w:style w:type="paragraph" w:customStyle="1" w:styleId="EA3EC365988E4508BBA619FEF5D7F232">
    <w:name w:val="EA3EC365988E4508BBA619FEF5D7F232"/>
  </w:style>
  <w:style w:type="paragraph" w:customStyle="1" w:styleId="98D336F8A0BB474D91F13EC2ED333AAC">
    <w:name w:val="98D336F8A0BB474D91F13EC2ED333AAC"/>
  </w:style>
  <w:style w:type="paragraph" w:customStyle="1" w:styleId="741E46D4EAD143698EDA7FC5CF572D36">
    <w:name w:val="741E46D4EAD143698EDA7FC5CF572D36"/>
  </w:style>
  <w:style w:type="paragraph" w:customStyle="1" w:styleId="2C62329B6F1F423D830CF93D4BE6618C">
    <w:name w:val="2C62329B6F1F423D830CF93D4BE6618C"/>
    <w:rsid w:val="008E6FD7"/>
  </w:style>
  <w:style w:type="paragraph" w:customStyle="1" w:styleId="6FEB9B84C09B4E04880CA0E551C9913A">
    <w:name w:val="6FEB9B84C09B4E04880CA0E551C9913A"/>
    <w:rsid w:val="008E6FD7"/>
  </w:style>
  <w:style w:type="paragraph" w:customStyle="1" w:styleId="149844E3F3A54BBEB0358615591E1082">
    <w:name w:val="149844E3F3A54BBEB0358615591E1082"/>
    <w:rsid w:val="008E6FD7"/>
  </w:style>
  <w:style w:type="paragraph" w:customStyle="1" w:styleId="B43FCD9BB7AE4888B28823875C42F123">
    <w:name w:val="B43FCD9BB7AE4888B28823875C42F123"/>
    <w:rsid w:val="008E6FD7"/>
  </w:style>
  <w:style w:type="paragraph" w:customStyle="1" w:styleId="DD3D65682C954F6BB3CF1E59D8ED305E">
    <w:name w:val="DD3D65682C954F6BB3CF1E59D8ED305E"/>
    <w:rsid w:val="008E6FD7"/>
  </w:style>
  <w:style w:type="paragraph" w:customStyle="1" w:styleId="9026C4FD2266481AA2CD72C664368750">
    <w:name w:val="9026C4FD2266481AA2CD72C664368750"/>
    <w:rsid w:val="008E6FD7"/>
  </w:style>
  <w:style w:type="paragraph" w:customStyle="1" w:styleId="70051B621E824FEF8F23B335B3456A89">
    <w:name w:val="70051B621E824FEF8F23B335B3456A89"/>
    <w:rsid w:val="008E6FD7"/>
  </w:style>
  <w:style w:type="paragraph" w:customStyle="1" w:styleId="A911E6106C7A46A58EDBBF38CAE22B96">
    <w:name w:val="A911E6106C7A46A58EDBBF38CAE22B96"/>
    <w:rsid w:val="008E6FD7"/>
  </w:style>
  <w:style w:type="paragraph" w:customStyle="1" w:styleId="82FE54895C8444EF839072CF26D36BA8">
    <w:name w:val="82FE54895C8444EF839072CF26D36BA8"/>
    <w:rsid w:val="008E6FD7"/>
  </w:style>
  <w:style w:type="paragraph" w:customStyle="1" w:styleId="C6D5A0661ABE4151814A9A35A1AC9E30">
    <w:name w:val="C6D5A0661ABE4151814A9A35A1AC9E30"/>
    <w:rsid w:val="008E6FD7"/>
  </w:style>
  <w:style w:type="paragraph" w:customStyle="1" w:styleId="A1B94DFD52C7446584704C0C5798A9B6">
    <w:name w:val="A1B94DFD52C7446584704C0C5798A9B6"/>
    <w:rsid w:val="008E6FD7"/>
  </w:style>
  <w:style w:type="paragraph" w:customStyle="1" w:styleId="155C66FA15994CDDA1D19CB85ED0EE76">
    <w:name w:val="155C66FA15994CDDA1D19CB85ED0EE76"/>
    <w:rsid w:val="008E6FD7"/>
  </w:style>
  <w:style w:type="paragraph" w:customStyle="1" w:styleId="3DB4592487B64E76AF6502E6AB380D04">
    <w:name w:val="3DB4592487B64E76AF6502E6AB380D04"/>
    <w:rsid w:val="008E6FD7"/>
  </w:style>
  <w:style w:type="paragraph" w:customStyle="1" w:styleId="04DF86FAE2B14B20B7AED334AC2183BD">
    <w:name w:val="04DF86FAE2B14B20B7AED334AC2183BD"/>
    <w:rsid w:val="008E6FD7"/>
  </w:style>
  <w:style w:type="paragraph" w:customStyle="1" w:styleId="4283DDE6794E4FB5A33188D966E499C1">
    <w:name w:val="4283DDE6794E4FB5A33188D966E499C1"/>
    <w:rsid w:val="008E6FD7"/>
  </w:style>
  <w:style w:type="paragraph" w:customStyle="1" w:styleId="CB6D6EB916E8481B9FB409DE1DE20EDD">
    <w:name w:val="CB6D6EB916E8481B9FB409DE1DE20EDD"/>
    <w:rsid w:val="008E6FD7"/>
  </w:style>
  <w:style w:type="paragraph" w:customStyle="1" w:styleId="18C70E92CFF641729520B311D4A5C14D">
    <w:name w:val="18C70E92CFF641729520B311D4A5C14D"/>
    <w:rsid w:val="008E6FD7"/>
  </w:style>
  <w:style w:type="paragraph" w:customStyle="1" w:styleId="4228E64168BE48BE8A51DEA2F95B0F25">
    <w:name w:val="4228E64168BE48BE8A51DEA2F95B0F25"/>
    <w:rsid w:val="008E6FD7"/>
  </w:style>
  <w:style w:type="paragraph" w:customStyle="1" w:styleId="564EA15ACD93406B8A9A836A52290B1E">
    <w:name w:val="564EA15ACD93406B8A9A836A52290B1E"/>
    <w:rsid w:val="008E6FD7"/>
  </w:style>
  <w:style w:type="paragraph" w:customStyle="1" w:styleId="FFE30B9B283343078272EBC1CBCADEA0">
    <w:name w:val="FFE30B9B283343078272EBC1CBCADEA0"/>
    <w:rsid w:val="008E6FD7"/>
  </w:style>
  <w:style w:type="paragraph" w:customStyle="1" w:styleId="AD3100C8278A42F092D29098091BAF32">
    <w:name w:val="AD3100C8278A42F092D29098091BAF32"/>
    <w:rsid w:val="008E6FD7"/>
  </w:style>
  <w:style w:type="paragraph" w:customStyle="1" w:styleId="9B6DD0D7ABDF486B91524FFFC75C1D8E">
    <w:name w:val="9B6DD0D7ABDF486B91524FFFC75C1D8E"/>
    <w:rsid w:val="008E6FD7"/>
  </w:style>
  <w:style w:type="paragraph" w:customStyle="1" w:styleId="1DFD333DE2C44709875BD7002E6F44E4">
    <w:name w:val="1DFD333DE2C44709875BD7002E6F44E4"/>
    <w:rsid w:val="008E6FD7"/>
  </w:style>
  <w:style w:type="paragraph" w:customStyle="1" w:styleId="AE5FBC7275854AF28F75021D34A16715">
    <w:name w:val="AE5FBC7275854AF28F75021D34A16715"/>
    <w:rsid w:val="008E6FD7"/>
  </w:style>
  <w:style w:type="paragraph" w:customStyle="1" w:styleId="E4373E8F85944689B9B0144FFE08CCFB">
    <w:name w:val="E4373E8F85944689B9B0144FFE08CCFB"/>
    <w:rsid w:val="008E6FD7"/>
  </w:style>
  <w:style w:type="paragraph" w:customStyle="1" w:styleId="4E0DD9A9E2374CBDA7D3C31EC30776BD">
    <w:name w:val="4E0DD9A9E2374CBDA7D3C31EC30776BD"/>
    <w:rsid w:val="008E6FD7"/>
  </w:style>
  <w:style w:type="paragraph" w:customStyle="1" w:styleId="9A535F7A2E064EB49E0B79B65196735E">
    <w:name w:val="9A535F7A2E064EB49E0B79B65196735E"/>
    <w:rsid w:val="008E6FD7"/>
  </w:style>
  <w:style w:type="paragraph" w:customStyle="1" w:styleId="F0D24F2344E0445FAD96B4E8C5E2616F">
    <w:name w:val="F0D24F2344E0445FAD96B4E8C5E2616F"/>
    <w:rsid w:val="008E6FD7"/>
  </w:style>
  <w:style w:type="paragraph" w:customStyle="1" w:styleId="EF8B859414DA40EFAC20EF23EC40B4D1">
    <w:name w:val="EF8B859414DA40EFAC20EF23EC40B4D1"/>
    <w:rsid w:val="008E6FD7"/>
  </w:style>
  <w:style w:type="paragraph" w:customStyle="1" w:styleId="7C96339B3F8048E2AF257EC8A70683C1">
    <w:name w:val="7C96339B3F8048E2AF257EC8A70683C1"/>
    <w:rsid w:val="008E6FD7"/>
  </w:style>
  <w:style w:type="paragraph" w:customStyle="1" w:styleId="16C3220E447447B49F234836C07D1FBB">
    <w:name w:val="16C3220E447447B49F234836C07D1FBB"/>
    <w:rsid w:val="008E6FD7"/>
  </w:style>
  <w:style w:type="paragraph" w:customStyle="1" w:styleId="03740F3953AC4121919D18FBAB42CC0E">
    <w:name w:val="03740F3953AC4121919D18FBAB42CC0E"/>
    <w:rsid w:val="008E6FD7"/>
  </w:style>
  <w:style w:type="paragraph" w:customStyle="1" w:styleId="BEAEED1E6F9041C1B2DE02CA38C39F2D">
    <w:name w:val="BEAEED1E6F9041C1B2DE02CA38C39F2D"/>
    <w:rsid w:val="008E6FD7"/>
  </w:style>
  <w:style w:type="paragraph" w:customStyle="1" w:styleId="DAC6873371DD4000B6119A99B9E9BEA8">
    <w:name w:val="DAC6873371DD4000B6119A99B9E9BEA8"/>
    <w:rsid w:val="008E6FD7"/>
  </w:style>
  <w:style w:type="paragraph" w:customStyle="1" w:styleId="26431F6A81E6462FB3381D4C369548A4">
    <w:name w:val="26431F6A81E6462FB3381D4C369548A4"/>
    <w:rsid w:val="008E6FD7"/>
  </w:style>
  <w:style w:type="paragraph" w:customStyle="1" w:styleId="4B7449607A134FBDAA5F023E389DAD3A">
    <w:name w:val="4B7449607A134FBDAA5F023E389DAD3A"/>
    <w:rsid w:val="008E6FD7"/>
  </w:style>
  <w:style w:type="paragraph" w:customStyle="1" w:styleId="AFDADAB20D7A4F3782E942B160C4A702">
    <w:name w:val="AFDADAB20D7A4F3782E942B160C4A702"/>
    <w:rsid w:val="00E50283"/>
  </w:style>
  <w:style w:type="paragraph" w:customStyle="1" w:styleId="97E09F75FCD4435586304C5579572B1C">
    <w:name w:val="97E09F75FCD4435586304C5579572B1C"/>
    <w:rsid w:val="00E50283"/>
  </w:style>
  <w:style w:type="paragraph" w:customStyle="1" w:styleId="A625120A46D14EDCA142B6803ACAB03B">
    <w:name w:val="A625120A46D14EDCA142B6803ACAB03B"/>
    <w:rsid w:val="00E50283"/>
  </w:style>
  <w:style w:type="paragraph" w:customStyle="1" w:styleId="FCDF3757101542A88B6DBEFE0429FC35">
    <w:name w:val="FCDF3757101542A88B6DBEFE0429FC35"/>
    <w:rsid w:val="00E50283"/>
  </w:style>
  <w:style w:type="paragraph" w:customStyle="1" w:styleId="B4A66E78DDBE4BC5B6ABE6E554C3F05D">
    <w:name w:val="B4A66E78DDBE4BC5B6ABE6E554C3F05D"/>
    <w:rsid w:val="00E50283"/>
  </w:style>
  <w:style w:type="paragraph" w:customStyle="1" w:styleId="25752DADCF614D2DA4A4EDB0919219FD">
    <w:name w:val="25752DADCF614D2DA4A4EDB0919219FD"/>
    <w:rsid w:val="00E50283"/>
  </w:style>
  <w:style w:type="paragraph" w:customStyle="1" w:styleId="EF73122C17AE47668DFF90F277BCC627">
    <w:name w:val="EF73122C17AE47668DFF90F277BCC627"/>
    <w:rsid w:val="00E50283"/>
  </w:style>
  <w:style w:type="paragraph" w:customStyle="1" w:styleId="DD35E092B48341C095DBE6CBAB875FDD">
    <w:name w:val="DD35E092B48341C095DBE6CBAB875FDD"/>
    <w:rsid w:val="00E50283"/>
  </w:style>
  <w:style w:type="paragraph" w:customStyle="1" w:styleId="D69421FFF18F45E99FE13EB46DF0D8F7">
    <w:name w:val="D69421FFF18F45E99FE13EB46DF0D8F7"/>
    <w:rsid w:val="00E50283"/>
  </w:style>
  <w:style w:type="paragraph" w:customStyle="1" w:styleId="202A00EDA1EF4AF58CE45B1DEC1E4B59">
    <w:name w:val="202A00EDA1EF4AF58CE45B1DEC1E4B59"/>
    <w:rsid w:val="00E50283"/>
  </w:style>
  <w:style w:type="paragraph" w:customStyle="1" w:styleId="87024C71C2344E5CA09D26DF6A7E4B01">
    <w:name w:val="87024C71C2344E5CA09D26DF6A7E4B01"/>
    <w:rsid w:val="00E50283"/>
  </w:style>
  <w:style w:type="paragraph" w:customStyle="1" w:styleId="2B1ECB4C5A48439292032F95E44C5CE8">
    <w:name w:val="2B1ECB4C5A48439292032F95E44C5CE8"/>
    <w:rsid w:val="00E502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531743-F6DF-CB44-8E48-A9BC8EE62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C:\Users\Perla Lansi\Desktop\INSERT NAME-Global-Women-Activate-Leaders-Programme-Scholarship-Application-Form-2019.dotx</Template>
  <TotalTime>1</TotalTime>
  <Pages>4</Pages>
  <Words>1304</Words>
  <Characters>7436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Keremete</dc:creator>
  <cp:lastModifiedBy>Kelly Godfrey</cp:lastModifiedBy>
  <cp:revision>2</cp:revision>
  <cp:lastPrinted>2019-04-16T05:35:00Z</cp:lastPrinted>
  <dcterms:created xsi:type="dcterms:W3CDTF">2019-12-18T02:52:00Z</dcterms:created>
  <dcterms:modified xsi:type="dcterms:W3CDTF">2019-12-18T02:52:00Z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2012-12-18T00:00:00Z</vt:filetime>
  </property>
  <property fmtid="{D5CDD505-2E9C-101B-9397-08002B2CF9AE}" pid="3" name="LastSaved">
    <vt:filetime>2013-09-22T00:00:00Z</vt:filetime>
  </property>
</Properties>
</file>