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106"/>
        <w:gridCol w:w="6095"/>
      </w:tblGrid>
      <w:tr w:rsidR="007A1DFF" w:rsidRPr="00386E4E" w14:paraId="6C710587" w14:textId="77777777" w:rsidTr="000B7D8D">
        <w:tc>
          <w:tcPr>
            <w:tcW w:w="10201" w:type="dxa"/>
            <w:gridSpan w:val="2"/>
            <w:shd w:val="clear" w:color="auto" w:fill="1B3F52"/>
            <w:vAlign w:val="center"/>
          </w:tcPr>
          <w:p w14:paraId="6D1A6DF1" w14:textId="6B011673" w:rsidR="007A1DFF" w:rsidRPr="007B7711" w:rsidRDefault="00695B6E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 20</w:t>
            </w:r>
            <w:r w:rsidR="000B7D8D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20</w:t>
            </w:r>
          </w:p>
          <w:p w14:paraId="29F8B7F4" w14:textId="77777777" w:rsidR="007A1DFF" w:rsidRPr="007B7711" w:rsidRDefault="007A1DFF" w:rsidP="000B7D8D">
            <w:pPr>
              <w:ind w:right="108"/>
              <w:jc w:val="center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Scholarship Application Form</w:t>
            </w:r>
          </w:p>
          <w:p w14:paraId="45B5D9CA" w14:textId="77777777" w:rsidR="00695B6E" w:rsidRPr="00386E4E" w:rsidRDefault="00695B6E" w:rsidP="000B7D8D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0B7D8D">
        <w:trPr>
          <w:trHeight w:val="3044"/>
        </w:trPr>
        <w:tc>
          <w:tcPr>
            <w:tcW w:w="10201" w:type="dxa"/>
            <w:gridSpan w:val="2"/>
            <w:vAlign w:val="center"/>
          </w:tcPr>
          <w:p w14:paraId="46EE0281" w14:textId="77777777" w:rsidR="00C578C2" w:rsidRPr="00C578C2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64CB4C08" w:rsidR="00876743" w:rsidRPr="00386E4E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14:paraId="7FD7605C" w14:textId="77777777" w:rsidR="00876743" w:rsidRPr="002522D2" w:rsidRDefault="00876743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0B7D8D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0B7D8D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7A1DFF" w:rsidRPr="00386E4E" w14:paraId="74D3208A" w14:textId="77777777" w:rsidTr="000B7D8D">
        <w:trPr>
          <w:trHeight w:val="1556"/>
        </w:trPr>
        <w:tc>
          <w:tcPr>
            <w:tcW w:w="10201" w:type="dxa"/>
            <w:gridSpan w:val="2"/>
            <w:vAlign w:val="center"/>
          </w:tcPr>
          <w:p w14:paraId="312249F4" w14:textId="77777777" w:rsidR="00876743" w:rsidRPr="00386E4E" w:rsidRDefault="003A35B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  <w:t>ACTIVATE LEADERS PROGRAMME SCHOLARSHIPS</w:t>
            </w:r>
          </w:p>
          <w:p w14:paraId="0B7BDD93" w14:textId="10BDE013" w:rsidR="003A35B1" w:rsidRPr="00386E4E" w:rsidRDefault="009F125E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Thank you for apply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ing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for a Global Women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Activate Leaders 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P</w:t>
            </w:r>
            <w:r w:rsidR="005A0A98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rogramme 20</w:t>
            </w:r>
            <w:r w:rsidR="000B7D8D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20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s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cholarship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. </w:t>
            </w:r>
          </w:p>
          <w:p w14:paraId="29F01244" w14:textId="77777777" w:rsidR="008B6330" w:rsidRDefault="009F125E" w:rsidP="000B7D8D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Please complete the following form outlining your rationale for wanting to be on the programme. </w:t>
            </w:r>
          </w:p>
          <w:p w14:paraId="79F98794" w14:textId="77777777" w:rsidR="00F132D7" w:rsidRPr="00386E4E" w:rsidRDefault="009F125E" w:rsidP="000B7D8D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Please provide a brief written reference from your manager or someone who can provide some insight into your leadership strengths and development needs.  </w:t>
            </w:r>
          </w:p>
        </w:tc>
      </w:tr>
      <w:tr w:rsidR="000B7D8D" w:rsidRPr="00386E4E" w14:paraId="587210F7" w14:textId="77777777" w:rsidTr="00F12738">
        <w:trPr>
          <w:trHeight w:val="970"/>
        </w:trPr>
        <w:tc>
          <w:tcPr>
            <w:tcW w:w="4106" w:type="dxa"/>
            <w:vAlign w:val="center"/>
          </w:tcPr>
          <w:p w14:paraId="72310D26" w14:textId="47DE6DEF" w:rsidR="000B7D8D" w:rsidRPr="000B7D8D" w:rsidRDefault="000B7D8D" w:rsidP="000B7D8D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6095" w:type="dxa"/>
            <w:vAlign w:val="center"/>
          </w:tcPr>
          <w:p w14:paraId="5FE2B706" w14:textId="489A602F" w:rsidR="000B7D8D" w:rsidRPr="000B7D8D" w:rsidRDefault="00922E44" w:rsidP="000B7D8D">
            <w:pPr>
              <w:pStyle w:val="Heading1"/>
              <w:ind w:left="0" w:right="-489"/>
            </w:pPr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 xml:space="preserve">Jane Kumar, Activate Leaders </w:t>
            </w:r>
            <w:proofErr w:type="spellStart"/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>Programme</w:t>
            </w:r>
            <w:proofErr w:type="spellEnd"/>
            <w:r>
              <w:rPr>
                <w:rStyle w:val="Hyperlink"/>
                <w:rFonts w:ascii="Open Sans" w:eastAsiaTheme="minorHAnsi" w:hAnsi="Open Sans" w:cs="Open Sans"/>
                <w:color w:val="000000" w:themeColor="text1"/>
                <w:sz w:val="20"/>
                <w:u w:val="none"/>
              </w:rPr>
              <w:t xml:space="preserve"> Coordinator</w:t>
            </w:r>
          </w:p>
          <w:p w14:paraId="7252401A" w14:textId="460ED765" w:rsidR="000B7D8D" w:rsidRPr="002522D2" w:rsidRDefault="00922E44" w:rsidP="000B7D8D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hyperlink r:id="rId9" w:history="1">
              <w:r w:rsidRPr="00042072">
                <w:rPr>
                  <w:rStyle w:val="Hyperlink"/>
                  <w:rFonts w:ascii="Open Sans" w:eastAsiaTheme="minorHAnsi" w:hAnsi="Open Sans" w:cs="Open Sans"/>
                  <w:b w:val="0"/>
                  <w:bCs w:val="0"/>
                  <w:sz w:val="20"/>
                </w:rPr>
                <w:t>jane.kumar@globalwomen.org.nz</w:t>
              </w:r>
            </w:hyperlink>
            <w:r w:rsidR="000B7D8D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</w:t>
            </w:r>
            <w:bookmarkStart w:id="0" w:name="_GoBack"/>
            <w:bookmarkEnd w:id="0"/>
          </w:p>
        </w:tc>
      </w:tr>
      <w:tr w:rsidR="003A35B1" w:rsidRPr="00386E4E" w14:paraId="05CCE77F" w14:textId="77777777" w:rsidTr="00F12738">
        <w:trPr>
          <w:trHeight w:val="6229"/>
        </w:trPr>
        <w:tc>
          <w:tcPr>
            <w:tcW w:w="10201" w:type="dxa"/>
            <w:gridSpan w:val="2"/>
            <w:vAlign w:val="center"/>
          </w:tcPr>
          <w:p w14:paraId="2B01C6BF" w14:textId="77777777" w:rsidR="004F3659" w:rsidRPr="00386E4E" w:rsidRDefault="00F920F1" w:rsidP="000B7D8D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 SCHOLARSHIP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6427F26D" w:rsidR="00F132D7" w:rsidRPr="00386E4E" w:rsidRDefault="00F132D7" w:rsidP="000B7D8D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789E93E7" w14:textId="77777777" w:rsidR="00F132D7" w:rsidRPr="00E62731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0B7D8D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6C63E28A" w:rsidR="00F12738" w:rsidRPr="00F12738" w:rsidRDefault="00F132D7" w:rsidP="00F1273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F12738">
        <w:trPr>
          <w:trHeight w:val="1591"/>
        </w:trPr>
        <w:tc>
          <w:tcPr>
            <w:tcW w:w="10201" w:type="dxa"/>
            <w:vAlign w:val="center"/>
          </w:tcPr>
          <w:p w14:paraId="3B37FCFB" w14:textId="77777777" w:rsidR="009F125E" w:rsidRPr="00386E4E" w:rsidRDefault="00386E4E" w:rsidP="00F12738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INFORMATION:</w:t>
            </w:r>
          </w:p>
          <w:p w14:paraId="6DF0FE00" w14:textId="77777777" w:rsidR="009F125E" w:rsidRPr="00386E4E" w:rsidRDefault="009F125E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covers full/partial 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including course materials, catering &amp; graduation</w:t>
            </w:r>
          </w:p>
          <w:p w14:paraId="514D3784" w14:textId="77777777" w:rsidR="009F125E" w:rsidRPr="00386E4E" w:rsidRDefault="009F125E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DOES NOT COVER TRAVEL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1A57A3FD" w14:textId="77777777" w:rsidR="00E62731" w:rsidRPr="00386E4E" w:rsidRDefault="003317E9" w:rsidP="00F12738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F12738">
        <w:trPr>
          <w:trHeight w:val="3527"/>
        </w:trPr>
        <w:tc>
          <w:tcPr>
            <w:tcW w:w="10201" w:type="dxa"/>
            <w:vAlign w:val="center"/>
          </w:tcPr>
          <w:p w14:paraId="003D3CC5" w14:textId="77777777" w:rsidR="006E691E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SCHOLARSHIP YOU WOULD LIKE TO APPLY FOR:</w:t>
            </w:r>
          </w:p>
          <w:p w14:paraId="4850F708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6521C0DA" w14:textId="77777777" w:rsidR="006E691E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GLOBAL WOMEN ACTIVATE SCHOLARSHIP (PARTIAL)</w:t>
            </w:r>
          </w:p>
          <w:p w14:paraId="5AF05657" w14:textId="77777777" w:rsidR="003F11F8" w:rsidRPr="00F12738" w:rsidRDefault="003F11F8" w:rsidP="00F12738">
            <w:pPr>
              <w:pStyle w:val="BodyText"/>
              <w:tabs>
                <w:tab w:val="left" w:pos="142"/>
              </w:tabs>
              <w:spacing w:line="276" w:lineRule="auto"/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$2,500 per scholarship, covers programme fees only - Applicants or their organisations to cover the remaining programme fee of $2,500 + GST)</w:t>
            </w:r>
          </w:p>
          <w:p w14:paraId="512D3E11" w14:textId="77777777" w:rsidR="003F11F8" w:rsidRPr="00386E4E" w:rsidRDefault="003F11F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F14FB9E" w14:textId="1615B38D" w:rsidR="003F11F8" w:rsidRPr="00F12738" w:rsidRDefault="003F11F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lang w:val="en-NZ"/>
              </w:rPr>
            </w:pPr>
            <w:r w:rsidRPr="00F12738">
              <w:rPr>
                <w:rFonts w:ascii="Open Sans" w:eastAsiaTheme="minorHAnsi" w:hAnsi="Open Sans" w:cs="Open Sans"/>
                <w:lang w:val="en-NZ"/>
              </w:rPr>
              <w:t>(Valued at $5,000 per scholarship, covers programme fees only</w:t>
            </w:r>
            <w:r w:rsidR="00F12738" w:rsidRPr="00F12738">
              <w:rPr>
                <w:rFonts w:ascii="Open Sans" w:eastAsiaTheme="minorHAnsi" w:hAnsi="Open Sans" w:cs="Open Sans"/>
                <w:lang w:val="en-NZ"/>
              </w:rPr>
              <w:t>, subject to approval by The Tindall Foundation</w:t>
            </w:r>
            <w:r w:rsidRPr="00F12738">
              <w:rPr>
                <w:rFonts w:ascii="Open Sans" w:eastAsiaTheme="minorHAnsi" w:hAnsi="Open Sans" w:cs="Open Sans"/>
                <w:lang w:val="en-NZ"/>
              </w:rPr>
              <w:t>)</w:t>
            </w:r>
          </w:p>
          <w:p w14:paraId="20B075B5" w14:textId="77777777" w:rsidR="00F12738" w:rsidRPr="00386E4E" w:rsidRDefault="00F12738" w:rsidP="00F1273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</w:p>
          <w:p w14:paraId="547379F9" w14:textId="1BA9AE16" w:rsidR="00F12738" w:rsidRPr="00386E4E" w:rsidRDefault="00F12738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TSB TRUST - NOT FOR PROFIT/COMMUNITY – ACTIVATE SCHOLARSHIP (PART)</w:t>
            </w:r>
          </w:p>
          <w:p w14:paraId="0305A04A" w14:textId="664333B4" w:rsidR="006E691E" w:rsidRPr="00F12738" w:rsidRDefault="00F12738" w:rsidP="00F12738">
            <w:pPr>
              <w:rPr>
                <w:sz w:val="18"/>
                <w:szCs w:val="18"/>
              </w:rPr>
            </w:pP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 xml:space="preserve">(Valued at $2,500 per scholarship, covers programme fees only. </w:t>
            </w:r>
            <w:r w:rsidRPr="00F12738">
              <w:rPr>
                <w:sz w:val="18"/>
                <w:szCs w:val="18"/>
              </w:rPr>
              <w:t xml:space="preserve">Remaining </w:t>
            </w:r>
            <w:proofErr w:type="spellStart"/>
            <w:r w:rsidRPr="00F12738">
              <w:rPr>
                <w:sz w:val="18"/>
                <w:szCs w:val="18"/>
              </w:rPr>
              <w:t>programme</w:t>
            </w:r>
            <w:proofErr w:type="spellEnd"/>
            <w:r w:rsidRPr="00F12738">
              <w:rPr>
                <w:sz w:val="18"/>
                <w:szCs w:val="18"/>
              </w:rPr>
              <w:t xml:space="preserve"> fee of $2,500.00 + GST will be matched by Global Women Scholarship </w:t>
            </w:r>
            <w:proofErr w:type="gramStart"/>
            <w:r w:rsidRPr="00F12738">
              <w:rPr>
                <w:sz w:val="18"/>
                <w:szCs w:val="18"/>
              </w:rPr>
              <w:t>fund,</w:t>
            </w:r>
            <w:proofErr w:type="gramEnd"/>
            <w:r w:rsidRPr="00F12738">
              <w:rPr>
                <w:sz w:val="18"/>
                <w:szCs w:val="18"/>
              </w:rPr>
              <w:t xml:space="preserve"> applications are subject to approval by TSB</w:t>
            </w:r>
            <w:r w:rsidRPr="00F12738">
              <w:rPr>
                <w:rFonts w:ascii="Open Sans" w:hAnsi="Open Sans" w:cs="Open Sans"/>
                <w:sz w:val="18"/>
                <w:szCs w:val="18"/>
                <w:lang w:val="en-NZ"/>
              </w:rPr>
              <w:t>)</w:t>
            </w:r>
          </w:p>
        </w:tc>
      </w:tr>
      <w:tr w:rsidR="009F125E" w:rsidRPr="00386E4E" w14:paraId="13F6673A" w14:textId="77777777" w:rsidTr="00752373">
        <w:trPr>
          <w:trHeight w:val="3535"/>
        </w:trPr>
        <w:tc>
          <w:tcPr>
            <w:tcW w:w="10201" w:type="dxa"/>
            <w:vAlign w:val="center"/>
          </w:tcPr>
          <w:p w14:paraId="5EC779CE" w14:textId="77777777" w:rsidR="003F11F8" w:rsidRPr="00386E4E" w:rsidRDefault="00386E4E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98CFF24" w14:textId="6C70519C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1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 xml:space="preserve">AUCKLAND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F1273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F1273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May, </w:t>
            </w:r>
            <w:r w:rsidR="00F1273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6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3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September </w:t>
            </w:r>
            <w:r w:rsid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October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0124B377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0960F92E" w14:textId="5A7FB4B1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13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10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September,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October </w:t>
            </w:r>
            <w:r w:rsid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12</w:t>
            </w:r>
            <w:r w:rsidR="003F11F8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November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68440B16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81BC2A0" w14:textId="761E2456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CHRISTCHURCH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25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6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17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September,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29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October </w:t>
            </w:r>
            <w:r w:rsid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19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November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14:paraId="4C0637D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97C1911" w14:textId="3CF67426" w:rsidR="003F11F8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HAMILTON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1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7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June,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August,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24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September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, 2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8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October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|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17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November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</w:p>
          <w:p w14:paraId="48DA4D9C" w14:textId="77777777" w:rsidR="00F920F1" w:rsidRPr="00386E4E" w:rsidRDefault="00F920F1" w:rsidP="00F1273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3832E7E1" w14:textId="420DC0F8" w:rsidR="003F11F8" w:rsidRPr="00F12738" w:rsidRDefault="00F920F1" w:rsidP="00752373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1C74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eastAsiaTheme="minorHAnsi" w:hAnsi="Open Sans" w:cs="Open Sans"/>
                <w:bCs w:val="0"/>
                <w:sz w:val="20"/>
                <w:szCs w:val="20"/>
                <w:lang w:val="en-NZ"/>
              </w:rPr>
              <w:t>NEW PLYMOUTH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Workshop</w:t>
            </w:r>
            <w:r w:rsidR="004F3659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s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: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13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February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5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March</w:t>
            </w:r>
            <w:r w:rsidR="004A7087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 April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7 May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-  Graduation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28</w:t>
            </w:r>
            <w:r w:rsidR="00FC3E4A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="00752373" w:rsidRPr="00752373">
              <w:rPr>
                <w:rFonts w:ascii="Open Sans" w:eastAsiaTheme="minorHAnsi" w:hAnsi="Open Sans" w:cs="Open Sans"/>
                <w:b w:val="0"/>
                <w:color w:val="7F7F7F" w:themeColor="text1" w:themeTint="80"/>
                <w:sz w:val="20"/>
                <w:szCs w:val="20"/>
                <w:lang w:val="en-NZ"/>
              </w:rPr>
              <w:t>May]</w:t>
            </w: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9324AA0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49A9A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7E939CC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F1BF6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907006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3CFEBC5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138C50D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2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314D9048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07A4DCEC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5ABBF72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7804FCC3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1C74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046FBDC1" w14:textId="77777777" w:rsidTr="008D71BB">
        <w:tc>
          <w:tcPr>
            <w:tcW w:w="10201" w:type="dxa"/>
          </w:tcPr>
          <w:p w14:paraId="08A4D4F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368B3A6F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68DDF885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164D965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398D04D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1FF43E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524BDAC" w14:textId="77777777" w:rsidTr="008D71BB">
              <w:tc>
                <w:tcPr>
                  <w:tcW w:w="3682" w:type="dxa"/>
                </w:tcPr>
                <w:p w14:paraId="2693F849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5A8C690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6D64514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BF569EE" w14:textId="77777777" w:rsidTr="008D71BB">
              <w:tc>
                <w:tcPr>
                  <w:tcW w:w="3682" w:type="dxa"/>
                </w:tcPr>
                <w:p w14:paraId="4D8D4C2C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0B001E9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B461DE3" w14:textId="77777777" w:rsidR="003317E9" w:rsidRPr="00386E4E" w:rsidRDefault="001C74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8FB794A" w14:textId="77777777" w:rsidTr="008D71BB">
              <w:tc>
                <w:tcPr>
                  <w:tcW w:w="3682" w:type="dxa"/>
                </w:tcPr>
                <w:p w14:paraId="60ED887B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399B94B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B662739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35BF767" w14:textId="77777777" w:rsidTr="008D71BB">
              <w:tc>
                <w:tcPr>
                  <w:tcW w:w="3682" w:type="dxa"/>
                </w:tcPr>
                <w:p w14:paraId="126905F2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215C444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8175D1C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53DC31EC" w14:textId="77777777" w:rsidTr="008D71BB">
              <w:tc>
                <w:tcPr>
                  <w:tcW w:w="3682" w:type="dxa"/>
                </w:tcPr>
                <w:p w14:paraId="6A2F0A8C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9B49EC9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113C5D83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A6D5240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17401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6640A25C" w14:textId="77777777" w:rsidTr="008D71BB">
              <w:tc>
                <w:tcPr>
                  <w:tcW w:w="9918" w:type="dxa"/>
                  <w:gridSpan w:val="3"/>
                </w:tcPr>
                <w:p w14:paraId="6EF91FAA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58A188F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80FB0D6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47B4E570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1CFFE46D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1FEAE58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174C4F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7069F78E" w14:textId="77777777" w:rsidTr="008D71BB">
              <w:tc>
                <w:tcPr>
                  <w:tcW w:w="3682" w:type="dxa"/>
                </w:tcPr>
                <w:p w14:paraId="01D2CBE3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0EE480E9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6F321C06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E384AB2" w14:textId="77777777" w:rsidTr="008D71BB">
              <w:tc>
                <w:tcPr>
                  <w:tcW w:w="3682" w:type="dxa"/>
                </w:tcPr>
                <w:p w14:paraId="2C4AF9A6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35820E8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6F348AF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822DB1C" w14:textId="77777777" w:rsidTr="008D71BB">
              <w:tc>
                <w:tcPr>
                  <w:tcW w:w="3682" w:type="dxa"/>
                </w:tcPr>
                <w:p w14:paraId="009688E0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A0DB6BE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6B2867CC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75FD67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3C3C82E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1DF2B972" w14:textId="77777777" w:rsidTr="008D71BB">
              <w:tc>
                <w:tcPr>
                  <w:tcW w:w="9918" w:type="dxa"/>
                  <w:gridSpan w:val="3"/>
                </w:tcPr>
                <w:p w14:paraId="6187486F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3C10C35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578B0164" w14:textId="77777777"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50D98B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5208151" w14:textId="77777777" w:rsidR="00752373" w:rsidRDefault="00752373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AC13C16" w14:textId="75A77AD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34D71B92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22ADAE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311CB1A0" w14:textId="77777777" w:rsidR="003317E9" w:rsidRPr="00386E4E" w:rsidRDefault="001C74A1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424049D3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B497EB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D8F01AF" w14:textId="77777777" w:rsidR="003317E9" w:rsidRPr="00386E4E" w:rsidRDefault="001C74A1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61AE53E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75D06C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06DA0C6A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31E5465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0D9783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5A614834" w14:textId="77777777" w:rsidTr="008D71BB">
              <w:tc>
                <w:tcPr>
                  <w:tcW w:w="9918" w:type="dxa"/>
                  <w:gridSpan w:val="2"/>
                </w:tcPr>
                <w:p w14:paraId="43C7930E" w14:textId="77777777" w:rsidR="003317E9" w:rsidRPr="00386E4E" w:rsidRDefault="001C74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11BD964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8D71BB">
        <w:tc>
          <w:tcPr>
            <w:tcW w:w="10201" w:type="dxa"/>
          </w:tcPr>
          <w:p w14:paraId="4DCF4238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232C458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7473DDB9" w14:textId="77777777" w:rsidR="003317E9" w:rsidRPr="00386E4E" w:rsidRDefault="001C74A1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C0DFD51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lastRenderedPageBreak/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14:paraId="4341B59F" w14:textId="77777777" w:rsidR="003317E9" w:rsidRPr="00386E4E" w:rsidRDefault="001C74A1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1C74A1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E96CCE7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0A3F986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44C68321" w14:textId="77777777" w:rsidR="003317E9" w:rsidRPr="00386E4E" w:rsidRDefault="001C74A1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1C74A1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1C74A1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7AFBEFB1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3B04363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6C15D9C5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D504C3C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2D90E3A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2C896267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13FCC727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798C0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163E1FA4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6370CCE7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79719A6C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7745704E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68509A8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7C9C9B2D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3DF247D0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2B9CA8F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D6FB4E5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104224E1" w14:textId="3B0DD9F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58D25E1E" w14:textId="77777777" w:rsidR="00752373" w:rsidRDefault="00752373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14:paraId="4C3D9C48" w14:textId="617B78B3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10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3E30E" w14:textId="77777777" w:rsidR="001C74A1" w:rsidRDefault="001C74A1" w:rsidP="002E17C6">
      <w:r>
        <w:separator/>
      </w:r>
    </w:p>
  </w:endnote>
  <w:endnote w:type="continuationSeparator" w:id="0">
    <w:p w14:paraId="5CE11A53" w14:textId="77777777" w:rsidR="001C74A1" w:rsidRDefault="001C74A1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F4E90" w14:textId="77777777" w:rsidR="001C74A1" w:rsidRDefault="001C74A1" w:rsidP="002E17C6">
      <w:r>
        <w:separator/>
      </w:r>
    </w:p>
  </w:footnote>
  <w:footnote w:type="continuationSeparator" w:id="0">
    <w:p w14:paraId="4A51F5A3" w14:textId="77777777" w:rsidR="001C74A1" w:rsidRDefault="001C74A1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C74A1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33419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487"/>
    <w:rsid w:val="008E1CCE"/>
    <w:rsid w:val="008E2D7C"/>
    <w:rsid w:val="008E6830"/>
    <w:rsid w:val="00910EEE"/>
    <w:rsid w:val="00913AB5"/>
    <w:rsid w:val="00920692"/>
    <w:rsid w:val="00922E44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2738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73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e.kumar@globalwomen.org.n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la%20Lansi\Desktop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266ECA"/>
    <w:rsid w:val="002A5F21"/>
    <w:rsid w:val="006440F0"/>
    <w:rsid w:val="008E6FD7"/>
    <w:rsid w:val="00A17CDB"/>
    <w:rsid w:val="00B04145"/>
    <w:rsid w:val="00B139A4"/>
    <w:rsid w:val="00BB384C"/>
    <w:rsid w:val="00C57EE7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6A80CEB90F8E4195BEB1DFB1300F81E7">
    <w:name w:val="6A80CEB90F8E4195BEB1DFB1300F81E7"/>
  </w:style>
  <w:style w:type="paragraph" w:customStyle="1" w:styleId="B3CAFB3D4FB3439FA25CE1730DCA7750">
    <w:name w:val="B3CAFB3D4FB3439FA25CE1730DCA7750"/>
  </w:style>
  <w:style w:type="paragraph" w:customStyle="1" w:styleId="DADF812D63FA48C6B14D0A87F3CF85D4">
    <w:name w:val="DADF812D63FA48C6B14D0A87F3CF85D4"/>
  </w:style>
  <w:style w:type="paragraph" w:customStyle="1" w:styleId="DF18E09C060E43D18627FF84C23130E5">
    <w:name w:val="DF18E09C060E43D18627FF84C23130E5"/>
  </w:style>
  <w:style w:type="paragraph" w:customStyle="1" w:styleId="7612331C0A1F4D528021A32AE14358F0">
    <w:name w:val="7612331C0A1F4D528021A32AE14358F0"/>
  </w:style>
  <w:style w:type="paragraph" w:customStyle="1" w:styleId="3A4E1752CBDF4613937C963587784B53">
    <w:name w:val="3A4E1752CBDF4613937C963587784B53"/>
  </w:style>
  <w:style w:type="paragraph" w:customStyle="1" w:styleId="3CB993E3499B4232B772B57BCFE6B743">
    <w:name w:val="3CB993E3499B4232B772B57BCFE6B743"/>
  </w:style>
  <w:style w:type="paragraph" w:customStyle="1" w:styleId="E360D8F6DCBD424C9D78BC20AD725B94">
    <w:name w:val="E360D8F6DCBD424C9D78BC20AD725B94"/>
  </w:style>
  <w:style w:type="paragraph" w:customStyle="1" w:styleId="ECE6B1733FFD415B97B47E72CFC31DF4">
    <w:name w:val="ECE6B1733FFD415B97B47E72CFC31DF4"/>
  </w:style>
  <w:style w:type="paragraph" w:customStyle="1" w:styleId="164BD92C19264752BD784B5F05C82BE0">
    <w:name w:val="164BD92C19264752BD784B5F05C82BE0"/>
  </w:style>
  <w:style w:type="paragraph" w:customStyle="1" w:styleId="4A0EAD1AB7014508B7120119738437B7">
    <w:name w:val="4A0EAD1AB7014508B7120119738437B7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2C62329B6F1F423D830CF93D4BE6618C">
    <w:name w:val="2C62329B6F1F423D830CF93D4BE6618C"/>
    <w:rsid w:val="008E6FD7"/>
  </w:style>
  <w:style w:type="paragraph" w:customStyle="1" w:styleId="6FEB9B84C09B4E04880CA0E551C9913A">
    <w:name w:val="6FEB9B84C09B4E04880CA0E551C9913A"/>
    <w:rsid w:val="008E6FD7"/>
  </w:style>
  <w:style w:type="paragraph" w:customStyle="1" w:styleId="149844E3F3A54BBEB0358615591E1082">
    <w:name w:val="149844E3F3A54BBEB0358615591E1082"/>
    <w:rsid w:val="008E6FD7"/>
  </w:style>
  <w:style w:type="paragraph" w:customStyle="1" w:styleId="B43FCD9BB7AE4888B28823875C42F123">
    <w:name w:val="B43FCD9BB7AE4888B28823875C42F123"/>
    <w:rsid w:val="008E6FD7"/>
  </w:style>
  <w:style w:type="paragraph" w:customStyle="1" w:styleId="DD3D65682C954F6BB3CF1E59D8ED305E">
    <w:name w:val="DD3D65682C954F6BB3CF1E59D8ED305E"/>
    <w:rsid w:val="008E6FD7"/>
  </w:style>
  <w:style w:type="paragraph" w:customStyle="1" w:styleId="9026C4FD2266481AA2CD72C664368750">
    <w:name w:val="9026C4FD2266481AA2CD72C664368750"/>
    <w:rsid w:val="008E6FD7"/>
  </w:style>
  <w:style w:type="paragraph" w:customStyle="1" w:styleId="70051B621E824FEF8F23B335B3456A89">
    <w:name w:val="70051B621E824FEF8F23B335B3456A89"/>
    <w:rsid w:val="008E6FD7"/>
  </w:style>
  <w:style w:type="paragraph" w:customStyle="1" w:styleId="A911E6106C7A46A58EDBBF38CAE22B96">
    <w:name w:val="A911E6106C7A46A58EDBBF38CAE22B96"/>
    <w:rsid w:val="008E6FD7"/>
  </w:style>
  <w:style w:type="paragraph" w:customStyle="1" w:styleId="82FE54895C8444EF839072CF26D36BA8">
    <w:name w:val="82FE54895C8444EF839072CF26D36BA8"/>
    <w:rsid w:val="008E6FD7"/>
  </w:style>
  <w:style w:type="paragraph" w:customStyle="1" w:styleId="C6D5A0661ABE4151814A9A35A1AC9E30">
    <w:name w:val="C6D5A0661ABE4151814A9A35A1AC9E30"/>
    <w:rsid w:val="008E6FD7"/>
  </w:style>
  <w:style w:type="paragraph" w:customStyle="1" w:styleId="A1B94DFD52C7446584704C0C5798A9B6">
    <w:name w:val="A1B94DFD52C7446584704C0C5798A9B6"/>
    <w:rsid w:val="008E6FD7"/>
  </w:style>
  <w:style w:type="paragraph" w:customStyle="1" w:styleId="155C66FA15994CDDA1D19CB85ED0EE76">
    <w:name w:val="155C66FA15994CDDA1D19CB85ED0EE76"/>
    <w:rsid w:val="008E6FD7"/>
  </w:style>
  <w:style w:type="paragraph" w:customStyle="1" w:styleId="3DB4592487B64E76AF6502E6AB380D04">
    <w:name w:val="3DB4592487B64E76AF6502E6AB380D04"/>
    <w:rsid w:val="008E6FD7"/>
  </w:style>
  <w:style w:type="paragraph" w:customStyle="1" w:styleId="04DF86FAE2B14B20B7AED334AC2183BD">
    <w:name w:val="04DF86FAE2B14B20B7AED334AC2183BD"/>
    <w:rsid w:val="008E6FD7"/>
  </w:style>
  <w:style w:type="paragraph" w:customStyle="1" w:styleId="4283DDE6794E4FB5A33188D966E499C1">
    <w:name w:val="4283DDE6794E4FB5A33188D966E499C1"/>
    <w:rsid w:val="008E6FD7"/>
  </w:style>
  <w:style w:type="paragraph" w:customStyle="1" w:styleId="CB6D6EB916E8481B9FB409DE1DE20EDD">
    <w:name w:val="CB6D6EB916E8481B9FB409DE1DE20EDD"/>
    <w:rsid w:val="008E6FD7"/>
  </w:style>
  <w:style w:type="paragraph" w:customStyle="1" w:styleId="18C70E92CFF641729520B311D4A5C14D">
    <w:name w:val="18C70E92CFF641729520B311D4A5C14D"/>
    <w:rsid w:val="008E6FD7"/>
  </w:style>
  <w:style w:type="paragraph" w:customStyle="1" w:styleId="4228E64168BE48BE8A51DEA2F95B0F25">
    <w:name w:val="4228E64168BE48BE8A51DEA2F95B0F25"/>
    <w:rsid w:val="008E6FD7"/>
  </w:style>
  <w:style w:type="paragraph" w:customStyle="1" w:styleId="564EA15ACD93406B8A9A836A52290B1E">
    <w:name w:val="564EA15ACD93406B8A9A836A52290B1E"/>
    <w:rsid w:val="008E6FD7"/>
  </w:style>
  <w:style w:type="paragraph" w:customStyle="1" w:styleId="FFE30B9B283343078272EBC1CBCADEA0">
    <w:name w:val="FFE30B9B283343078272EBC1CBCADEA0"/>
    <w:rsid w:val="008E6FD7"/>
  </w:style>
  <w:style w:type="paragraph" w:customStyle="1" w:styleId="AD3100C8278A42F092D29098091BAF32">
    <w:name w:val="AD3100C8278A42F092D29098091BAF32"/>
    <w:rsid w:val="008E6FD7"/>
  </w:style>
  <w:style w:type="paragraph" w:customStyle="1" w:styleId="9B6DD0D7ABDF486B91524FFFC75C1D8E">
    <w:name w:val="9B6DD0D7ABDF486B91524FFFC75C1D8E"/>
    <w:rsid w:val="008E6FD7"/>
  </w:style>
  <w:style w:type="paragraph" w:customStyle="1" w:styleId="1DFD333DE2C44709875BD7002E6F44E4">
    <w:name w:val="1DFD333DE2C44709875BD7002E6F44E4"/>
    <w:rsid w:val="008E6FD7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</Template>
  <TotalTime>3</TotalTime>
  <Pages>4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Admin</cp:lastModifiedBy>
  <cp:revision>3</cp:revision>
  <cp:lastPrinted>2019-04-16T05:35:00Z</cp:lastPrinted>
  <dcterms:created xsi:type="dcterms:W3CDTF">2019-12-18T02:52:00Z</dcterms:created>
  <dcterms:modified xsi:type="dcterms:W3CDTF">2020-02-26T01:06:00Z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