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106"/>
        <w:gridCol w:w="6095"/>
      </w:tblGrid>
      <w:tr w:rsidR="007A1DFF" w:rsidRPr="00386E4E" w14:paraId="6C710587" w14:textId="77777777" w:rsidTr="000B7D8D">
        <w:tc>
          <w:tcPr>
            <w:tcW w:w="10201" w:type="dxa"/>
            <w:gridSpan w:val="2"/>
            <w:shd w:val="clear" w:color="auto" w:fill="1B3F52"/>
            <w:vAlign w:val="center"/>
          </w:tcPr>
          <w:p w14:paraId="6D1A6DF1" w14:textId="7965AA8A" w:rsidR="007A1DFF" w:rsidRPr="007B7711" w:rsidRDefault="00695B6E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</w:t>
            </w:r>
          </w:p>
          <w:p w14:paraId="29F8B7F4" w14:textId="0CA6362E" w:rsidR="007A1DFF" w:rsidRPr="00C80C5A" w:rsidRDefault="00C80C5A" w:rsidP="000B7D8D">
            <w:pPr>
              <w:ind w:right="108"/>
              <w:jc w:val="center"/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</w:pPr>
            <w:r w:rsidRPr="00C80C5A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>[APPLICATION FORM 2021]</w:t>
            </w:r>
          </w:p>
          <w:p w14:paraId="45B5D9CA" w14:textId="77777777" w:rsidR="00695B6E" w:rsidRPr="00386E4E" w:rsidRDefault="00695B6E" w:rsidP="000B7D8D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0B7D8D">
        <w:trPr>
          <w:trHeight w:val="3044"/>
        </w:trPr>
        <w:tc>
          <w:tcPr>
            <w:tcW w:w="10201" w:type="dxa"/>
            <w:gridSpan w:val="2"/>
            <w:vAlign w:val="center"/>
          </w:tcPr>
          <w:p w14:paraId="46EE0281" w14:textId="77777777" w:rsidR="00C578C2" w:rsidRPr="00C578C2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64CB4C08" w:rsidR="00876743" w:rsidRPr="00386E4E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14:paraId="7FD7605C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0B7D8D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0B7D8D" w:rsidRPr="00386E4E" w14:paraId="587210F7" w14:textId="77777777" w:rsidTr="00F12738">
        <w:trPr>
          <w:trHeight w:val="970"/>
        </w:trPr>
        <w:tc>
          <w:tcPr>
            <w:tcW w:w="4106" w:type="dxa"/>
            <w:vAlign w:val="center"/>
          </w:tcPr>
          <w:p w14:paraId="72310D26" w14:textId="47DE6DEF" w:rsidR="000B7D8D" w:rsidRPr="000B7D8D" w:rsidRDefault="000B7D8D" w:rsidP="000B7D8D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6095" w:type="dxa"/>
            <w:vAlign w:val="center"/>
          </w:tcPr>
          <w:p w14:paraId="5FE2B706" w14:textId="29C4CA2B" w:rsidR="000B7D8D" w:rsidRPr="000B7D8D" w:rsidRDefault="005B5F06" w:rsidP="000B7D8D">
            <w:pPr>
              <w:pStyle w:val="Heading1"/>
              <w:ind w:left="0" w:right="-489"/>
            </w:pPr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>Chantelle Lincoln</w:t>
            </w:r>
          </w:p>
          <w:p w14:paraId="7252401A" w14:textId="3200659D" w:rsidR="000B7D8D" w:rsidRPr="002522D2" w:rsidRDefault="008E3FF0" w:rsidP="000B7D8D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hyperlink r:id="rId9" w:history="1">
              <w:r w:rsidR="005B5F06" w:rsidRPr="00C01DE5">
                <w:rPr>
                  <w:rStyle w:val="Hyperlink"/>
                  <w:rFonts w:ascii="Open Sans" w:eastAsiaTheme="minorHAnsi" w:hAnsi="Open Sans" w:cs="Open Sans"/>
                  <w:b w:val="0"/>
                  <w:bCs w:val="0"/>
                  <w:sz w:val="20"/>
                </w:rPr>
                <w:t>chantelle.lincoln@globalwomen.org.nz</w:t>
              </w:r>
            </w:hyperlink>
            <w:r w:rsidR="000B7D8D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</w:t>
            </w:r>
          </w:p>
        </w:tc>
      </w:tr>
      <w:tr w:rsidR="003A35B1" w:rsidRPr="00386E4E" w14:paraId="05CCE77F" w14:textId="77777777" w:rsidTr="00F12738">
        <w:trPr>
          <w:trHeight w:val="6229"/>
        </w:trPr>
        <w:tc>
          <w:tcPr>
            <w:tcW w:w="10201" w:type="dxa"/>
            <w:gridSpan w:val="2"/>
            <w:vAlign w:val="center"/>
          </w:tcPr>
          <w:p w14:paraId="2B01C6BF" w14:textId="442772D2" w:rsidR="004F3659" w:rsidRPr="00386E4E" w:rsidRDefault="00F920F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6427F26D" w:rsidR="00F132D7" w:rsidRPr="00386E4E" w:rsidRDefault="00F132D7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89E93E7" w14:textId="77777777" w:rsidR="00F132D7" w:rsidRPr="00E62731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6C63E28A" w:rsidR="00F12738" w:rsidRPr="00F12738" w:rsidRDefault="00F132D7" w:rsidP="00F1273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F12738">
        <w:trPr>
          <w:trHeight w:val="1591"/>
        </w:trPr>
        <w:tc>
          <w:tcPr>
            <w:tcW w:w="10201" w:type="dxa"/>
            <w:vAlign w:val="center"/>
          </w:tcPr>
          <w:p w14:paraId="3B37FCFB" w14:textId="72F7FDC5" w:rsidR="009F125E" w:rsidRPr="00386E4E" w:rsidRDefault="00386E4E" w:rsidP="00F12738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INFORMATION:</w:t>
            </w:r>
          </w:p>
          <w:p w14:paraId="6DF0FE00" w14:textId="1A087EF3" w:rsidR="009F125E" w:rsidRPr="00386E4E" w:rsidRDefault="008E3FF0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F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ull/partial </w:t>
            </w:r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</w:t>
            </w: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de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course materials, catering &amp; graduation</w:t>
            </w:r>
          </w:p>
          <w:p w14:paraId="514D3784" w14:textId="0E96DA47" w:rsidR="009F125E" w:rsidRPr="00386E4E" w:rsidRDefault="008E3FF0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Cost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DOES NOT COVER TRAVEL</w:t>
            </w:r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="009F125E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1A57A3FD" w14:textId="77777777" w:rsidR="00E62731" w:rsidRPr="00386E4E" w:rsidRDefault="003317E9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F12738">
        <w:trPr>
          <w:trHeight w:val="3527"/>
        </w:trPr>
        <w:tc>
          <w:tcPr>
            <w:tcW w:w="10201" w:type="dxa"/>
            <w:vAlign w:val="center"/>
          </w:tcPr>
          <w:p w14:paraId="003D3CC5" w14:textId="0E3F25FD" w:rsidR="006E691E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PLEASE HIGHLIGHT </w:t>
            </w:r>
            <w:r w:rsidR="008E3FF0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WHAT </w:t>
            </w: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YOU WOULD LIKE TO APPLY FOR:</w:t>
            </w:r>
          </w:p>
          <w:p w14:paraId="4850F708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6521C0DA" w14:textId="41E69C4D" w:rsidR="006E691E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GLOBAL WOMEN ACTIVAT</w:t>
            </w:r>
            <w:r w:rsidR="008E3FF0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E</w:t>
            </w:r>
          </w:p>
          <w:p w14:paraId="5AF05657" w14:textId="7A7DAA7F" w:rsidR="003F11F8" w:rsidRPr="00F12738" w:rsidRDefault="003F11F8" w:rsidP="00F12738">
            <w:pPr>
              <w:pStyle w:val="BodyText"/>
              <w:tabs>
                <w:tab w:val="left" w:pos="142"/>
              </w:tabs>
              <w:spacing w:line="276" w:lineRule="auto"/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</w:t>
            </w:r>
            <w:r w:rsidR="008E3FF0">
              <w:rPr>
                <w:rFonts w:ascii="Open Sans" w:eastAsiaTheme="minorHAnsi" w:hAnsi="Open Sans" w:cs="Open Sans"/>
                <w:lang w:val="en-NZ"/>
              </w:rPr>
              <w:t xml:space="preserve">5,000 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 xml:space="preserve">covers programme fees only - </w:t>
            </w:r>
            <w:r w:rsidR="008E3FF0">
              <w:rPr>
                <w:rFonts w:ascii="Open Sans" w:eastAsiaTheme="minorHAnsi" w:hAnsi="Open Sans" w:cs="Open Sans"/>
                <w:lang w:val="en-NZ"/>
              </w:rPr>
              <w:t>a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pplicants or their organisations</w:t>
            </w:r>
            <w:r w:rsidR="008E3FF0">
              <w:rPr>
                <w:rFonts w:ascii="Open Sans" w:eastAsiaTheme="minorHAnsi" w:hAnsi="Open Sans" w:cs="Open Sans"/>
                <w:lang w:val="en-NZ"/>
              </w:rPr>
              <w:t xml:space="preserve"> – could be partially funded by org.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512D3E11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F14FB9E" w14:textId="1615B38D" w:rsidR="003F11F8" w:rsidRPr="00F12738" w:rsidRDefault="003F11F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</w:t>
            </w:r>
            <w:r w:rsidR="00F12738" w:rsidRPr="00F12738">
              <w:rPr>
                <w:rFonts w:ascii="Open Sans" w:eastAsiaTheme="minorHAnsi" w:hAnsi="Open Sans" w:cs="Open Sans"/>
                <w:lang w:val="en-NZ"/>
              </w:rPr>
              <w:t>, subject to approval by The Tindall Foundation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20B075B5" w14:textId="77777777" w:rsidR="00F12738" w:rsidRPr="00386E4E" w:rsidRDefault="00F1273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14:paraId="547379F9" w14:textId="1BA9AE16" w:rsidR="00F12738" w:rsidRPr="00386E4E" w:rsidRDefault="00F1273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TSB TRUST - NOT FOR PROFIT/COMMUNITY – ACTIVATE SCHOLARSHIP (PART)</w:t>
            </w:r>
          </w:p>
          <w:p w14:paraId="0305A04A" w14:textId="664333B4" w:rsidR="006E691E" w:rsidRPr="00F12738" w:rsidRDefault="00F12738" w:rsidP="00F12738">
            <w:pPr>
              <w:rPr>
                <w:sz w:val="18"/>
                <w:szCs w:val="18"/>
              </w:rPr>
            </w:pP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 xml:space="preserve">(Valued at $2,500 per scholarship, covers programme fees only. </w:t>
            </w:r>
            <w:r w:rsidRPr="00F12738">
              <w:rPr>
                <w:sz w:val="18"/>
                <w:szCs w:val="18"/>
              </w:rPr>
              <w:t xml:space="preserve">Remaining </w:t>
            </w:r>
            <w:proofErr w:type="spellStart"/>
            <w:r w:rsidRPr="00F12738">
              <w:rPr>
                <w:sz w:val="18"/>
                <w:szCs w:val="18"/>
              </w:rPr>
              <w:t>programme</w:t>
            </w:r>
            <w:proofErr w:type="spellEnd"/>
            <w:r w:rsidRPr="00F12738">
              <w:rPr>
                <w:sz w:val="18"/>
                <w:szCs w:val="18"/>
              </w:rPr>
              <w:t xml:space="preserve"> fee of $2,500.00 + GST will be matched by Global Women Scholarship </w:t>
            </w:r>
            <w:proofErr w:type="gramStart"/>
            <w:r w:rsidRPr="00F12738">
              <w:rPr>
                <w:sz w:val="18"/>
                <w:szCs w:val="18"/>
              </w:rPr>
              <w:t>fund,</w:t>
            </w:r>
            <w:proofErr w:type="gramEnd"/>
            <w:r w:rsidRPr="00F12738">
              <w:rPr>
                <w:sz w:val="18"/>
                <w:szCs w:val="18"/>
              </w:rPr>
              <w:t xml:space="preserve"> applications are subject to approval by TSB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)</w:t>
            </w:r>
          </w:p>
        </w:tc>
      </w:tr>
      <w:tr w:rsidR="009F125E" w:rsidRPr="00386E4E" w14:paraId="13F6673A" w14:textId="77777777" w:rsidTr="00752373">
        <w:trPr>
          <w:trHeight w:val="3535"/>
        </w:trPr>
        <w:tc>
          <w:tcPr>
            <w:tcW w:w="10201" w:type="dxa"/>
            <w:vAlign w:val="center"/>
          </w:tcPr>
          <w:p w14:paraId="5EC779CE" w14:textId="04239C1B" w:rsidR="003F11F8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98CFF24" w14:textId="19FA7908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0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AUCKLAND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if not shown yet – they will be </w:t>
            </w:r>
            <w:proofErr w:type="gramStart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similar to</w:t>
            </w:r>
            <w:proofErr w:type="gramEnd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2020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0124B377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0960F92E" w14:textId="219479C5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if not shown yet – they will be </w:t>
            </w:r>
            <w:proofErr w:type="gramStart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similar to</w:t>
            </w:r>
            <w:proofErr w:type="gramEnd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2020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68440B16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81BC2A0" w14:textId="58104126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CHRISTCHURCH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if not shown yet – they will be </w:t>
            </w:r>
            <w:proofErr w:type="gramStart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similar to</w:t>
            </w:r>
            <w:proofErr w:type="gramEnd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2020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C0637D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97C1911" w14:textId="02A02CB2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HAMILTON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if not shown yet – they will be </w:t>
            </w:r>
            <w:proofErr w:type="gramStart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similar to</w:t>
            </w:r>
            <w:proofErr w:type="gramEnd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2020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8DA4D9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832E7E1" w14:textId="55DF4CA1" w:rsidR="003F11F8" w:rsidRPr="00F12738" w:rsidRDefault="00F920F1" w:rsidP="00752373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8E3FF0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NEW PLYMOUTH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5B5F06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For 2021 programme dates visit our website</w:t>
            </w:r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if not shown yet – they will be </w:t>
            </w:r>
            <w:proofErr w:type="gramStart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similar to</w:t>
            </w:r>
            <w:proofErr w:type="gramEnd"/>
            <w:r w:rsidR="008E3FF0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2020</w:t>
            </w:r>
            <w:r w:rsidR="005B5F06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9324AA0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49A9A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7E939CC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F1BF6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907006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3CFEBC5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138C50D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1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314D9048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07A4DCEC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5ABBF72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7804FCC3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8E3FF0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046FBDC1" w14:textId="77777777" w:rsidTr="008D71BB">
        <w:tc>
          <w:tcPr>
            <w:tcW w:w="10201" w:type="dxa"/>
          </w:tcPr>
          <w:p w14:paraId="08A4D4F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368B3A6F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68DDF885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164D965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398D04D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1FF43E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524BDAC" w14:textId="77777777" w:rsidTr="008D71BB">
              <w:tc>
                <w:tcPr>
                  <w:tcW w:w="3682" w:type="dxa"/>
                </w:tcPr>
                <w:p w14:paraId="2693F849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5A8C690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6D64514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BF569EE" w14:textId="77777777" w:rsidTr="008D71BB">
              <w:tc>
                <w:tcPr>
                  <w:tcW w:w="3682" w:type="dxa"/>
                </w:tcPr>
                <w:p w14:paraId="4D8D4C2C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0B001E9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B461DE3" w14:textId="77777777" w:rsidR="003317E9" w:rsidRPr="00386E4E" w:rsidRDefault="008E3FF0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8FB794A" w14:textId="77777777" w:rsidTr="008D71BB">
              <w:tc>
                <w:tcPr>
                  <w:tcW w:w="3682" w:type="dxa"/>
                </w:tcPr>
                <w:p w14:paraId="60ED887B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399B94B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B662739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35BF767" w14:textId="77777777" w:rsidTr="008D71BB">
              <w:tc>
                <w:tcPr>
                  <w:tcW w:w="3682" w:type="dxa"/>
                </w:tcPr>
                <w:p w14:paraId="126905F2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215C444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8175D1C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53DC31EC" w14:textId="77777777" w:rsidTr="008D71BB">
              <w:tc>
                <w:tcPr>
                  <w:tcW w:w="3682" w:type="dxa"/>
                </w:tcPr>
                <w:p w14:paraId="6A2F0A8C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9B49EC9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113C5D83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A6D5240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17401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6640A25C" w14:textId="77777777" w:rsidTr="008D71BB">
              <w:tc>
                <w:tcPr>
                  <w:tcW w:w="9918" w:type="dxa"/>
                  <w:gridSpan w:val="3"/>
                </w:tcPr>
                <w:p w14:paraId="6EF91FAA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58A188F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80FB0D6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47B4E570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1CFFE46D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1FEAE58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174C4F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7069F78E" w14:textId="77777777" w:rsidTr="008D71BB">
              <w:tc>
                <w:tcPr>
                  <w:tcW w:w="3682" w:type="dxa"/>
                </w:tcPr>
                <w:p w14:paraId="01D2CBE3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0EE480E9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6F321C06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E384AB2" w14:textId="77777777" w:rsidTr="008D71BB">
              <w:tc>
                <w:tcPr>
                  <w:tcW w:w="3682" w:type="dxa"/>
                </w:tcPr>
                <w:p w14:paraId="2C4AF9A6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35820E8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6F348AF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822DB1C" w14:textId="77777777" w:rsidTr="008D71BB">
              <w:tc>
                <w:tcPr>
                  <w:tcW w:w="3682" w:type="dxa"/>
                </w:tcPr>
                <w:p w14:paraId="009688E0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A0DB6BE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6B2867CC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75FD67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3C3C82E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1DF2B972" w14:textId="77777777" w:rsidTr="008D71BB">
              <w:tc>
                <w:tcPr>
                  <w:tcW w:w="9918" w:type="dxa"/>
                  <w:gridSpan w:val="3"/>
                </w:tcPr>
                <w:p w14:paraId="6187486F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3C10C35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578B0164" w14:textId="77777777"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50D98B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520815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AC13C16" w14:textId="75A77AD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34D71B92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22ADAE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311CB1A0" w14:textId="77777777" w:rsidR="003317E9" w:rsidRPr="00386E4E" w:rsidRDefault="008E3FF0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424049D3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B497EB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D8F01AF" w14:textId="77777777" w:rsidR="003317E9" w:rsidRPr="00386E4E" w:rsidRDefault="008E3FF0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61AE53E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75D06C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06DA0C6A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31E5465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0D9783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5A614834" w14:textId="77777777" w:rsidTr="008D71BB">
              <w:tc>
                <w:tcPr>
                  <w:tcW w:w="9918" w:type="dxa"/>
                  <w:gridSpan w:val="2"/>
                </w:tcPr>
                <w:p w14:paraId="43C7930E" w14:textId="77777777" w:rsidR="003317E9" w:rsidRPr="00386E4E" w:rsidRDefault="008E3FF0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11BD964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8D71BB">
        <w:tc>
          <w:tcPr>
            <w:tcW w:w="10201" w:type="dxa"/>
          </w:tcPr>
          <w:p w14:paraId="4DCF4238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232C458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7473DDB9" w14:textId="77777777" w:rsidR="003317E9" w:rsidRPr="00386E4E" w:rsidRDefault="008E3FF0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C0DFD51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14:paraId="4341B59F" w14:textId="77777777" w:rsidR="003317E9" w:rsidRPr="00386E4E" w:rsidRDefault="008E3FF0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8E3FF0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E96CCE7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0A3F986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44C68321" w14:textId="77777777" w:rsidR="003317E9" w:rsidRPr="00386E4E" w:rsidRDefault="008E3FF0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8E3FF0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8E3FF0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7AFBEFB1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3B04363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6C15D9C5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D504C3C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2D90E3A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2C896267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13FCC727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798C0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163E1FA4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6370CCE7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79719A6C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7745704E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68509A8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7C9C9B2D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3DF247D0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2B9CA8F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D6FB4E5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104224E1" w14:textId="3B0DD9F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58D25E1E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4C3D9C48" w14:textId="617B78B3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10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E0BA3" w14:textId="77777777" w:rsidR="00B5023F" w:rsidRDefault="00B5023F" w:rsidP="002E17C6">
      <w:r>
        <w:separator/>
      </w:r>
    </w:p>
  </w:endnote>
  <w:endnote w:type="continuationSeparator" w:id="0">
    <w:p w14:paraId="27B12F73" w14:textId="77777777" w:rsidR="00B5023F" w:rsidRDefault="00B5023F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A8F0EE" w14:textId="77777777" w:rsidR="00B5023F" w:rsidRDefault="00B5023F" w:rsidP="002E17C6">
      <w:r>
        <w:separator/>
      </w:r>
    </w:p>
  </w:footnote>
  <w:footnote w:type="continuationSeparator" w:id="0">
    <w:p w14:paraId="185E288E" w14:textId="77777777" w:rsidR="00B5023F" w:rsidRDefault="00B5023F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C74A1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B5F06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20F"/>
    <w:rsid w:val="008E0487"/>
    <w:rsid w:val="008E1CCE"/>
    <w:rsid w:val="008E2D7C"/>
    <w:rsid w:val="008E3FF0"/>
    <w:rsid w:val="008E6830"/>
    <w:rsid w:val="00910EEE"/>
    <w:rsid w:val="00913AB5"/>
    <w:rsid w:val="00920692"/>
    <w:rsid w:val="00922E44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5023F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0C5A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2738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ntelle.lincoln@globalwomen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telle\Downloads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266ECA"/>
    <w:rsid w:val="002A5F21"/>
    <w:rsid w:val="006440F0"/>
    <w:rsid w:val="007575D2"/>
    <w:rsid w:val="008E6FD7"/>
    <w:rsid w:val="00A17CDB"/>
    <w:rsid w:val="00B04145"/>
    <w:rsid w:val="00B139A4"/>
    <w:rsid w:val="00BB384C"/>
    <w:rsid w:val="00C57EE7"/>
    <w:rsid w:val="00E0688C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</Template>
  <TotalTime>6</TotalTime>
  <Pages>4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Chantelle Lincoln</cp:lastModifiedBy>
  <cp:revision>2</cp:revision>
  <cp:lastPrinted>2019-04-16T05:35:00Z</cp:lastPrinted>
  <dcterms:created xsi:type="dcterms:W3CDTF">2020-10-06T21:38:00Z</dcterms:created>
  <dcterms:modified xsi:type="dcterms:W3CDTF">2020-10-06T21:38:00Z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