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4106"/>
        <w:gridCol w:w="6095"/>
      </w:tblGrid>
      <w:tr w:rsidR="007A1DFF" w:rsidRPr="00386E4E" w14:paraId="6C710587" w14:textId="77777777" w:rsidTr="000B7D8D">
        <w:tc>
          <w:tcPr>
            <w:tcW w:w="10201" w:type="dxa"/>
            <w:gridSpan w:val="2"/>
            <w:shd w:val="clear" w:color="auto" w:fill="1B3F52"/>
            <w:vAlign w:val="center"/>
          </w:tcPr>
          <w:p w14:paraId="6D1A6DF1" w14:textId="63057F50" w:rsidR="007A1DFF" w:rsidRPr="007B7711" w:rsidRDefault="00695B6E" w:rsidP="000B7D8D">
            <w:pPr>
              <w:ind w:right="108"/>
              <w:jc w:val="center"/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</w:pPr>
            <w:r w:rsidRPr="007B7711">
              <w:rPr>
                <w:rFonts w:ascii="Open Sans" w:hAnsi="Open Sans" w:cs="Open Sans"/>
                <w:b/>
                <w:noProof/>
                <w:color w:val="FFFFFF" w:themeColor="background1"/>
                <w:spacing w:val="1"/>
                <w:sz w:val="32"/>
                <w:szCs w:val="20"/>
                <w:lang w:val="en-NZ" w:eastAsia="en-NZ"/>
              </w:rPr>
              <w:drawing>
                <wp:anchor distT="0" distB="0" distL="114300" distR="114300" simplePos="0" relativeHeight="251658240" behindDoc="1" locked="0" layoutInCell="1" allowOverlap="1" wp14:anchorId="2DDF7D52" wp14:editId="71D7738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486525" cy="1173480"/>
                  <wp:effectExtent l="0" t="0" r="9525" b="7620"/>
                  <wp:wrapTight wrapText="bothSides">
                    <wp:wrapPolygon edited="0">
                      <wp:start x="0" y="0"/>
                      <wp:lineTo x="0" y="21390"/>
                      <wp:lineTo x="21568" y="21390"/>
                      <wp:lineTo x="2156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W_ACTLP_Logo_Rev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1DFF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Global Women</w:t>
            </w:r>
            <w:r w:rsidR="00386E4E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 xml:space="preserve"> Activate Leaders Programme 20</w:t>
            </w:r>
            <w:r w:rsidR="000B7D8D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2</w:t>
            </w:r>
            <w:r w:rsidR="005B5F06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1</w:t>
            </w:r>
          </w:p>
          <w:p w14:paraId="29F8B7F4" w14:textId="77777777" w:rsidR="007A1DFF" w:rsidRPr="007B7711" w:rsidRDefault="007A1DFF" w:rsidP="000B7D8D">
            <w:pPr>
              <w:ind w:right="108"/>
              <w:jc w:val="center"/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</w:pPr>
            <w:r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Scholarship Application Form</w:t>
            </w:r>
          </w:p>
          <w:p w14:paraId="45B5D9CA" w14:textId="77777777" w:rsidR="00695B6E" w:rsidRPr="00386E4E" w:rsidRDefault="00695B6E" w:rsidP="000B7D8D">
            <w:pPr>
              <w:ind w:right="108"/>
              <w:rPr>
                <w:rFonts w:ascii="Open Sans" w:hAnsi="Open Sans" w:cs="Open Sans"/>
                <w:color w:val="FFFFFF" w:themeColor="background1"/>
                <w:spacing w:val="1"/>
                <w:sz w:val="20"/>
                <w:szCs w:val="20"/>
                <w:lang w:val="en-NZ"/>
              </w:rPr>
            </w:pPr>
          </w:p>
        </w:tc>
      </w:tr>
      <w:tr w:rsidR="00876743" w:rsidRPr="00386E4E" w14:paraId="397DFB66" w14:textId="77777777" w:rsidTr="000B7D8D">
        <w:trPr>
          <w:trHeight w:val="3044"/>
        </w:trPr>
        <w:tc>
          <w:tcPr>
            <w:tcW w:w="10201" w:type="dxa"/>
            <w:gridSpan w:val="2"/>
            <w:vAlign w:val="center"/>
          </w:tcPr>
          <w:p w14:paraId="46EE0281" w14:textId="77777777" w:rsidR="00C578C2" w:rsidRPr="00C578C2" w:rsidRDefault="003A35B1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  <w:t xml:space="preserve">GLOBAL WOMEN </w:t>
            </w:r>
          </w:p>
          <w:p w14:paraId="33E2EF72" w14:textId="77777777" w:rsidR="00876743" w:rsidRPr="002522D2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 xml:space="preserve">Who </w:t>
            </w:r>
            <w:r w:rsidR="00C578C2"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we are</w:t>
            </w:r>
          </w:p>
          <w:p w14:paraId="2408C76D" w14:textId="64CB4C08" w:rsidR="00876743" w:rsidRPr="00386E4E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Global Women is a non-profit membership organisation with</w:t>
            </w:r>
            <w:r w:rsidR="002522D2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over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3</w:t>
            </w:r>
            <w:r w:rsidR="000B7D8D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40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exceptional female members.</w:t>
            </w:r>
          </w:p>
          <w:p w14:paraId="7FD7605C" w14:textId="77777777" w:rsidR="00876743" w:rsidRPr="002522D2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We partner with influential people and forward-thinking brands to drive inclusion and diversity in leadership. </w:t>
            </w:r>
          </w:p>
          <w:p w14:paraId="0498995E" w14:textId="77777777" w:rsidR="00876743" w:rsidRPr="002522D2" w:rsidRDefault="009F125E" w:rsidP="000B7D8D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 xml:space="preserve">Our </w:t>
            </w:r>
            <w:r w:rsidR="0067736E"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>Dream</w:t>
            </w:r>
          </w:p>
          <w:p w14:paraId="6D406D02" w14:textId="77777777" w:rsidR="00876743" w:rsidRPr="00386E4E" w:rsidRDefault="00876743" w:rsidP="000B7D8D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The best country to live, work and play in – a prosperous nation underpinned by diverse leadership.</w:t>
            </w:r>
          </w:p>
          <w:p w14:paraId="5BA2D8F7" w14:textId="77777777" w:rsidR="00876743" w:rsidRPr="002522D2" w:rsidRDefault="0067736E" w:rsidP="000B7D8D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pacing w:val="1"/>
                <w:sz w:val="20"/>
                <w:szCs w:val="20"/>
                <w:lang w:val="mi-NZ"/>
              </w:rPr>
              <w:t>Our Purpose</w:t>
            </w:r>
          </w:p>
          <w:p w14:paraId="116A63A9" w14:textId="77777777" w:rsidR="00876743" w:rsidRPr="002522D2" w:rsidRDefault="00504AA9" w:rsidP="000B7D8D">
            <w:pPr>
              <w:ind w:right="108"/>
              <w:rPr>
                <w:rFonts w:ascii="Open Sans" w:hAnsi="Open Sans" w:cs="Open Sans"/>
                <w:bCs/>
                <w:spacing w:val="1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To encourage diversity in leadership in Aotearoa New Zealand through promoting, encouraging and facilitating the d</w:t>
            </w:r>
            <w:r w:rsidR="00C578C2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evelopment of New Zealand women.</w:t>
            </w:r>
          </w:p>
        </w:tc>
      </w:tr>
      <w:tr w:rsidR="007A1DFF" w:rsidRPr="00386E4E" w14:paraId="74D3208A" w14:textId="77777777" w:rsidTr="000B7D8D">
        <w:trPr>
          <w:trHeight w:val="1556"/>
        </w:trPr>
        <w:tc>
          <w:tcPr>
            <w:tcW w:w="10201" w:type="dxa"/>
            <w:gridSpan w:val="2"/>
            <w:vAlign w:val="center"/>
          </w:tcPr>
          <w:p w14:paraId="312249F4" w14:textId="77777777" w:rsidR="00876743" w:rsidRPr="00386E4E" w:rsidRDefault="003A35B1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b/>
                <w:color w:val="4BACC6" w:themeColor="accent5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/>
                <w:color w:val="4BACC6" w:themeColor="accent5"/>
                <w:sz w:val="20"/>
                <w:szCs w:val="20"/>
                <w:lang w:val="en-NZ"/>
              </w:rPr>
              <w:t>ACTIVATE LEADERS PROGRAMME SCHOLARSHIPS</w:t>
            </w:r>
          </w:p>
          <w:p w14:paraId="0B7BDD93" w14:textId="10BDE013" w:rsidR="003A35B1" w:rsidRPr="00386E4E" w:rsidRDefault="009F125E" w:rsidP="000B7D8D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Thank you for apply</w:t>
            </w:r>
            <w:r w:rsidR="0067736E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ing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for a Global Women</w:t>
            </w: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Activate Leaders 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P</w:t>
            </w:r>
            <w:r w:rsidR="005A0A98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rogramme 20</w:t>
            </w:r>
            <w:r w:rsidR="000B7D8D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20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s</w:t>
            </w:r>
            <w:r w:rsidR="0067736E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cholarship</w:t>
            </w: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. </w:t>
            </w:r>
          </w:p>
          <w:p w14:paraId="29F01244" w14:textId="77777777" w:rsidR="008B6330" w:rsidRDefault="009F125E" w:rsidP="000B7D8D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Please complete the following form outlining your rationale for wanting to be on the programme. </w:t>
            </w:r>
          </w:p>
          <w:p w14:paraId="79F98794" w14:textId="77777777" w:rsidR="00F132D7" w:rsidRPr="00386E4E" w:rsidRDefault="009F125E" w:rsidP="000B7D8D">
            <w:pPr>
              <w:ind w:right="108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Please provide a brief written reference from your manager or someone who can provide some insight into your leadership strengths and development needs.  </w:t>
            </w:r>
          </w:p>
        </w:tc>
      </w:tr>
      <w:tr w:rsidR="000B7D8D" w:rsidRPr="00386E4E" w14:paraId="587210F7" w14:textId="77777777" w:rsidTr="00F12738">
        <w:trPr>
          <w:trHeight w:val="970"/>
        </w:trPr>
        <w:tc>
          <w:tcPr>
            <w:tcW w:w="4106" w:type="dxa"/>
            <w:vAlign w:val="center"/>
          </w:tcPr>
          <w:p w14:paraId="72310D26" w14:textId="47DE6DEF" w:rsidR="000B7D8D" w:rsidRPr="000B7D8D" w:rsidRDefault="000B7D8D" w:rsidP="000B7D8D">
            <w:pPr>
              <w:pStyle w:val="Heading1"/>
              <w:ind w:left="0" w:right="-489"/>
              <w:rPr>
                <w:rStyle w:val="Hyperlink"/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u w:val="none"/>
                <w:lang w:val="en-NZ"/>
              </w:rPr>
            </w:pPr>
            <w:r w:rsidRPr="002522D2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COMPLETED FORMS MUST BE SENT TO</w:t>
            </w:r>
            <w:r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:</w:t>
            </w:r>
          </w:p>
        </w:tc>
        <w:tc>
          <w:tcPr>
            <w:tcW w:w="6095" w:type="dxa"/>
            <w:vAlign w:val="center"/>
          </w:tcPr>
          <w:p w14:paraId="5FE2B706" w14:textId="29C4CA2B" w:rsidR="000B7D8D" w:rsidRPr="000B7D8D" w:rsidRDefault="005B5F06" w:rsidP="000B7D8D">
            <w:pPr>
              <w:pStyle w:val="Heading1"/>
              <w:ind w:left="0" w:right="-489"/>
            </w:pPr>
            <w:r>
              <w:rPr>
                <w:rStyle w:val="Hyperlink"/>
                <w:rFonts w:ascii="Open Sans" w:eastAsiaTheme="minorHAnsi" w:hAnsi="Open Sans" w:cs="Open Sans"/>
                <w:color w:val="000000" w:themeColor="text1"/>
                <w:sz w:val="20"/>
                <w:u w:val="none"/>
              </w:rPr>
              <w:t>Chantelle Lincoln</w:t>
            </w:r>
          </w:p>
          <w:p w14:paraId="7252401A" w14:textId="3200659D" w:rsidR="000B7D8D" w:rsidRPr="002522D2" w:rsidRDefault="005B5F06" w:rsidP="000B7D8D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</w:rPr>
            </w:pPr>
            <w:hyperlink r:id="rId9" w:history="1">
              <w:r w:rsidRPr="00C01DE5">
                <w:rPr>
                  <w:rStyle w:val="Hyperlink"/>
                  <w:rFonts w:ascii="Open Sans" w:eastAsiaTheme="minorHAnsi" w:hAnsi="Open Sans" w:cs="Open Sans"/>
                  <w:b w:val="0"/>
                  <w:bCs w:val="0"/>
                  <w:sz w:val="20"/>
                </w:rPr>
                <w:t>chantelle.lincoln@globalwomen.org.nz</w:t>
              </w:r>
            </w:hyperlink>
            <w:r w:rsidR="000B7D8D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 xml:space="preserve"> </w:t>
            </w:r>
          </w:p>
        </w:tc>
      </w:tr>
      <w:tr w:rsidR="003A35B1" w:rsidRPr="00386E4E" w14:paraId="05CCE77F" w14:textId="77777777" w:rsidTr="00F12738">
        <w:trPr>
          <w:trHeight w:val="6229"/>
        </w:trPr>
        <w:tc>
          <w:tcPr>
            <w:tcW w:w="10201" w:type="dxa"/>
            <w:gridSpan w:val="2"/>
            <w:vAlign w:val="center"/>
          </w:tcPr>
          <w:p w14:paraId="2B01C6BF" w14:textId="77777777" w:rsidR="004F3659" w:rsidRPr="00386E4E" w:rsidRDefault="00F920F1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>GLOBAL WOMEN ACTIVATE SCHOLARSHIP</w:t>
            </w:r>
            <w:r w:rsid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 CRITERIA: </w:t>
            </w:r>
          </w:p>
          <w:p w14:paraId="7E326041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14:paraId="6DA399C4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14:paraId="384EF3A8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14:paraId="47E64CD2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14:paraId="691DF77E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14:paraId="3DAC897F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14:paraId="1F23961F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3342D397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could be from a non-profit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</w:p>
          <w:p w14:paraId="25BC27C4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could be running her own business</w:t>
            </w:r>
          </w:p>
          <w:p w14:paraId="3E4E50DC" w14:textId="77777777" w:rsidR="004F3659" w:rsidRPr="002522D2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  <w:p w14:paraId="5D80ECC6" w14:textId="77777777" w:rsidR="002522D2" w:rsidRDefault="002522D2" w:rsidP="000B7D8D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36085480" w14:textId="6427F26D" w:rsidR="00F132D7" w:rsidRPr="00386E4E" w:rsidRDefault="00F132D7" w:rsidP="000B7D8D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THE TINDALL FOUNDATION 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or TSB TRUST 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– NOT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-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FOR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-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PROFIT/COMMUNITY </w:t>
            </w:r>
            <w:r w:rsidR="006E691E"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SCHOLARSHIP CRITERIA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:</w:t>
            </w:r>
          </w:p>
          <w:p w14:paraId="789E93E7" w14:textId="77777777" w:rsidR="00F132D7" w:rsidRPr="00E62731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</w:pP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She MUST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be from the Not for P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rofit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/Community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sector</w:t>
            </w:r>
          </w:p>
          <w:p w14:paraId="769D0A36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14:paraId="019DBF38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14:paraId="1BBD75BA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14:paraId="4E5A24C1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14:paraId="7340F0B1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14:paraId="1D5EA01A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14:paraId="5230CB34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34F067DA" w14:textId="6C63E28A" w:rsidR="00F12738" w:rsidRPr="00F12738" w:rsidRDefault="00F132D7" w:rsidP="00F12738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</w:tc>
      </w:tr>
    </w:tbl>
    <w:p w14:paraId="20D9A9B0" w14:textId="77777777" w:rsidR="009F125E" w:rsidRDefault="009F125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594F8167" w14:textId="77777777" w:rsidR="00FC3E4A" w:rsidRDefault="00FC3E4A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5A243CA9" w14:textId="77777777" w:rsidR="00FC3E4A" w:rsidRPr="00386E4E" w:rsidRDefault="00FC3E4A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9F125E" w:rsidRPr="00386E4E" w14:paraId="2F3ADD01" w14:textId="77777777" w:rsidTr="00F12738">
        <w:trPr>
          <w:trHeight w:val="1591"/>
        </w:trPr>
        <w:tc>
          <w:tcPr>
            <w:tcW w:w="10201" w:type="dxa"/>
            <w:vAlign w:val="center"/>
          </w:tcPr>
          <w:p w14:paraId="3B37FCFB" w14:textId="77777777" w:rsidR="009F125E" w:rsidRPr="00386E4E" w:rsidRDefault="00386E4E" w:rsidP="00F12738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SCHOLARSHIP INFORMATION:</w:t>
            </w:r>
          </w:p>
          <w:p w14:paraId="6DF0FE00" w14:textId="77777777" w:rsidR="009F125E" w:rsidRPr="00386E4E" w:rsidRDefault="009F125E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The scholarship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covers full/partial </w:t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programme fees 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including course materials, catering &amp; graduation</w:t>
            </w:r>
          </w:p>
          <w:p w14:paraId="514D3784" w14:textId="77777777" w:rsidR="009F125E" w:rsidRPr="00386E4E" w:rsidRDefault="009F125E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The scholarship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DOES NOT COVER TRAVEL</w:t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and </w:t>
            </w:r>
            <w:proofErr w:type="spellStart"/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accommodatiom</w:t>
            </w:r>
            <w:proofErr w:type="spellEnd"/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or any other associated costs for you to attend the programme. </w:t>
            </w:r>
          </w:p>
          <w:p w14:paraId="1A57A3FD" w14:textId="77777777" w:rsidR="00E62731" w:rsidRPr="00386E4E" w:rsidRDefault="003317E9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You must be able to attend all dates for your chosen programme location</w:t>
            </w:r>
            <w:r w:rsidR="004A7087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</w:t>
            </w:r>
          </w:p>
        </w:tc>
      </w:tr>
      <w:tr w:rsidR="006E691E" w:rsidRPr="00386E4E" w14:paraId="09E2D9BA" w14:textId="77777777" w:rsidTr="00F12738">
        <w:trPr>
          <w:trHeight w:val="3527"/>
        </w:trPr>
        <w:tc>
          <w:tcPr>
            <w:tcW w:w="10201" w:type="dxa"/>
            <w:vAlign w:val="center"/>
          </w:tcPr>
          <w:p w14:paraId="003D3CC5" w14:textId="77777777" w:rsidR="006E691E" w:rsidRPr="00386E4E" w:rsidRDefault="00386E4E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PLEASE HIGHLIGHT THE SCHOLARSHIP YOU WOULD LIKE TO APPLY FOR:</w:t>
            </w:r>
          </w:p>
          <w:p w14:paraId="4850F708" w14:textId="77777777" w:rsidR="003F11F8" w:rsidRPr="00386E4E" w:rsidRDefault="003F11F8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6521C0DA" w14:textId="77777777" w:rsidR="006E691E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E020F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E020F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GLOBAL WOMEN ACTIVATE SCHOLARSHIP (PARTIAL)</w:t>
            </w:r>
          </w:p>
          <w:p w14:paraId="5AF05657" w14:textId="77777777" w:rsidR="003F11F8" w:rsidRPr="00F12738" w:rsidRDefault="003F11F8" w:rsidP="00F12738">
            <w:pPr>
              <w:pStyle w:val="BodyText"/>
              <w:tabs>
                <w:tab w:val="left" w:pos="142"/>
              </w:tabs>
              <w:spacing w:line="276" w:lineRule="auto"/>
              <w:ind w:left="0" w:right="170"/>
              <w:rPr>
                <w:rFonts w:ascii="Open Sans" w:eastAsiaTheme="minorHAnsi" w:hAnsi="Open Sans" w:cs="Open Sans"/>
                <w:lang w:val="en-NZ"/>
              </w:rPr>
            </w:pPr>
            <w:r w:rsidRPr="00F12738">
              <w:rPr>
                <w:rFonts w:ascii="Open Sans" w:eastAsiaTheme="minorHAnsi" w:hAnsi="Open Sans" w:cs="Open Sans"/>
                <w:lang w:val="en-NZ"/>
              </w:rPr>
              <w:t>(Valued at $2,500 per scholarship, covers programme fees only - Applicants or their organisations to cover the remaining programme fee of $2,500 + GST)</w:t>
            </w:r>
          </w:p>
          <w:p w14:paraId="512D3E11" w14:textId="77777777" w:rsidR="003F11F8" w:rsidRPr="00386E4E" w:rsidRDefault="003F11F8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4FB2F2AF" w14:textId="77777777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E020F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E020F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THE TINDALL FOUNDATION - NOT FOR PROFIT/COMMUNITY – ACTIVATE SCHOLARSHIP (FULL)</w:t>
            </w:r>
          </w:p>
          <w:p w14:paraId="1F14FB9E" w14:textId="1615B38D" w:rsidR="003F11F8" w:rsidRPr="00F12738" w:rsidRDefault="003F11F8" w:rsidP="00F1273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lang w:val="en-NZ"/>
              </w:rPr>
            </w:pPr>
            <w:r w:rsidRPr="00F12738">
              <w:rPr>
                <w:rFonts w:ascii="Open Sans" w:eastAsiaTheme="minorHAnsi" w:hAnsi="Open Sans" w:cs="Open Sans"/>
                <w:lang w:val="en-NZ"/>
              </w:rPr>
              <w:t>(Valued at $5,000 per scholarship, covers programme fees only</w:t>
            </w:r>
            <w:r w:rsidR="00F12738" w:rsidRPr="00F12738">
              <w:rPr>
                <w:rFonts w:ascii="Open Sans" w:eastAsiaTheme="minorHAnsi" w:hAnsi="Open Sans" w:cs="Open Sans"/>
                <w:lang w:val="en-NZ"/>
              </w:rPr>
              <w:t>, subject to approval by The Tindall Foundation</w:t>
            </w:r>
            <w:r w:rsidRPr="00F12738">
              <w:rPr>
                <w:rFonts w:ascii="Open Sans" w:eastAsiaTheme="minorHAnsi" w:hAnsi="Open Sans" w:cs="Open Sans"/>
                <w:lang w:val="en-NZ"/>
              </w:rPr>
              <w:t>)</w:t>
            </w:r>
          </w:p>
          <w:p w14:paraId="20B075B5" w14:textId="77777777" w:rsidR="00F12738" w:rsidRPr="00386E4E" w:rsidRDefault="00F12738" w:rsidP="00F1273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</w:p>
          <w:p w14:paraId="547379F9" w14:textId="1BA9AE16" w:rsidR="00F12738" w:rsidRPr="00386E4E" w:rsidRDefault="00F12738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E020F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E020F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TSB TRUST - NOT FOR PROFIT/COMMUNITY – ACTIVATE SCHOLARSHIP (PART)</w:t>
            </w:r>
          </w:p>
          <w:p w14:paraId="0305A04A" w14:textId="664333B4" w:rsidR="006E691E" w:rsidRPr="00F12738" w:rsidRDefault="00F12738" w:rsidP="00F12738">
            <w:pPr>
              <w:rPr>
                <w:sz w:val="18"/>
                <w:szCs w:val="18"/>
              </w:rPr>
            </w:pPr>
            <w:r w:rsidRPr="00F12738">
              <w:rPr>
                <w:rFonts w:ascii="Open Sans" w:hAnsi="Open Sans" w:cs="Open Sans"/>
                <w:sz w:val="18"/>
                <w:szCs w:val="18"/>
                <w:lang w:val="en-NZ"/>
              </w:rPr>
              <w:t xml:space="preserve">(Valued at $2,500 per scholarship, covers programme fees only. </w:t>
            </w:r>
            <w:r w:rsidRPr="00F12738">
              <w:rPr>
                <w:sz w:val="18"/>
                <w:szCs w:val="18"/>
              </w:rPr>
              <w:t xml:space="preserve">Remaining </w:t>
            </w:r>
            <w:proofErr w:type="spellStart"/>
            <w:r w:rsidRPr="00F12738">
              <w:rPr>
                <w:sz w:val="18"/>
                <w:szCs w:val="18"/>
              </w:rPr>
              <w:t>programme</w:t>
            </w:r>
            <w:proofErr w:type="spellEnd"/>
            <w:r w:rsidRPr="00F12738">
              <w:rPr>
                <w:sz w:val="18"/>
                <w:szCs w:val="18"/>
              </w:rPr>
              <w:t xml:space="preserve"> fee of $2,500.00 + GST will be matched by Global Women Scholarship </w:t>
            </w:r>
            <w:proofErr w:type="gramStart"/>
            <w:r w:rsidRPr="00F12738">
              <w:rPr>
                <w:sz w:val="18"/>
                <w:szCs w:val="18"/>
              </w:rPr>
              <w:t>fund,</w:t>
            </w:r>
            <w:proofErr w:type="gramEnd"/>
            <w:r w:rsidRPr="00F12738">
              <w:rPr>
                <w:sz w:val="18"/>
                <w:szCs w:val="18"/>
              </w:rPr>
              <w:t xml:space="preserve"> applications are subject to approval by TSB</w:t>
            </w:r>
            <w:r w:rsidRPr="00F12738">
              <w:rPr>
                <w:rFonts w:ascii="Open Sans" w:hAnsi="Open Sans" w:cs="Open Sans"/>
                <w:sz w:val="18"/>
                <w:szCs w:val="18"/>
                <w:lang w:val="en-NZ"/>
              </w:rPr>
              <w:t>)</w:t>
            </w:r>
          </w:p>
        </w:tc>
      </w:tr>
      <w:tr w:rsidR="009F125E" w:rsidRPr="00386E4E" w14:paraId="13F6673A" w14:textId="77777777" w:rsidTr="00752373">
        <w:trPr>
          <w:trHeight w:val="3535"/>
        </w:trPr>
        <w:tc>
          <w:tcPr>
            <w:tcW w:w="10201" w:type="dxa"/>
            <w:vAlign w:val="center"/>
          </w:tcPr>
          <w:p w14:paraId="5EC779CE" w14:textId="77777777" w:rsidR="003F11F8" w:rsidRPr="00386E4E" w:rsidRDefault="00386E4E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PLEASE HIGHLIGHT THE LOCATION YOU WOULD LIKE TO APPLY FOR:</w:t>
            </w:r>
          </w:p>
          <w:p w14:paraId="2598BE60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98CFF24" w14:textId="2C4B94BA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E020F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E020F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bookmarkEnd w:id="0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AUCKLAND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5B5F06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For 2021 programme dates visit our website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0124B377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0960F92E" w14:textId="08EC8685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E020F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E020F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WELLINGTON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5B5F06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For 2021 programme dates visit our website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68440B16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281BC2A0" w14:textId="670DC1BF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E020F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E020F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CHRISTCHURCH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5B5F06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For 2021 programme dates visit our website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4C0637DC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197C1911" w14:textId="33996765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E020F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E020F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HAMILTON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5B5F06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For 2021 programme dates visit our website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48DA4D9C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3832E7E1" w14:textId="38CEE27A" w:rsidR="003F11F8" w:rsidRPr="00F12738" w:rsidRDefault="00F920F1" w:rsidP="00752373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E020F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E020F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NEW PLYMOUTH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5B5F06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For 2021 programme dates visit our website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</w:tc>
      </w:tr>
    </w:tbl>
    <w:p w14:paraId="6EE2D04B" w14:textId="77777777" w:rsidR="00586AAC" w:rsidRDefault="00586AAC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586AAC" w:rsidRPr="00386E4E" w14:paraId="647FEB3A" w14:textId="77777777" w:rsidTr="00003569">
        <w:tc>
          <w:tcPr>
            <w:tcW w:w="10201" w:type="dxa"/>
          </w:tcPr>
          <w:tbl>
            <w:tblPr>
              <w:tblStyle w:val="TableGridLight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19"/>
            </w:tblGrid>
            <w:tr w:rsidR="00586AAC" w:rsidRPr="00386E4E" w14:paraId="6CB61B85" w14:textId="77777777" w:rsidTr="00003569">
              <w:tc>
                <w:tcPr>
                  <w:tcW w:w="9919" w:type="dxa"/>
                </w:tcPr>
                <w:p w14:paraId="0E5DBE3E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  <w:t>PERSONAL INFORMATION</w:t>
                  </w:r>
                </w:p>
                <w:tbl>
                  <w:tblPr>
                    <w:tblStyle w:val="TableGridLight1"/>
                    <w:tblW w:w="100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008"/>
                  </w:tblGrid>
                  <w:tr w:rsidR="00586AAC" w:rsidRPr="00386E4E" w14:paraId="741FCB5C" w14:textId="77777777" w:rsidTr="00003569">
                    <w:tc>
                      <w:tcPr>
                        <w:tcW w:w="10008" w:type="dxa"/>
                      </w:tcPr>
                      <w:p w14:paraId="3D5800B4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sz w:val="20"/>
                            <w:szCs w:val="20"/>
                            <w:lang w:val="en-NZ"/>
                          </w:rPr>
                          <w:t>Full Name: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48615509"/>
                            <w:placeholder>
                              <w:docPart w:val="AE5FBC7275854AF28F75021D34A16715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60649967"/>
                                <w:placeholder>
                                  <w:docPart w:val="E4373E8F85944689B9B0144FFE08CCFB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06E786C2" w14:textId="77777777" w:rsidTr="00003569">
                    <w:tc>
                      <w:tcPr>
                        <w:tcW w:w="10008" w:type="dxa"/>
                      </w:tcPr>
                      <w:p w14:paraId="02C97DB0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proofErr w:type="spellStart"/>
                        <w:r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Ethincity</w:t>
                        </w:r>
                        <w:proofErr w:type="spellEnd"/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1253663783"/>
                            <w:placeholder>
                              <w:docPart w:val="4E0DD9A9E2374CBDA7D3C31EC30776BD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1135836231"/>
                                <w:placeholder>
                                  <w:docPart w:val="9A535F7A2E064EB49E0B79B65196735E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7F7AAA01" w14:textId="77777777" w:rsidTr="00003569">
                    <w:tc>
                      <w:tcPr>
                        <w:tcW w:w="10008" w:type="dxa"/>
                      </w:tcPr>
                      <w:p w14:paraId="7B296E5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Iwi: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1184866649"/>
                            <w:placeholder>
                              <w:docPart w:val="F0D24F2344E0445FAD96B4E8C5E2616F"/>
                            </w:placeholder>
                            <w:showingPlcHdr/>
                          </w:sdtPr>
                          <w:sdtEndPr/>
                          <w:sdtContent>
                            <w:r w:rsidRPr="00386E4E">
                              <w:rPr>
                                <w:rStyle w:val="PlaceholderText"/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t>Click here to enter text.</w:t>
                            </w:r>
                          </w:sdtContent>
                        </w:sdt>
                      </w:p>
                    </w:tc>
                  </w:tr>
                  <w:tr w:rsidR="00586AAC" w:rsidRPr="00386E4E" w14:paraId="5C007B38" w14:textId="77777777" w:rsidTr="00003569">
                    <w:tc>
                      <w:tcPr>
                        <w:tcW w:w="10008" w:type="dxa"/>
                      </w:tcPr>
                      <w:p w14:paraId="1FD8D217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Language(s) spoken: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939342467"/>
                            <w:placeholder>
                              <w:docPart w:val="EF8B859414DA40EFAC20EF23EC40B4D1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90718676"/>
                                <w:placeholder>
                                  <w:docPart w:val="7C96339B3F8048E2AF257EC8A70683C1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77767B7D" w14:textId="77777777" w:rsidTr="00003569">
                    <w:tc>
                      <w:tcPr>
                        <w:tcW w:w="10008" w:type="dxa"/>
                      </w:tcPr>
                      <w:p w14:paraId="1983FC6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Date of Birth: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84867113"/>
                            <w:placeholder>
                              <w:docPart w:val="16C3220E447447B49F234836C07D1FBB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-268249027"/>
                                <w:placeholder>
                                  <w:docPart w:val="03740F3953AC4121919D18FBAB42CC0E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364E2EAE" w14:textId="77777777" w:rsidTr="00003569">
                    <w:tc>
                      <w:tcPr>
                        <w:tcW w:w="10008" w:type="dxa"/>
                      </w:tcPr>
                      <w:p w14:paraId="176C719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Dietary requirements: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4532705"/>
                            <w:placeholder>
                              <w:docPart w:val="BEAEED1E6F9041C1B2DE02CA38C39F2D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4687837"/>
                                <w:placeholder>
                                  <w:docPart w:val="DAC6873371DD4000B6119A99B9E9BEA8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Open Sans" w:hAnsi="Open Sans" w:cs="Open Sans"/>
                                      <w:b w:val="0"/>
                                      <w:sz w:val="20"/>
                                      <w:szCs w:val="20"/>
                                    </w:rPr>
                                    <w:id w:val="-471132419"/>
                                    <w:placeholder>
                                      <w:docPart w:val="26431F6A81E6462FB3381D4C369548A4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Open Sans" w:hAnsi="Open Sans" w:cs="Open Sans"/>
                                          <w:b w:val="0"/>
                                          <w:sz w:val="20"/>
                                          <w:szCs w:val="20"/>
                                        </w:rPr>
                                        <w:id w:val="857937622"/>
                                        <w:placeholder>
                                          <w:docPart w:val="4B7449607A134FBDAA5F023E389DAD3A"/>
                                        </w:placeholder>
                                        <w:showingPlcHdr/>
                                      </w:sdtPr>
                                      <w:sdtEndPr/>
                                      <w:sdtContent>
                                        <w:r w:rsidRPr="00386E4E">
                                          <w:rPr>
                                            <w:rStyle w:val="PlaceholderText"/>
                                            <w:rFonts w:ascii="Open Sans" w:hAnsi="Open Sans" w:cs="Open Sans"/>
                                            <w:b w:val="0"/>
                                            <w:sz w:val="20"/>
                                            <w:szCs w:val="20"/>
                                          </w:rPr>
                                          <w:t>Click here to enter text.</w:t>
                                        </w:r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p>
                    </w:tc>
                  </w:tr>
                </w:tbl>
                <w:p w14:paraId="7061A2F9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586AAC" w:rsidRPr="00386E4E" w14:paraId="4BE52299" w14:textId="77777777" w:rsidTr="00003569">
              <w:tc>
                <w:tcPr>
                  <w:tcW w:w="9919" w:type="dxa"/>
                </w:tcPr>
                <w:p w14:paraId="214AC144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</w:p>
              </w:tc>
            </w:tr>
          </w:tbl>
          <w:p w14:paraId="306D19B4" w14:textId="77777777" w:rsidR="00586AAC" w:rsidRPr="00386E4E" w:rsidRDefault="00586AAC" w:rsidP="00003569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59324AA0" w14:textId="77777777" w:rsidR="007254BD" w:rsidRPr="00386E4E" w:rsidRDefault="007254BD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3317E9" w:rsidRPr="00386E4E" w14:paraId="6EE4F342" w14:textId="77777777" w:rsidTr="008D71BB">
        <w:tc>
          <w:tcPr>
            <w:tcW w:w="10201" w:type="dxa"/>
          </w:tcPr>
          <w:p w14:paraId="7965BBE1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CONTACT DETAILS</w:t>
            </w:r>
          </w:p>
          <w:tbl>
            <w:tblPr>
              <w:tblStyle w:val="TableGridLight1"/>
              <w:tblW w:w="9919" w:type="dxa"/>
              <w:tblLayout w:type="fixed"/>
              <w:tblLook w:val="04A0" w:firstRow="1" w:lastRow="0" w:firstColumn="1" w:lastColumn="0" w:noHBand="0" w:noVBand="1"/>
            </w:tblPr>
            <w:tblGrid>
              <w:gridCol w:w="4804"/>
              <w:gridCol w:w="5115"/>
            </w:tblGrid>
            <w:tr w:rsidR="003317E9" w:rsidRPr="00386E4E" w14:paraId="3E776150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4EE5AC2F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Landline: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124068272"/>
                      <w:placeholder>
                        <w:docPart w:val="B23359B3FF6048729F50DE6EC9EF7A7D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683875077"/>
                          <w:placeholder>
                            <w:docPart w:val="6AAB6A44D6D6483282203BB50CCA571D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14:paraId="5C0B743E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486707961"/>
                      <w:placeholder>
                        <w:docPart w:val="04EA3472B89D453FAB8D98266D1E430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174238022"/>
                          <w:placeholder>
                            <w:docPart w:val="F5A4DFD99B1347609052C4ADEB8BB199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id w:val="1848507815"/>
                              <w:placeholder>
                                <w:docPart w:val="232B5DEA0F9045FEB7C35A89BC2E6C22"/>
                              </w:placeholder>
                              <w:showingPlcHdr/>
                            </w:sdtPr>
                            <w:sdtEndPr/>
                            <w:sdtContent>
                              <w:r w:rsidR="00F920F1" w:rsidRPr="00386E4E">
                                <w:rPr>
                                  <w:rStyle w:val="PlaceholderText"/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t>Click here to enter text.</w:t>
                              </w:r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14:paraId="09F5A0F1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04DD1E65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171838176"/>
                      <w:placeholder>
                        <w:docPart w:val="1BECAB41D88C4751966D1F6DEE02ACC2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14:paraId="31E3C47C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Personal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04405991"/>
                      <w:placeholder>
                        <w:docPart w:val="3EB784AD89644E048E1FF11040521FA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049643271"/>
                          <w:placeholder>
                            <w:docPart w:val="433B889DA66C4F568EAEE94BAB101FA8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442946F2" w14:textId="77777777" w:rsidTr="00F920F1">
              <w:trPr>
                <w:trHeight w:val="301"/>
              </w:trPr>
              <w:tc>
                <w:tcPr>
                  <w:tcW w:w="9919" w:type="dxa"/>
                  <w:gridSpan w:val="2"/>
                </w:tcPr>
                <w:p w14:paraId="2F2BF380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545110431"/>
                      <w:placeholder>
                        <w:docPart w:val="EF1B3E672F2D4FD4B6BD6DF78EF8B7AF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147079264"/>
                          <w:placeholder>
                            <w:docPart w:val="ACCB1ADCCD564CF59F41303C61F3145F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849A9A9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7E939CC2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PA Name: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673723870"/>
                      <w:placeholder>
                        <w:docPart w:val="76117B5431004D92AF6AAE8AB38E8000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14:paraId="7FF1BF6D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PA Email: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510069819"/>
                      <w:placeholder>
                        <w:docPart w:val="1EBB32BEEC6B4F378315876AFE0ED474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09070069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3CFEBC58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PA DDI: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087268581"/>
                      <w:placeholder>
                        <w:docPart w:val="C3EA24FE22CC4A52925616D759689A9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139722308"/>
                          <w:placeholder>
                            <w:docPart w:val="58224FCEBEF547578F06FF88F1901AB2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14:paraId="138C50DE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PA 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812139678"/>
                      <w:placeholder>
                        <w:docPart w:val="DC33E610CBB946DA8F79DB4C9472777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3900430"/>
                          <w:placeholder>
                            <w:docPart w:val="DA7AD97EE63B4594A65FFCFAC83DEDCF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6CA7729D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6B5DCD96" w14:textId="77777777" w:rsidTr="008D71BB">
        <w:tc>
          <w:tcPr>
            <w:tcW w:w="10201" w:type="dxa"/>
          </w:tcPr>
          <w:p w14:paraId="60551F7D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ORGANISATION INFORMATION</w:t>
            </w:r>
          </w:p>
          <w:tbl>
            <w:tblPr>
              <w:tblStyle w:val="TableGridLight1"/>
              <w:tblW w:w="10204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23"/>
              <w:gridCol w:w="685"/>
              <w:gridCol w:w="2008"/>
              <w:gridCol w:w="1135"/>
              <w:gridCol w:w="1133"/>
              <w:gridCol w:w="2812"/>
              <w:gridCol w:w="281"/>
            </w:tblGrid>
            <w:tr w:rsidR="003317E9" w:rsidRPr="00386E4E" w14:paraId="4400C2EB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3CA5E9A2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Company/Organisation Name: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09053530"/>
                      <w:placeholder>
                        <w:docPart w:val="1A4D217D25354DCA982D26A8BF8C690D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504523E4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6C428DC1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Position/title: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44057994"/>
                      <w:placeholder>
                        <w:docPart w:val="66F4A9472BBC4C9A9B15A1362B1CFFE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341303302"/>
                          <w:placeholder>
                            <w:docPart w:val="1D569C1170034A1BBDA4E33711C041B9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25E0CA8D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077EC88F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lastRenderedPageBreak/>
                    <w:t xml:space="preserve">Length of Employment: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670478000"/>
                      <w:placeholder>
                        <w:docPart w:val="0CDC8DFD9B6E428593C138386001AB1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89902291"/>
                          <w:placeholder>
                            <w:docPart w:val="115A2655948A45F880EAD238DDA35A2C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77B60D0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3BC74A55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Please 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tick </w:t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which best describes your organisation:</w:t>
                  </w:r>
                </w:p>
              </w:tc>
            </w:tr>
            <w:tr w:rsidR="003317E9" w:rsidRPr="00386E4E" w14:paraId="3A479D36" w14:textId="77777777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14:paraId="033E05C6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E020F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E020F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Commercial</w:t>
                  </w:r>
                </w:p>
              </w:tc>
              <w:tc>
                <w:tcPr>
                  <w:tcW w:w="3143" w:type="dxa"/>
                  <w:gridSpan w:val="2"/>
                </w:tcPr>
                <w:p w14:paraId="7D703A38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E020F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E020F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Iwi</w:t>
                  </w:r>
                </w:p>
              </w:tc>
              <w:tc>
                <w:tcPr>
                  <w:tcW w:w="3945" w:type="dxa"/>
                  <w:gridSpan w:val="2"/>
                </w:tcPr>
                <w:p w14:paraId="55766683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E020F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E020F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Academic Institution</w:t>
                  </w:r>
                </w:p>
              </w:tc>
            </w:tr>
            <w:tr w:rsidR="003317E9" w:rsidRPr="00386E4E" w14:paraId="2A07FD3B" w14:textId="77777777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14:paraId="6866F07D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E020F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E020F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Government Agency</w:t>
                  </w:r>
                </w:p>
              </w:tc>
              <w:tc>
                <w:tcPr>
                  <w:tcW w:w="3143" w:type="dxa"/>
                  <w:gridSpan w:val="2"/>
                </w:tcPr>
                <w:p w14:paraId="5024DD60" w14:textId="77777777" w:rsidR="00386E4E" w:rsidRPr="00386E4E" w:rsidRDefault="00F920F1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Check4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E020F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E020F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bookmarkEnd w:id="1"/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Not For</w:t>
                  </w:r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3317E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Profit</w:t>
                  </w:r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/</w:t>
                  </w:r>
                  <w:r w:rsidR="00386E4E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Community </w:t>
                  </w:r>
                </w:p>
                <w:p w14:paraId="314D9048" w14:textId="77777777" w:rsidR="008C66FF" w:rsidRPr="00386E4E" w:rsidRDefault="00AA07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proofErr w:type="spellStart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Charititable</w:t>
                  </w:r>
                  <w:proofErr w:type="spellEnd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Trust/</w:t>
                  </w:r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Society</w:t>
                  </w:r>
                </w:p>
                <w:p w14:paraId="07A4DCEC" w14:textId="77777777" w:rsidR="008C66FF" w:rsidRPr="00386E4E" w:rsidRDefault="008C66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  <w:p w14:paraId="5ABBF724" w14:textId="77777777" w:rsidR="003317E9" w:rsidRPr="00386E4E" w:rsidRDefault="008C66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Charities Number:  </w:t>
                  </w:r>
                </w:p>
                <w:p w14:paraId="7804FCC3" w14:textId="77777777" w:rsidR="00386E4E" w:rsidRPr="00386E4E" w:rsidRDefault="00386E4E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Registration Number: </w:t>
                  </w:r>
                </w:p>
              </w:tc>
              <w:tc>
                <w:tcPr>
                  <w:tcW w:w="3945" w:type="dxa"/>
                  <w:gridSpan w:val="2"/>
                </w:tcPr>
                <w:p w14:paraId="7261B920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E020F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E020F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Other: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418514463"/>
                      <w:placeholder>
                        <w:docPart w:val="ACA6D66EA52443F4B5552A6D998F9F4A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52D63644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14:paraId="0F8A9CF9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  <w:p w14:paraId="53B4BC7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Current Industry(s): </w:t>
                  </w:r>
                </w:p>
              </w:tc>
              <w:tc>
                <w:tcPr>
                  <w:tcW w:w="7796" w:type="dxa"/>
                  <w:gridSpan w:val="6"/>
                </w:tcPr>
                <w:p w14:paraId="57AE3FE6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="003317E9" w:rsidRPr="00386E4E" w14:paraId="4D24801F" w14:textId="77777777" w:rsidTr="00AA07FF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14:paraId="7EECB520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Product/Services:</w:t>
                  </w:r>
                </w:p>
              </w:tc>
              <w:tc>
                <w:tcPr>
                  <w:tcW w:w="3851" w:type="dxa"/>
                  <w:gridSpan w:val="4"/>
                </w:tcPr>
                <w:p w14:paraId="59ED9871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3945" w:type="dxa"/>
                  <w:gridSpan w:val="2"/>
                </w:tcPr>
                <w:p w14:paraId="0AFDFECC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3317E9" w:rsidRPr="00386E4E" w14:paraId="4F895A30" w14:textId="77777777" w:rsidTr="000D2E71">
              <w:trPr>
                <w:trHeight w:val="253"/>
              </w:trPr>
              <w:tc>
                <w:tcPr>
                  <w:tcW w:w="2150" w:type="dxa"/>
                  <w:gridSpan w:val="2"/>
                  <w:shd w:val="clear" w:color="auto" w:fill="4BACC6" w:themeFill="accent5"/>
                </w:tcPr>
                <w:p w14:paraId="0C53FEF4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# direct reports:</w:t>
                  </w:r>
                </w:p>
              </w:tc>
              <w:tc>
                <w:tcPr>
                  <w:tcW w:w="2693" w:type="dxa"/>
                  <w:gridSpan w:val="2"/>
                </w:tcPr>
                <w:p w14:paraId="0D689A61" w14:textId="77777777" w:rsidR="003317E9" w:rsidRPr="00386E4E" w:rsidRDefault="008E020F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46543137"/>
                      <w:placeholder>
                        <w:docPart w:val="F759CB74DBBD4AE2B65C365A73700BC8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268" w:type="dxa"/>
                  <w:gridSpan w:val="2"/>
                  <w:shd w:val="clear" w:color="auto" w:fill="4BACC6" w:themeFill="accent5"/>
                </w:tcPr>
                <w:p w14:paraId="00F73683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Total # employees:</w:t>
                  </w:r>
                </w:p>
              </w:tc>
              <w:tc>
                <w:tcPr>
                  <w:tcW w:w="3093" w:type="dxa"/>
                  <w:gridSpan w:val="2"/>
                </w:tcPr>
                <w:p w14:paraId="26F2E6B4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97033054"/>
                      <w:placeholder>
                        <w:docPart w:val="60864B68E47848CD81200FA335516161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6355BDC3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046FBDC1" w14:textId="77777777" w:rsidTr="008D71BB">
        <w:tc>
          <w:tcPr>
            <w:tcW w:w="10201" w:type="dxa"/>
          </w:tcPr>
          <w:p w14:paraId="08A4D4FA" w14:textId="77777777" w:rsidR="0067736E" w:rsidRPr="00386E4E" w:rsidRDefault="0067736E" w:rsidP="003A35B1">
            <w:pPr>
              <w:pStyle w:val="Heading2"/>
              <w:tabs>
                <w:tab w:val="left" w:pos="4740"/>
              </w:tabs>
              <w:ind w:left="0"/>
              <w:rPr>
                <w:rFonts w:ascii="Open Sans" w:eastAsiaTheme="minorHAnsi" w:hAnsi="Open Sans" w:cs="Open Sans"/>
                <w:b w:val="0"/>
                <w:color w:val="31849B" w:themeColor="accent5" w:themeShade="BF"/>
                <w:sz w:val="20"/>
                <w:szCs w:val="20"/>
                <w:lang w:val="en-NZ"/>
              </w:rPr>
            </w:pPr>
          </w:p>
          <w:p w14:paraId="368B3A6F" w14:textId="77777777" w:rsidR="003317E9" w:rsidRPr="000B23BF" w:rsidRDefault="003317E9" w:rsidP="003A35B1">
            <w:pPr>
              <w:pStyle w:val="Heading2"/>
              <w:tabs>
                <w:tab w:val="left" w:pos="474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EMPLOYMENT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="003317E9" w:rsidRPr="00386E4E" w14:paraId="68DDF885" w14:textId="77777777" w:rsidTr="008D71BB">
              <w:trPr>
                <w:trHeight w:val="329"/>
              </w:trPr>
              <w:tc>
                <w:tcPr>
                  <w:tcW w:w="3682" w:type="dxa"/>
                  <w:shd w:val="clear" w:color="auto" w:fill="4BACC6" w:themeFill="accent5"/>
                  <w:vAlign w:val="center"/>
                </w:tcPr>
                <w:p w14:paraId="164D965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Name of Company</w:t>
                  </w:r>
                </w:p>
              </w:tc>
              <w:tc>
                <w:tcPr>
                  <w:tcW w:w="4111" w:type="dxa"/>
                  <w:shd w:val="clear" w:color="auto" w:fill="4BACC6" w:themeFill="accent5"/>
                  <w:vAlign w:val="center"/>
                </w:tcPr>
                <w:p w14:paraId="398D04D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Title/Responsibility</w:t>
                  </w:r>
                </w:p>
              </w:tc>
              <w:tc>
                <w:tcPr>
                  <w:tcW w:w="2125" w:type="dxa"/>
                  <w:shd w:val="clear" w:color="auto" w:fill="4BACC6" w:themeFill="accent5"/>
                  <w:vAlign w:val="center"/>
                </w:tcPr>
                <w:p w14:paraId="71FF43EE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From (m/y) – To (m/y)</w:t>
                  </w:r>
                </w:p>
              </w:tc>
            </w:tr>
            <w:tr w:rsidR="003317E9" w:rsidRPr="00386E4E" w14:paraId="6524BDAC" w14:textId="77777777" w:rsidTr="008D71BB">
              <w:tc>
                <w:tcPr>
                  <w:tcW w:w="3682" w:type="dxa"/>
                </w:tcPr>
                <w:p w14:paraId="2693F849" w14:textId="77777777" w:rsidR="003317E9" w:rsidRPr="00386E4E" w:rsidRDefault="008E020F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125738684"/>
                      <w:placeholder>
                        <w:docPart w:val="B0F34D8BA13A40CC82FC2912F4E26B5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56659617"/>
                          <w:placeholder>
                            <w:docPart w:val="6C53FDEEA94B46878C0DF574B1124653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15A8C690" w14:textId="77777777" w:rsidR="003317E9" w:rsidRPr="00386E4E" w:rsidRDefault="008E020F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09911087"/>
                      <w:placeholder>
                        <w:docPart w:val="520A5B2BA9F3444AB5C742722D7B3E9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77248796"/>
                          <w:placeholder>
                            <w:docPart w:val="9DEE2E1514E74F90B37A2626053AD05E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06D64514" w14:textId="77777777" w:rsidR="003317E9" w:rsidRPr="00386E4E" w:rsidRDefault="008E020F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93718562"/>
                      <w:placeholder>
                        <w:docPart w:val="846D50556EB54A30ADE671D71E97807A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41331421"/>
                          <w:placeholder>
                            <w:docPart w:val="666CCC5200DA4F40834729D1B233F2A8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0BF569EE" w14:textId="77777777" w:rsidTr="008D71BB">
              <w:tc>
                <w:tcPr>
                  <w:tcW w:w="3682" w:type="dxa"/>
                </w:tcPr>
                <w:p w14:paraId="4D8D4C2C" w14:textId="77777777" w:rsidR="003317E9" w:rsidRPr="00386E4E" w:rsidRDefault="008E020F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246024605"/>
                      <w:placeholder>
                        <w:docPart w:val="FA36892AA87D4DEFBC9C5136C5EC494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315003283"/>
                          <w:placeholder>
                            <w:docPart w:val="6E572631872749758657D29F08B4DCAA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40B001E9" w14:textId="77777777" w:rsidR="003317E9" w:rsidRPr="00386E4E" w:rsidRDefault="008E020F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825419"/>
                      <w:placeholder>
                        <w:docPart w:val="9F0AA995DBCF448C88737FBF0EF4AA8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086002251"/>
                          <w:placeholder>
                            <w:docPart w:val="FA30BBE28515423EA7A6F1B4F9EFAD55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3B461DE3" w14:textId="77777777" w:rsidR="003317E9" w:rsidRPr="00386E4E" w:rsidRDefault="008E020F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587919834"/>
                      <w:placeholder>
                        <w:docPart w:val="BA4DDAB2F20C4058BDA94DC779D7615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300361924"/>
                          <w:placeholder>
                            <w:docPart w:val="1B0A80B29AAC4B258F1E67537FF8703B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8FB794A" w14:textId="77777777" w:rsidTr="008D71BB">
              <w:tc>
                <w:tcPr>
                  <w:tcW w:w="3682" w:type="dxa"/>
                </w:tcPr>
                <w:p w14:paraId="60ED887B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178620816"/>
                      <w:placeholder>
                        <w:docPart w:val="F39FE5F4B0134ECDBACDCF82B7FD435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40227382"/>
                          <w:placeholder>
                            <w:docPart w:val="F48D90B5A25C4D24AF8182BBF3B59BC6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1399B94B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99566678"/>
                      <w:placeholder>
                        <w:docPart w:val="65F8974191B142479C95FF7134DA5CF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585533641"/>
                          <w:placeholder>
                            <w:docPart w:val="9ED5FED0C54B488CA7189A6AAF19F43C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0B662739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581768687"/>
                      <w:placeholder>
                        <w:docPart w:val="0B65CC25F9FA4041A4F351601FF68FD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7029474"/>
                          <w:placeholder>
                            <w:docPart w:val="81877607C5CC4F32BA225B7F2B833A18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335BF767" w14:textId="77777777" w:rsidTr="008D71BB">
              <w:tc>
                <w:tcPr>
                  <w:tcW w:w="3682" w:type="dxa"/>
                </w:tcPr>
                <w:p w14:paraId="126905F2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78031466"/>
                      <w:placeholder>
                        <w:docPart w:val="0256E5330FE846689117E5C20ACF509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030061360"/>
                          <w:placeholder>
                            <w:docPart w:val="946E4007427F4ABEBD041276B23C2985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6215C444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35300247"/>
                      <w:placeholder>
                        <w:docPart w:val="069EED8826E14211A1A68D8BD43E464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463625067"/>
                          <w:placeholder>
                            <w:docPart w:val="0F4DA29B786141E59C9A9F02CCCE826B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78175D1C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99252207"/>
                      <w:placeholder>
                        <w:docPart w:val="3D62A1FF5C2A4A9FA1A9D1CF34987E2A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3005453"/>
                          <w:placeholder>
                            <w:docPart w:val="255CACD8EF0F495097580CB76B39131A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53DC31EC" w14:textId="77777777" w:rsidTr="008D71BB">
              <w:tc>
                <w:tcPr>
                  <w:tcW w:w="3682" w:type="dxa"/>
                </w:tcPr>
                <w:p w14:paraId="6A2F0A8C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56220252"/>
                      <w:placeholder>
                        <w:docPart w:val="4526FD3822EC449CBA5160373B3E5A4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341007704"/>
                          <w:placeholder>
                            <w:docPart w:val="705B0E45087B40CBAC4506E5D9238F3C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29B49EC9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3454578"/>
                      <w:placeholder>
                        <w:docPart w:val="B5E5E906791A49589D7CA0949D2691C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844856459"/>
                          <w:placeholder>
                            <w:docPart w:val="F9D40258AF5F42B48525CA6D5C1C77E1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113C5D83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26253110"/>
                      <w:placeholder>
                        <w:docPart w:val="7D0845EA9E1D45718A069FE719A25A08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33210916"/>
                          <w:placeholder>
                            <w:docPart w:val="40D18502849B44FBB4E502899B8AC8A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1A6D5240" w14:textId="77777777" w:rsidTr="008D71BB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14:paraId="41740194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Out of all the roles above, which has been the most significant and why?</w:t>
                  </w:r>
                </w:p>
              </w:tc>
            </w:tr>
            <w:tr w:rsidR="003317E9" w:rsidRPr="00386E4E" w14:paraId="6640A25C" w14:textId="77777777" w:rsidTr="008D71BB">
              <w:tc>
                <w:tcPr>
                  <w:tcW w:w="9918" w:type="dxa"/>
                  <w:gridSpan w:val="3"/>
                </w:tcPr>
                <w:p w14:paraId="6EF91FAA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17393184"/>
                      <w:placeholder>
                        <w:docPart w:val="A6678AD426784192A08C171BF1C031E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461229065"/>
                          <w:placeholder>
                            <w:docPart w:val="E8E6897EE0234829AE99C672D4A3EE1D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58A188F3" w14:textId="77777777" w:rsidR="0067736E" w:rsidRPr="00386E4E" w:rsidRDefault="0067736E" w:rsidP="003A35B1">
            <w:pPr>
              <w:pStyle w:val="Heading2"/>
              <w:shd w:val="clear" w:color="auto" w:fill="FFFFFF" w:themeFill="background1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480FB0D6" w14:textId="77777777" w:rsidR="003317E9" w:rsidRPr="00386E4E" w:rsidRDefault="003317E9" w:rsidP="003A35B1">
            <w:pPr>
              <w:pStyle w:val="Heading2"/>
              <w:shd w:val="clear" w:color="auto" w:fill="FFFFFF" w:themeFill="background1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EDUCATION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="003317E9" w:rsidRPr="00386E4E" w14:paraId="47B4E570" w14:textId="77777777" w:rsidTr="008D71BB">
              <w:trPr>
                <w:trHeight w:val="329"/>
              </w:trPr>
              <w:tc>
                <w:tcPr>
                  <w:tcW w:w="3682" w:type="dxa"/>
                  <w:shd w:val="clear" w:color="auto" w:fill="31849B" w:themeFill="accent5" w:themeFillShade="BF"/>
                  <w:vAlign w:val="center"/>
                </w:tcPr>
                <w:p w14:paraId="1CFFE46D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4111" w:type="dxa"/>
                  <w:shd w:val="clear" w:color="auto" w:fill="31849B" w:themeFill="accent5" w:themeFillShade="BF"/>
                  <w:vAlign w:val="center"/>
                </w:tcPr>
                <w:p w14:paraId="1FEAE58B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Academic Institution</w:t>
                  </w:r>
                </w:p>
              </w:tc>
              <w:tc>
                <w:tcPr>
                  <w:tcW w:w="2125" w:type="dxa"/>
                  <w:shd w:val="clear" w:color="auto" w:fill="31849B" w:themeFill="accent5" w:themeFillShade="BF"/>
                  <w:vAlign w:val="center"/>
                </w:tcPr>
                <w:p w14:paraId="1174C4F7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Year</w:t>
                  </w:r>
                </w:p>
              </w:tc>
            </w:tr>
            <w:tr w:rsidR="003317E9" w:rsidRPr="00386E4E" w14:paraId="7069F78E" w14:textId="77777777" w:rsidTr="008D71BB">
              <w:tc>
                <w:tcPr>
                  <w:tcW w:w="3682" w:type="dxa"/>
                </w:tcPr>
                <w:p w14:paraId="01D2CBE3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230116316"/>
                      <w:placeholder>
                        <w:docPart w:val="FB91B272697948EFAB9D58E8871BD2C8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4111" w:type="dxa"/>
                </w:tcPr>
                <w:p w14:paraId="0EE480E9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679541958"/>
                      <w:placeholder>
                        <w:docPart w:val="65BFC7B689284D5A818FF9FF5BEF55E7"/>
                      </w:placeholder>
                      <w:showingPlcHdr/>
                    </w:sdtPr>
                    <w:sdtEndPr/>
                    <w:sdtContent>
                      <w:r w:rsidR="00386E4E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125" w:type="dxa"/>
                </w:tcPr>
                <w:p w14:paraId="6F321C06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54844710"/>
                      <w:placeholder>
                        <w:docPart w:val="B111EE4AD35D4072AC3449A2FB8558C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312298183"/>
                          <w:placeholder>
                            <w:docPart w:val="F554673E274046A68DB038F394244096"/>
                          </w:placeholder>
                          <w:showingPlcHdr/>
                        </w:sdtPr>
                        <w:sdtEndPr/>
                        <w:sdtContent>
                          <w:r w:rsidR="00386E4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E384AB2" w14:textId="77777777" w:rsidTr="008D71BB">
              <w:tc>
                <w:tcPr>
                  <w:tcW w:w="3682" w:type="dxa"/>
                </w:tcPr>
                <w:p w14:paraId="2C4AF9A6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02478739"/>
                      <w:placeholder>
                        <w:docPart w:val="E025E693E3F64A118A9B14E4540492D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152368797"/>
                          <w:placeholder>
                            <w:docPart w:val="C4B21797ED6B487CAEC0AE634BBD3450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535820E8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9737820"/>
                      <w:placeholder>
                        <w:docPart w:val="405B4D626D3D44E1BE9B1020D9AB86E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44949728"/>
                          <w:placeholder>
                            <w:docPart w:val="A0AD3E9ED5DF423D8B54D5F295971588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76F348AF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072542510"/>
                      <w:placeholder>
                        <w:docPart w:val="0E2F541B856741DE9222A1EA8A942E4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032837279"/>
                          <w:placeholder>
                            <w:docPart w:val="679D8D0BD5D84A41BFB3CD03E21225A2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0822DB1C" w14:textId="77777777" w:rsidTr="008D71BB">
              <w:tc>
                <w:tcPr>
                  <w:tcW w:w="3682" w:type="dxa"/>
                </w:tcPr>
                <w:p w14:paraId="009688E0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15535029"/>
                      <w:placeholder>
                        <w:docPart w:val="60FA6100124F4621BDC8841863CF47E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690065492"/>
                          <w:placeholder>
                            <w:docPart w:val="7D3F80793E3E4C1BA20389320835A92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2A0DB6BE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132512481"/>
                      <w:placeholder>
                        <w:docPart w:val="C9C66CE6BF5F443F8B44D15649CA6C54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372300178"/>
                          <w:placeholder>
                            <w:docPart w:val="0D298916A120429D9B93A405BCBF06C2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6B2867CC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26563053"/>
                      <w:placeholder>
                        <w:docPart w:val="2EED2F580CD6460C94FC8F97DF70DC4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663668336"/>
                          <w:placeholder>
                            <w:docPart w:val="EB931D80E36E48ECA6CBBD745E32A78A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875FD67" w14:textId="77777777" w:rsidTr="008D71BB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14:paraId="3C3C82E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="003317E9" w:rsidRPr="00386E4E" w14:paraId="1DF2B972" w14:textId="77777777" w:rsidTr="008D71BB">
              <w:tc>
                <w:tcPr>
                  <w:tcW w:w="9918" w:type="dxa"/>
                  <w:gridSpan w:val="3"/>
                </w:tcPr>
                <w:p w14:paraId="6187486F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353076758"/>
                      <w:placeholder>
                        <w:docPart w:val="BFE91E02524F4DB3A2BC40424088981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50628542"/>
                          <w:placeholder>
                            <w:docPart w:val="3583C87BF6DA4C40B374F700A99D82A6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03C10C35" w14:textId="77777777" w:rsidR="0067736E" w:rsidRDefault="0067736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578B0164" w14:textId="77777777" w:rsidR="00EF1D6A" w:rsidRPr="00386E4E" w:rsidRDefault="00EF1D6A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50D98B1" w14:textId="77777777" w:rsidR="00752373" w:rsidRDefault="00752373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35208151" w14:textId="77777777" w:rsidR="00752373" w:rsidRDefault="00752373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AC13C16" w14:textId="75A77AD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ACTIVITIES/LEADERSHIP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2548"/>
              <w:gridCol w:w="7370"/>
            </w:tblGrid>
            <w:tr w:rsidR="003317E9" w:rsidRPr="00386E4E" w14:paraId="34D71B92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22ADAE8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Vocational/Professional </w:t>
                  </w:r>
                </w:p>
              </w:tc>
              <w:tc>
                <w:tcPr>
                  <w:tcW w:w="7370" w:type="dxa"/>
                </w:tcPr>
                <w:p w14:paraId="311CB1A0" w14:textId="77777777" w:rsidR="003317E9" w:rsidRPr="00386E4E" w:rsidRDefault="008E020F" w:rsidP="00E6273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454324535"/>
                      <w:placeholder>
                        <w:docPart w:val="E3CE8A5D1C3045128F50C6B47AA8A60D"/>
                      </w:placeholder>
                      <w:showingPlcHdr/>
                    </w:sdtPr>
                    <w:sdtEndPr/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424049D3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B497EB7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Community Interests</w:t>
                  </w:r>
                </w:p>
              </w:tc>
              <w:tc>
                <w:tcPr>
                  <w:tcW w:w="7370" w:type="dxa"/>
                </w:tcPr>
                <w:p w14:paraId="0D8F01AF" w14:textId="77777777" w:rsidR="003317E9" w:rsidRPr="00386E4E" w:rsidRDefault="008E020F" w:rsidP="00E6273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106956843"/>
                      <w:placeholder>
                        <w:docPart w:val="22BAA570B86246DE95440ED524DDF79F"/>
                      </w:placeholder>
                      <w:showingPlcHdr/>
                    </w:sdtPr>
                    <w:sdtEndPr/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761AE53E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75D06C9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Extracurricular </w:t>
                  </w:r>
                </w:p>
              </w:tc>
              <w:tc>
                <w:tcPr>
                  <w:tcW w:w="7370" w:type="dxa"/>
                </w:tcPr>
                <w:p w14:paraId="06DA0C6A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046054899"/>
                      <w:placeholder>
                        <w:docPart w:val="CBED75B9BABA419185B108D95542540D"/>
                      </w:placeholder>
                      <w:showingPlcHdr/>
                    </w:sdtPr>
                    <w:sdtEndPr/>
                    <w:sdtContent>
                      <w:r w:rsidR="003317E9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31E54652" w14:textId="77777777" w:rsidTr="008D71BB">
              <w:trPr>
                <w:trHeight w:val="329"/>
              </w:trPr>
              <w:tc>
                <w:tcPr>
                  <w:tcW w:w="9918" w:type="dxa"/>
                  <w:gridSpan w:val="2"/>
                  <w:shd w:val="clear" w:color="auto" w:fill="31849B" w:themeFill="accent5" w:themeFillShade="BF"/>
                  <w:vAlign w:val="center"/>
                </w:tcPr>
                <w:p w14:paraId="00D9783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="003317E9" w:rsidRPr="00386E4E" w14:paraId="5A614834" w14:textId="77777777" w:rsidTr="008D71BB">
              <w:tc>
                <w:tcPr>
                  <w:tcW w:w="9918" w:type="dxa"/>
                  <w:gridSpan w:val="2"/>
                </w:tcPr>
                <w:p w14:paraId="43C7930E" w14:textId="77777777" w:rsidR="003317E9" w:rsidRPr="00386E4E" w:rsidRDefault="008E020F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117198903"/>
                      <w:placeholder>
                        <w:docPart w:val="9C744173C06747BAA2C0012B66D8F51F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23971144"/>
                          <w:placeholder>
                            <w:docPart w:val="F20A19AF0DBD45B188107059B6E01E0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611BD964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47A4090C" w14:textId="77777777" w:rsidTr="008D71BB">
        <w:tc>
          <w:tcPr>
            <w:tcW w:w="10201" w:type="dxa"/>
          </w:tcPr>
          <w:p w14:paraId="4DCF4238" w14:textId="77777777" w:rsidR="003317E9" w:rsidRPr="000B23BF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PERSONAL INSIGHTS</w:t>
            </w:r>
          </w:p>
          <w:p w14:paraId="232C4586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Please describe your current responsibilities, including your level in the organisation.</w:t>
            </w:r>
          </w:p>
          <w:p w14:paraId="7473DDB9" w14:textId="77777777" w:rsidR="003317E9" w:rsidRPr="00386E4E" w:rsidRDefault="008E020F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443428249"/>
                <w:placeholder>
                  <w:docPart w:val="70BA78B2B8AE438B92FE9FE65353ADE6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1C0DFD51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5FBBD0AF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lastRenderedPageBreak/>
              <w:t>Please describe your professional and personal goals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within the </w:t>
            </w:r>
            <w:proofErr w:type="spellStart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ext</w:t>
            </w:r>
            <w:proofErr w:type="spellEnd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1-3 years</w:t>
            </w: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( family/whanau, relationships, career, contribution, leisure time, income)</w:t>
            </w:r>
          </w:p>
          <w:sdt>
            <w:sdtPr>
              <w:rPr>
                <w:rFonts w:ascii="Open Sans" w:hAnsi="Open Sans" w:cs="Open Sans"/>
                <w:sz w:val="20"/>
                <w:szCs w:val="20"/>
              </w:rPr>
              <w:id w:val="-2043431816"/>
              <w:placeholder>
                <w:docPart w:val="FB6FD3C7E1694757B66BFFB2A528B72D"/>
              </w:placeholder>
            </w:sdtPr>
            <w:sdtEndPr/>
            <w:sdtContent>
              <w:p w14:paraId="4341B59F" w14:textId="77777777" w:rsidR="003317E9" w:rsidRPr="00386E4E" w:rsidRDefault="008E020F" w:rsidP="003A35B1">
                <w:pPr>
                  <w:pStyle w:val="ListParagraph"/>
                  <w:rPr>
                    <w:rFonts w:ascii="Open Sans" w:hAnsi="Open Sans" w:cs="Open Sans"/>
                    <w:sz w:val="20"/>
                    <w:szCs w:val="20"/>
                  </w:rPr>
                </w:pPr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-831910301"/>
                    <w:placeholder>
                      <w:docPart w:val="DEC6B17F04F44A00B1B8E965C0D9D28B"/>
                    </w:placeholder>
                    <w:showingPlcHdr/>
                  </w:sdtPr>
                  <w:sdtEndPr/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p>
            </w:sdtContent>
          </w:sdt>
          <w:p w14:paraId="4AE16BC1" w14:textId="77777777" w:rsidR="003317E9" w:rsidRPr="00386E4E" w:rsidRDefault="003317E9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44EFA088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would you hope to gain and learn from the Activate programme?</w:t>
            </w:r>
          </w:p>
          <w:p w14:paraId="37EE5DF2" w14:textId="77777777" w:rsidR="003317E9" w:rsidRPr="00386E4E" w:rsidRDefault="008E020F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953832767"/>
                <w:placeholder>
                  <w:docPart w:val="D9B41A3EFE29410B92D628BABDAFCCFB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4E96CCE7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0A3F9868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will your participation on the Global Women Activate Leaders Programme benef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it your organisation or company/community?</w:t>
            </w:r>
          </w:p>
          <w:p w14:paraId="44C68321" w14:textId="77777777" w:rsidR="003317E9" w:rsidRPr="00386E4E" w:rsidRDefault="008E020F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377928431"/>
                <w:placeholder>
                  <w:docPart w:val="CD23EDDB09094C40A7E46846C1DA145B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0EA16F6B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623C1AF5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do you believe you can contribute and offer to other participants in this programme (e.g. skills, expertise, perspectives, cultural)?</w:t>
            </w:r>
          </w:p>
          <w:p w14:paraId="36E326F6" w14:textId="77777777" w:rsidR="003317E9" w:rsidRPr="00386E4E" w:rsidRDefault="008E020F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924558245"/>
                <w:placeholder>
                  <w:docPart w:val="6456D3031FFB478BA660DFEE5834CCE4"/>
                </w:placeholder>
              </w:sdtPr>
              <w:sdtEndPr/>
              <w:sdtContent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357088711"/>
                    <w:placeholder>
                      <w:docPart w:val="B8F8E96B18A84276A0456BED39BB9781"/>
                    </w:placeholder>
                    <w:showingPlcHdr/>
                  </w:sdtPr>
                  <w:sdtEndPr/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  <w:p w14:paraId="435A6BCE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7EE69FC4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has/is your culture and heritage shaped/shaping who you are as a leader?</w:t>
            </w:r>
          </w:p>
          <w:p w14:paraId="708C0B8D" w14:textId="77777777" w:rsidR="003317E9" w:rsidRPr="00386E4E" w:rsidRDefault="008E020F" w:rsidP="00386E4E">
            <w:pPr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709571104"/>
                <w:placeholder>
                  <w:docPart w:val="E4EE541EA71F4055B7A460BB9B130D4D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317E9" w:rsidRPr="00386E4E" w14:paraId="166946C0" w14:textId="77777777" w:rsidTr="008D71BB">
        <w:tc>
          <w:tcPr>
            <w:tcW w:w="10201" w:type="dxa"/>
          </w:tcPr>
          <w:p w14:paraId="7AFBEFB1" w14:textId="77777777" w:rsidR="003317E9" w:rsidRPr="000B23BF" w:rsidRDefault="003317E9" w:rsidP="003A35B1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lastRenderedPageBreak/>
              <w:t>REFEREE INFORMATION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14:paraId="2E274D71" w14:textId="77777777" w:rsidR="003317E9" w:rsidRPr="00386E4E" w:rsidRDefault="000D2E71" w:rsidP="003A35B1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3317E9" w:rsidRPr="00386E4E" w14:paraId="11CA3782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14:paraId="34D2B08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REFEREE CONTACT DETAILS</w:t>
                  </w:r>
                </w:p>
              </w:tc>
            </w:tr>
            <w:tr w:rsidR="003317E9" w:rsidRPr="00386E4E" w14:paraId="07887604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15C02642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23982363"/>
                      <w:placeholder>
                        <w:docPart w:val="1C2634D742A744F4A0D5461E1456E68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41832"/>
                          <w:placeholder>
                            <w:docPart w:val="5BDB6E88483041C1A3D44740A5785742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29713AD" w14:textId="77777777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1924283C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29646514"/>
                      <w:placeholder>
                        <w:docPart w:val="FBB0987418F74A82979C8DEE4A5544E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846831645"/>
                          <w:placeholder>
                            <w:docPart w:val="AAF3076112D14956BE4275029EE5894E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1B2842CB" w14:textId="77777777" w:rsidR="003317E9" w:rsidRPr="00386E4E" w:rsidRDefault="003317E9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28747279"/>
                      <w:placeholder>
                        <w:docPart w:val="C689D1BA79C041059BA68D7DCE97255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400907098"/>
                          <w:placeholder>
                            <w:docPart w:val="9545C43EA8A44FDB9AB8DCD5DF2EE793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957058707"/>
                              <w:placeholder>
                                <w:docPart w:val="B9392F6F2DC2430E836618B59E3AD6BA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35901515"/>
                                  <w:placeholder>
                                    <w:docPart w:val="9DDFF3998BB249ECA04AE80B598BB0A8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="00386E4E"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14:paraId="6A42D3B7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28DABAF3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977151029"/>
                      <w:placeholder>
                        <w:docPart w:val="3177C5F7524E4D69AA89F3B15EFF922F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19F2D3B3" w14:textId="77777777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20C112B6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96139496"/>
                      <w:placeholder>
                        <w:docPart w:val="EA3EC365988E4508BBA619FEF5D7F23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82455342"/>
                          <w:placeholder>
                            <w:docPart w:val="98D336F8A0BB474D91F13EC2ED333AAC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29F793EE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689369295"/>
                      <w:placeholder>
                        <w:docPart w:val="741E46D4EAD143698EDA7FC5CF572D36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13B04363" w14:textId="77777777" w:rsidR="003317E9" w:rsidRDefault="003317E9" w:rsidP="00D6272B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14:paraId="6C15D9C5" w14:textId="77777777" w:rsidR="00D6272B" w:rsidRPr="000B23BF" w:rsidRDefault="00D6272B" w:rsidP="00D6272B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BILLING CONTACT DETAILS 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14:paraId="1D504C3C" w14:textId="77777777" w:rsidR="00D6272B" w:rsidRPr="00386E4E" w:rsidRDefault="00D6272B" w:rsidP="00D6272B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D6272B" w:rsidRPr="00386E4E" w14:paraId="2D90E3A2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14:paraId="2C896267" w14:textId="77777777" w:rsidR="00D6272B" w:rsidRPr="00386E4E" w:rsidRDefault="00D6272B" w:rsidP="00D6272B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 xml:space="preserve">BILLING </w:t>
                  </w: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CONTACT DETAILS</w:t>
                  </w:r>
                </w:p>
              </w:tc>
            </w:tr>
            <w:tr w:rsidR="00D6272B" w:rsidRPr="00386E4E" w14:paraId="13FCC727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2A798C01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525537229"/>
                      <w:placeholder>
                        <w:docPart w:val="AFDADAB20D7A4F3782E942B160C4A70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079865839"/>
                          <w:placeholder>
                            <w:docPart w:val="97E09F75FCD4435586304C5579572B1C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D6272B" w:rsidRPr="00386E4E" w14:paraId="163E1FA4" w14:textId="77777777" w:rsidTr="00003569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6370CCE7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568406533"/>
                      <w:placeholder>
                        <w:docPart w:val="A625120A46D14EDCA142B6803ACAB03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87556796"/>
                          <w:placeholder>
                            <w:docPart w:val="FCDF3757101542A88B6DBEFE0429FC35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79719A6C" w14:textId="77777777" w:rsidR="00D6272B" w:rsidRPr="00386E4E" w:rsidRDefault="00D6272B" w:rsidP="00D6272B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867367767"/>
                      <w:placeholder>
                        <w:docPart w:val="B4A66E78DDBE4BC5B6ABE6E554C3F05D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550899688"/>
                          <w:placeholder>
                            <w:docPart w:val="25752DADCF614D2DA4A4EDB0919219FD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895394723"/>
                              <w:placeholder>
                                <w:docPart w:val="EF73122C17AE47668DFF90F277BCC627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92801352"/>
                                  <w:placeholder>
                                    <w:docPart w:val="DD35E092B48341C095DBE6CBAB875FDD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D6272B" w:rsidRPr="00386E4E" w14:paraId="7745704E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68509A89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69878954"/>
                      <w:placeholder>
                        <w:docPart w:val="D69421FFF18F45E99FE13EB46DF0D8F7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6272B" w:rsidRPr="00386E4E" w14:paraId="7C9C9B2D" w14:textId="77777777" w:rsidTr="00003569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3DF247D0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899246548"/>
                      <w:placeholder>
                        <w:docPart w:val="202A00EDA1EF4AF58CE45B1DEC1E4B59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463115759"/>
                          <w:placeholder>
                            <w:docPart w:val="87024C71C2344E5CA09D26DF6A7E4B01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12B9CA8F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00299111"/>
                      <w:placeholder>
                        <w:docPart w:val="2B1ECB4C5A48439292032F95E44C5CE8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1EF9F547" w14:textId="77777777" w:rsidR="00D6272B" w:rsidRPr="00386E4E" w:rsidRDefault="00D6272B" w:rsidP="00D6272B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14:paraId="764355DE" w14:textId="77777777"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14:paraId="1D6FB4E5" w14:textId="77777777" w:rsidR="00752373" w:rsidRDefault="00752373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</w:p>
          <w:p w14:paraId="104224E1" w14:textId="3B0DD9F7"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APPLICANT: </w:t>
            </w:r>
          </w:p>
          <w:p w14:paraId="548D8FB3" w14:textId="77777777" w:rsidR="000D2E71" w:rsidRDefault="000D2E71" w:rsidP="003A35B1">
            <w:pPr>
              <w:rPr>
                <w:rFonts w:ascii="Open Sans" w:hAnsi="Open Sans" w:cs="Open Sans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55CE9633" w14:textId="77777777" w:rsidR="00EF1D6A" w:rsidRPr="00EF1D6A" w:rsidRDefault="00EF1D6A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71650A00" w14:textId="77777777"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14:paraId="58D25E1E" w14:textId="77777777" w:rsidR="00752373" w:rsidRDefault="00752373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</w:p>
          <w:p w14:paraId="4C3D9C48" w14:textId="617B78B3"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REFEREE: </w:t>
            </w:r>
          </w:p>
          <w:p w14:paraId="72A160C7" w14:textId="77777777" w:rsidR="000D2E71" w:rsidRPr="00EF1D6A" w:rsidRDefault="000D2E71" w:rsidP="00EF1D6A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340A9E57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5FCBF0BD" w14:textId="77777777" w:rsidR="0067736E" w:rsidRPr="00386E4E" w:rsidRDefault="0067736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sectPr w:rsidR="0067736E" w:rsidRPr="00386E4E" w:rsidSect="000D2E71">
      <w:headerReference w:type="default" r:id="rId10"/>
      <w:pgSz w:w="11906" w:h="16840"/>
      <w:pgMar w:top="-851" w:right="720" w:bottom="720" w:left="720" w:header="720" w:footer="3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FCB18E" w14:textId="77777777" w:rsidR="008E020F" w:rsidRDefault="008E020F" w:rsidP="002E17C6">
      <w:r>
        <w:separator/>
      </w:r>
    </w:p>
  </w:endnote>
  <w:endnote w:type="continuationSeparator" w:id="0">
    <w:p w14:paraId="18B188FC" w14:textId="77777777" w:rsidR="008E020F" w:rsidRDefault="008E020F" w:rsidP="002E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9CA92" w14:textId="77777777" w:rsidR="008E020F" w:rsidRDefault="008E020F" w:rsidP="002E17C6">
      <w:r>
        <w:separator/>
      </w:r>
    </w:p>
  </w:footnote>
  <w:footnote w:type="continuationSeparator" w:id="0">
    <w:p w14:paraId="554B9EB8" w14:textId="77777777" w:rsidR="008E020F" w:rsidRDefault="008E020F" w:rsidP="002E1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C711A" w14:textId="77777777" w:rsidR="005068F9" w:rsidRDefault="005068F9">
    <w:pPr>
      <w:pStyle w:val="Header"/>
    </w:pPr>
  </w:p>
  <w:p w14:paraId="565BE589" w14:textId="77777777" w:rsidR="005068F9" w:rsidRDefault="005068F9">
    <w:pPr>
      <w:pStyle w:val="Header"/>
    </w:pPr>
  </w:p>
  <w:p w14:paraId="1E81929C" w14:textId="77777777" w:rsidR="005068F9" w:rsidRDefault="005068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7230E"/>
    <w:multiLevelType w:val="hybridMultilevel"/>
    <w:tmpl w:val="184C850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45412"/>
    <w:multiLevelType w:val="hybridMultilevel"/>
    <w:tmpl w:val="29C48FAE"/>
    <w:lvl w:ilvl="0" w:tplc="A3C41FBA">
      <w:start w:val="1"/>
      <w:numFmt w:val="bullet"/>
      <w:lvlText w:val=""/>
      <w:lvlJc w:val="left"/>
      <w:pPr>
        <w:ind w:hanging="281"/>
      </w:pPr>
      <w:rPr>
        <w:rFonts w:ascii="Symbol" w:eastAsia="Symbol" w:hAnsi="Symbol" w:hint="default"/>
        <w:color w:val="auto"/>
        <w:sz w:val="18"/>
        <w:szCs w:val="18"/>
      </w:rPr>
    </w:lvl>
    <w:lvl w:ilvl="1" w:tplc="81366274">
      <w:start w:val="1"/>
      <w:numFmt w:val="bullet"/>
      <w:lvlText w:val="•"/>
      <w:lvlJc w:val="left"/>
      <w:rPr>
        <w:rFonts w:hint="default"/>
      </w:rPr>
    </w:lvl>
    <w:lvl w:ilvl="2" w:tplc="86C2404E">
      <w:start w:val="1"/>
      <w:numFmt w:val="bullet"/>
      <w:lvlText w:val="•"/>
      <w:lvlJc w:val="left"/>
      <w:rPr>
        <w:rFonts w:hint="default"/>
      </w:rPr>
    </w:lvl>
    <w:lvl w:ilvl="3" w:tplc="3A880508">
      <w:start w:val="1"/>
      <w:numFmt w:val="bullet"/>
      <w:lvlText w:val="•"/>
      <w:lvlJc w:val="left"/>
      <w:rPr>
        <w:rFonts w:hint="default"/>
      </w:rPr>
    </w:lvl>
    <w:lvl w:ilvl="4" w:tplc="46FA30DC">
      <w:start w:val="1"/>
      <w:numFmt w:val="bullet"/>
      <w:lvlText w:val="•"/>
      <w:lvlJc w:val="left"/>
      <w:rPr>
        <w:rFonts w:hint="default"/>
      </w:rPr>
    </w:lvl>
    <w:lvl w:ilvl="5" w:tplc="CB724AA6">
      <w:start w:val="1"/>
      <w:numFmt w:val="bullet"/>
      <w:lvlText w:val="•"/>
      <w:lvlJc w:val="left"/>
      <w:rPr>
        <w:rFonts w:hint="default"/>
      </w:rPr>
    </w:lvl>
    <w:lvl w:ilvl="6" w:tplc="5706D706">
      <w:start w:val="1"/>
      <w:numFmt w:val="bullet"/>
      <w:lvlText w:val="•"/>
      <w:lvlJc w:val="left"/>
      <w:rPr>
        <w:rFonts w:hint="default"/>
      </w:rPr>
    </w:lvl>
    <w:lvl w:ilvl="7" w:tplc="8D28D432">
      <w:start w:val="1"/>
      <w:numFmt w:val="bullet"/>
      <w:lvlText w:val="•"/>
      <w:lvlJc w:val="left"/>
      <w:rPr>
        <w:rFonts w:hint="default"/>
      </w:rPr>
    </w:lvl>
    <w:lvl w:ilvl="8" w:tplc="3806B73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93A2E43"/>
    <w:multiLevelType w:val="hybridMultilevel"/>
    <w:tmpl w:val="C8CA8002"/>
    <w:lvl w:ilvl="0" w:tplc="AE8CC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F84FA9"/>
    <w:multiLevelType w:val="hybridMultilevel"/>
    <w:tmpl w:val="C69CD802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E458F9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D72970"/>
    <w:multiLevelType w:val="multilevel"/>
    <w:tmpl w:val="D1648BC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EEC41D6"/>
    <w:multiLevelType w:val="hybridMultilevel"/>
    <w:tmpl w:val="0C02F12E"/>
    <w:lvl w:ilvl="0" w:tplc="A282E8F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4207A9"/>
    <w:multiLevelType w:val="hybridMultilevel"/>
    <w:tmpl w:val="287C6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12895"/>
    <w:multiLevelType w:val="hybridMultilevel"/>
    <w:tmpl w:val="2A6857D0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10819"/>
    <w:multiLevelType w:val="hybridMultilevel"/>
    <w:tmpl w:val="D2D24E26"/>
    <w:lvl w:ilvl="0" w:tplc="981A9378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CD282788">
      <w:start w:val="1"/>
      <w:numFmt w:val="bullet"/>
      <w:lvlText w:val="•"/>
      <w:lvlJc w:val="left"/>
      <w:rPr>
        <w:rFonts w:hint="default"/>
      </w:rPr>
    </w:lvl>
    <w:lvl w:ilvl="2" w:tplc="F7368CD8">
      <w:start w:val="1"/>
      <w:numFmt w:val="bullet"/>
      <w:lvlText w:val="•"/>
      <w:lvlJc w:val="left"/>
      <w:rPr>
        <w:rFonts w:hint="default"/>
      </w:rPr>
    </w:lvl>
    <w:lvl w:ilvl="3" w:tplc="A65CA376">
      <w:start w:val="1"/>
      <w:numFmt w:val="bullet"/>
      <w:lvlText w:val="•"/>
      <w:lvlJc w:val="left"/>
      <w:rPr>
        <w:rFonts w:hint="default"/>
      </w:rPr>
    </w:lvl>
    <w:lvl w:ilvl="4" w:tplc="8B583462">
      <w:start w:val="1"/>
      <w:numFmt w:val="bullet"/>
      <w:lvlText w:val="•"/>
      <w:lvlJc w:val="left"/>
      <w:rPr>
        <w:rFonts w:hint="default"/>
      </w:rPr>
    </w:lvl>
    <w:lvl w:ilvl="5" w:tplc="19726B38">
      <w:start w:val="1"/>
      <w:numFmt w:val="bullet"/>
      <w:lvlText w:val="•"/>
      <w:lvlJc w:val="left"/>
      <w:rPr>
        <w:rFonts w:hint="default"/>
      </w:rPr>
    </w:lvl>
    <w:lvl w:ilvl="6" w:tplc="BD8E674A">
      <w:start w:val="1"/>
      <w:numFmt w:val="bullet"/>
      <w:lvlText w:val="•"/>
      <w:lvlJc w:val="left"/>
      <w:rPr>
        <w:rFonts w:hint="default"/>
      </w:rPr>
    </w:lvl>
    <w:lvl w:ilvl="7" w:tplc="D926421E">
      <w:start w:val="1"/>
      <w:numFmt w:val="bullet"/>
      <w:lvlText w:val="•"/>
      <w:lvlJc w:val="left"/>
      <w:rPr>
        <w:rFonts w:hint="default"/>
      </w:rPr>
    </w:lvl>
    <w:lvl w:ilvl="8" w:tplc="FCF0427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58A0F9F"/>
    <w:multiLevelType w:val="hybridMultilevel"/>
    <w:tmpl w:val="57B06FFE"/>
    <w:lvl w:ilvl="0" w:tplc="1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4235B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290B37"/>
    <w:multiLevelType w:val="hybridMultilevel"/>
    <w:tmpl w:val="3DE025A8"/>
    <w:lvl w:ilvl="0" w:tplc="0BB0CF90">
      <w:start w:val="3"/>
      <w:numFmt w:val="decimal"/>
      <w:lvlText w:val="%1."/>
      <w:lvlJc w:val="left"/>
      <w:pPr>
        <w:ind w:hanging="361"/>
      </w:pPr>
      <w:rPr>
        <w:rFonts w:ascii="Arial" w:eastAsia="Arial" w:hAnsi="Arial" w:hint="default"/>
        <w:spacing w:val="-1"/>
        <w:sz w:val="18"/>
        <w:szCs w:val="16"/>
      </w:rPr>
    </w:lvl>
    <w:lvl w:ilvl="1" w:tplc="C8AAD782">
      <w:start w:val="1"/>
      <w:numFmt w:val="lowerLetter"/>
      <w:lvlText w:val="%2."/>
      <w:lvlJc w:val="left"/>
      <w:pPr>
        <w:ind w:hanging="361"/>
      </w:pPr>
      <w:rPr>
        <w:rFonts w:ascii="Arial" w:eastAsia="Arial" w:hAnsi="Arial" w:hint="default"/>
        <w:spacing w:val="-1"/>
        <w:sz w:val="16"/>
        <w:szCs w:val="16"/>
      </w:rPr>
    </w:lvl>
    <w:lvl w:ilvl="2" w:tplc="5336BAFE">
      <w:start w:val="1"/>
      <w:numFmt w:val="bullet"/>
      <w:lvlText w:val="•"/>
      <w:lvlJc w:val="left"/>
      <w:rPr>
        <w:rFonts w:hint="default"/>
      </w:rPr>
    </w:lvl>
    <w:lvl w:ilvl="3" w:tplc="3634F912">
      <w:start w:val="1"/>
      <w:numFmt w:val="bullet"/>
      <w:lvlText w:val="•"/>
      <w:lvlJc w:val="left"/>
      <w:rPr>
        <w:rFonts w:hint="default"/>
      </w:rPr>
    </w:lvl>
    <w:lvl w:ilvl="4" w:tplc="AAF280E4">
      <w:start w:val="1"/>
      <w:numFmt w:val="bullet"/>
      <w:lvlText w:val="•"/>
      <w:lvlJc w:val="left"/>
      <w:rPr>
        <w:rFonts w:hint="default"/>
      </w:rPr>
    </w:lvl>
    <w:lvl w:ilvl="5" w:tplc="17C41704">
      <w:start w:val="1"/>
      <w:numFmt w:val="bullet"/>
      <w:lvlText w:val="•"/>
      <w:lvlJc w:val="left"/>
      <w:rPr>
        <w:rFonts w:hint="default"/>
      </w:rPr>
    </w:lvl>
    <w:lvl w:ilvl="6" w:tplc="32AE8FF2">
      <w:start w:val="1"/>
      <w:numFmt w:val="bullet"/>
      <w:lvlText w:val="•"/>
      <w:lvlJc w:val="left"/>
      <w:rPr>
        <w:rFonts w:hint="default"/>
      </w:rPr>
    </w:lvl>
    <w:lvl w:ilvl="7" w:tplc="AB0A4390">
      <w:start w:val="1"/>
      <w:numFmt w:val="bullet"/>
      <w:lvlText w:val="•"/>
      <w:lvlJc w:val="left"/>
      <w:rPr>
        <w:rFonts w:hint="default"/>
      </w:rPr>
    </w:lvl>
    <w:lvl w:ilvl="8" w:tplc="73560A9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0D51BA6"/>
    <w:multiLevelType w:val="hybridMultilevel"/>
    <w:tmpl w:val="6882CF60"/>
    <w:lvl w:ilvl="0" w:tplc="1409000F">
      <w:start w:val="1"/>
      <w:numFmt w:val="decimal"/>
      <w:lvlText w:val="%1."/>
      <w:lvlJc w:val="left"/>
      <w:pPr>
        <w:ind w:left="1146" w:hanging="360"/>
      </w:pPr>
    </w:lvl>
    <w:lvl w:ilvl="1" w:tplc="14090019" w:tentative="1">
      <w:start w:val="1"/>
      <w:numFmt w:val="lowerLetter"/>
      <w:lvlText w:val="%2."/>
      <w:lvlJc w:val="left"/>
      <w:pPr>
        <w:ind w:left="1866" w:hanging="360"/>
      </w:pPr>
    </w:lvl>
    <w:lvl w:ilvl="2" w:tplc="1409001B" w:tentative="1">
      <w:start w:val="1"/>
      <w:numFmt w:val="lowerRoman"/>
      <w:lvlText w:val="%3."/>
      <w:lvlJc w:val="right"/>
      <w:pPr>
        <w:ind w:left="2586" w:hanging="180"/>
      </w:pPr>
    </w:lvl>
    <w:lvl w:ilvl="3" w:tplc="1409000F" w:tentative="1">
      <w:start w:val="1"/>
      <w:numFmt w:val="decimal"/>
      <w:lvlText w:val="%4."/>
      <w:lvlJc w:val="left"/>
      <w:pPr>
        <w:ind w:left="3306" w:hanging="360"/>
      </w:pPr>
    </w:lvl>
    <w:lvl w:ilvl="4" w:tplc="14090019" w:tentative="1">
      <w:start w:val="1"/>
      <w:numFmt w:val="lowerLetter"/>
      <w:lvlText w:val="%5."/>
      <w:lvlJc w:val="left"/>
      <w:pPr>
        <w:ind w:left="4026" w:hanging="360"/>
      </w:pPr>
    </w:lvl>
    <w:lvl w:ilvl="5" w:tplc="1409001B" w:tentative="1">
      <w:start w:val="1"/>
      <w:numFmt w:val="lowerRoman"/>
      <w:lvlText w:val="%6."/>
      <w:lvlJc w:val="right"/>
      <w:pPr>
        <w:ind w:left="4746" w:hanging="180"/>
      </w:pPr>
    </w:lvl>
    <w:lvl w:ilvl="6" w:tplc="1409000F" w:tentative="1">
      <w:start w:val="1"/>
      <w:numFmt w:val="decimal"/>
      <w:lvlText w:val="%7."/>
      <w:lvlJc w:val="left"/>
      <w:pPr>
        <w:ind w:left="5466" w:hanging="360"/>
      </w:pPr>
    </w:lvl>
    <w:lvl w:ilvl="7" w:tplc="14090019" w:tentative="1">
      <w:start w:val="1"/>
      <w:numFmt w:val="lowerLetter"/>
      <w:lvlText w:val="%8."/>
      <w:lvlJc w:val="left"/>
      <w:pPr>
        <w:ind w:left="6186" w:hanging="360"/>
      </w:pPr>
    </w:lvl>
    <w:lvl w:ilvl="8" w:tplc="1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3591504"/>
    <w:multiLevelType w:val="hybridMultilevel"/>
    <w:tmpl w:val="632275E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326777"/>
    <w:multiLevelType w:val="hybridMultilevel"/>
    <w:tmpl w:val="02DE7F92"/>
    <w:lvl w:ilvl="0" w:tplc="8780BD7E">
      <w:start w:val="2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530CC02">
      <w:start w:val="1"/>
      <w:numFmt w:val="lowerLetter"/>
      <w:lvlText w:val="%2."/>
      <w:lvlJc w:val="left"/>
      <w:pPr>
        <w:ind w:hanging="178"/>
      </w:pPr>
      <w:rPr>
        <w:rFonts w:ascii="Arial" w:eastAsia="Arial" w:hAnsi="Arial" w:hint="default"/>
        <w:spacing w:val="-1"/>
        <w:sz w:val="16"/>
        <w:szCs w:val="16"/>
      </w:rPr>
    </w:lvl>
    <w:lvl w:ilvl="2" w:tplc="EDB862C2">
      <w:start w:val="1"/>
      <w:numFmt w:val="bullet"/>
      <w:lvlText w:val="-"/>
      <w:lvlJc w:val="left"/>
      <w:pPr>
        <w:ind w:hanging="99"/>
      </w:pPr>
      <w:rPr>
        <w:rFonts w:ascii="Arial" w:eastAsia="Arial" w:hAnsi="Arial" w:hint="default"/>
        <w:sz w:val="16"/>
        <w:szCs w:val="16"/>
      </w:rPr>
    </w:lvl>
    <w:lvl w:ilvl="3" w:tplc="38126EF6">
      <w:start w:val="1"/>
      <w:numFmt w:val="bullet"/>
      <w:lvlText w:val="•"/>
      <w:lvlJc w:val="left"/>
      <w:rPr>
        <w:rFonts w:hint="default"/>
      </w:rPr>
    </w:lvl>
    <w:lvl w:ilvl="4" w:tplc="69AC666E">
      <w:start w:val="1"/>
      <w:numFmt w:val="bullet"/>
      <w:lvlText w:val="•"/>
      <w:lvlJc w:val="left"/>
      <w:rPr>
        <w:rFonts w:hint="default"/>
      </w:rPr>
    </w:lvl>
    <w:lvl w:ilvl="5" w:tplc="18E20734">
      <w:start w:val="1"/>
      <w:numFmt w:val="bullet"/>
      <w:lvlText w:val="•"/>
      <w:lvlJc w:val="left"/>
      <w:rPr>
        <w:rFonts w:hint="default"/>
      </w:rPr>
    </w:lvl>
    <w:lvl w:ilvl="6" w:tplc="9AF06704">
      <w:start w:val="1"/>
      <w:numFmt w:val="bullet"/>
      <w:lvlText w:val="•"/>
      <w:lvlJc w:val="left"/>
      <w:rPr>
        <w:rFonts w:hint="default"/>
      </w:rPr>
    </w:lvl>
    <w:lvl w:ilvl="7" w:tplc="6DF856A6">
      <w:start w:val="1"/>
      <w:numFmt w:val="bullet"/>
      <w:lvlText w:val="•"/>
      <w:lvlJc w:val="left"/>
      <w:rPr>
        <w:rFonts w:hint="default"/>
      </w:rPr>
    </w:lvl>
    <w:lvl w:ilvl="8" w:tplc="9FFE773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6FEE5F87"/>
    <w:multiLevelType w:val="hybridMultilevel"/>
    <w:tmpl w:val="92CC4A3A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3E5932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DE3801"/>
    <w:multiLevelType w:val="multilevel"/>
    <w:tmpl w:val="F5044C4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AED32D8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E9524B"/>
    <w:multiLevelType w:val="hybridMultilevel"/>
    <w:tmpl w:val="C2281866"/>
    <w:lvl w:ilvl="0" w:tplc="60565C10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E8CE4B4">
      <w:start w:val="1"/>
      <w:numFmt w:val="bullet"/>
      <w:lvlText w:val="•"/>
      <w:lvlJc w:val="left"/>
      <w:rPr>
        <w:rFonts w:hint="default"/>
      </w:rPr>
    </w:lvl>
    <w:lvl w:ilvl="2" w:tplc="8C120D56">
      <w:start w:val="1"/>
      <w:numFmt w:val="bullet"/>
      <w:lvlText w:val="•"/>
      <w:lvlJc w:val="left"/>
      <w:rPr>
        <w:rFonts w:hint="default"/>
      </w:rPr>
    </w:lvl>
    <w:lvl w:ilvl="3" w:tplc="15ACE75E">
      <w:start w:val="1"/>
      <w:numFmt w:val="bullet"/>
      <w:lvlText w:val="•"/>
      <w:lvlJc w:val="left"/>
      <w:rPr>
        <w:rFonts w:hint="default"/>
      </w:rPr>
    </w:lvl>
    <w:lvl w:ilvl="4" w:tplc="9356DF94">
      <w:start w:val="1"/>
      <w:numFmt w:val="bullet"/>
      <w:lvlText w:val="•"/>
      <w:lvlJc w:val="left"/>
      <w:rPr>
        <w:rFonts w:hint="default"/>
      </w:rPr>
    </w:lvl>
    <w:lvl w:ilvl="5" w:tplc="F014D040">
      <w:start w:val="1"/>
      <w:numFmt w:val="bullet"/>
      <w:lvlText w:val="•"/>
      <w:lvlJc w:val="left"/>
      <w:rPr>
        <w:rFonts w:hint="default"/>
      </w:rPr>
    </w:lvl>
    <w:lvl w:ilvl="6" w:tplc="A484EBD4">
      <w:start w:val="1"/>
      <w:numFmt w:val="bullet"/>
      <w:lvlText w:val="•"/>
      <w:lvlJc w:val="left"/>
      <w:rPr>
        <w:rFonts w:hint="default"/>
      </w:rPr>
    </w:lvl>
    <w:lvl w:ilvl="7" w:tplc="CD56F0FC">
      <w:start w:val="1"/>
      <w:numFmt w:val="bullet"/>
      <w:lvlText w:val="•"/>
      <w:lvlJc w:val="left"/>
      <w:rPr>
        <w:rFonts w:hint="default"/>
      </w:rPr>
    </w:lvl>
    <w:lvl w:ilvl="8" w:tplc="89F03E32">
      <w:start w:val="1"/>
      <w:numFmt w:val="bullet"/>
      <w:lvlText w:val="•"/>
      <w:lvlJc w:val="left"/>
      <w:rPr>
        <w:rFonts w:hint="default"/>
      </w:rPr>
    </w:lvl>
  </w:abstractNum>
  <w:num w:numId="1">
    <w:abstractNumId w:val="12"/>
  </w:num>
  <w:num w:numId="2">
    <w:abstractNumId w:val="15"/>
  </w:num>
  <w:num w:numId="3">
    <w:abstractNumId w:val="20"/>
  </w:num>
  <w:num w:numId="4">
    <w:abstractNumId w:val="9"/>
  </w:num>
  <w:num w:numId="5">
    <w:abstractNumId w:val="1"/>
  </w:num>
  <w:num w:numId="6">
    <w:abstractNumId w:val="14"/>
  </w:num>
  <w:num w:numId="7">
    <w:abstractNumId w:val="13"/>
  </w:num>
  <w:num w:numId="8">
    <w:abstractNumId w:val="5"/>
  </w:num>
  <w:num w:numId="9">
    <w:abstractNumId w:val="7"/>
  </w:num>
  <w:num w:numId="10">
    <w:abstractNumId w:val="18"/>
  </w:num>
  <w:num w:numId="11">
    <w:abstractNumId w:val="2"/>
  </w:num>
  <w:num w:numId="12">
    <w:abstractNumId w:val="3"/>
  </w:num>
  <w:num w:numId="13">
    <w:abstractNumId w:val="8"/>
  </w:num>
  <w:num w:numId="14">
    <w:abstractNumId w:val="0"/>
  </w:num>
  <w:num w:numId="15">
    <w:abstractNumId w:val="10"/>
  </w:num>
  <w:num w:numId="16">
    <w:abstractNumId w:val="16"/>
  </w:num>
  <w:num w:numId="17">
    <w:abstractNumId w:val="11"/>
  </w:num>
  <w:num w:numId="18">
    <w:abstractNumId w:val="17"/>
  </w:num>
  <w:num w:numId="19">
    <w:abstractNumId w:val="4"/>
  </w:num>
  <w:num w:numId="20">
    <w:abstractNumId w:val="1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667"/>
    <w:rsid w:val="0000119E"/>
    <w:rsid w:val="00020045"/>
    <w:rsid w:val="00022CD6"/>
    <w:rsid w:val="000333E6"/>
    <w:rsid w:val="000337F8"/>
    <w:rsid w:val="000344BC"/>
    <w:rsid w:val="00041867"/>
    <w:rsid w:val="000427A5"/>
    <w:rsid w:val="00044138"/>
    <w:rsid w:val="00046929"/>
    <w:rsid w:val="00060268"/>
    <w:rsid w:val="00074F75"/>
    <w:rsid w:val="00085C34"/>
    <w:rsid w:val="000903A7"/>
    <w:rsid w:val="000922BC"/>
    <w:rsid w:val="000B23BF"/>
    <w:rsid w:val="000B41CB"/>
    <w:rsid w:val="000B4877"/>
    <w:rsid w:val="000B7D8D"/>
    <w:rsid w:val="000D2E71"/>
    <w:rsid w:val="000E5775"/>
    <w:rsid w:val="000E6B5A"/>
    <w:rsid w:val="000E7074"/>
    <w:rsid w:val="000F0A1C"/>
    <w:rsid w:val="000F2247"/>
    <w:rsid w:val="000F7AA3"/>
    <w:rsid w:val="00100B18"/>
    <w:rsid w:val="001077EB"/>
    <w:rsid w:val="00115B2A"/>
    <w:rsid w:val="00120D1D"/>
    <w:rsid w:val="00126027"/>
    <w:rsid w:val="00127841"/>
    <w:rsid w:val="00132DE8"/>
    <w:rsid w:val="00142706"/>
    <w:rsid w:val="00144B4C"/>
    <w:rsid w:val="00147EF5"/>
    <w:rsid w:val="001563CE"/>
    <w:rsid w:val="00156490"/>
    <w:rsid w:val="00162B46"/>
    <w:rsid w:val="00167AA1"/>
    <w:rsid w:val="00174545"/>
    <w:rsid w:val="0019180A"/>
    <w:rsid w:val="00191D36"/>
    <w:rsid w:val="001923D7"/>
    <w:rsid w:val="00195E2B"/>
    <w:rsid w:val="001A4E76"/>
    <w:rsid w:val="001B205F"/>
    <w:rsid w:val="001B76CB"/>
    <w:rsid w:val="001C3B16"/>
    <w:rsid w:val="001C74A1"/>
    <w:rsid w:val="001D062E"/>
    <w:rsid w:val="001D16D4"/>
    <w:rsid w:val="001D2F23"/>
    <w:rsid w:val="001D3417"/>
    <w:rsid w:val="001D3C3C"/>
    <w:rsid w:val="001F7D4D"/>
    <w:rsid w:val="00212325"/>
    <w:rsid w:val="0021663F"/>
    <w:rsid w:val="002363BD"/>
    <w:rsid w:val="002403DC"/>
    <w:rsid w:val="002522D2"/>
    <w:rsid w:val="00261C2F"/>
    <w:rsid w:val="00273B1A"/>
    <w:rsid w:val="0027633A"/>
    <w:rsid w:val="00284E61"/>
    <w:rsid w:val="0028618F"/>
    <w:rsid w:val="002929A5"/>
    <w:rsid w:val="002A1EB2"/>
    <w:rsid w:val="002A5322"/>
    <w:rsid w:val="002A62E8"/>
    <w:rsid w:val="002B5DED"/>
    <w:rsid w:val="002B6FE0"/>
    <w:rsid w:val="002C4A10"/>
    <w:rsid w:val="002C5518"/>
    <w:rsid w:val="002E0802"/>
    <w:rsid w:val="002E17C6"/>
    <w:rsid w:val="002E33B1"/>
    <w:rsid w:val="002E33EC"/>
    <w:rsid w:val="002E6D92"/>
    <w:rsid w:val="002F23F0"/>
    <w:rsid w:val="002F28FE"/>
    <w:rsid w:val="0030070D"/>
    <w:rsid w:val="003013C4"/>
    <w:rsid w:val="00303F1B"/>
    <w:rsid w:val="00305E15"/>
    <w:rsid w:val="003077C6"/>
    <w:rsid w:val="00311A82"/>
    <w:rsid w:val="00313C70"/>
    <w:rsid w:val="00314C59"/>
    <w:rsid w:val="00324653"/>
    <w:rsid w:val="003317E9"/>
    <w:rsid w:val="00335F3F"/>
    <w:rsid w:val="00337929"/>
    <w:rsid w:val="003410FE"/>
    <w:rsid w:val="00344D4D"/>
    <w:rsid w:val="003455AE"/>
    <w:rsid w:val="0035098A"/>
    <w:rsid w:val="00354911"/>
    <w:rsid w:val="0038143E"/>
    <w:rsid w:val="0038276B"/>
    <w:rsid w:val="00382929"/>
    <w:rsid w:val="00382DB5"/>
    <w:rsid w:val="00386E4E"/>
    <w:rsid w:val="00394FB6"/>
    <w:rsid w:val="003A1490"/>
    <w:rsid w:val="003A35B1"/>
    <w:rsid w:val="003A4488"/>
    <w:rsid w:val="003A5839"/>
    <w:rsid w:val="003B1EC1"/>
    <w:rsid w:val="003B4D75"/>
    <w:rsid w:val="003B4D76"/>
    <w:rsid w:val="003B6136"/>
    <w:rsid w:val="003C086E"/>
    <w:rsid w:val="003C5372"/>
    <w:rsid w:val="003C5541"/>
    <w:rsid w:val="003D0BC6"/>
    <w:rsid w:val="003D29FD"/>
    <w:rsid w:val="003E0B17"/>
    <w:rsid w:val="003E2CF1"/>
    <w:rsid w:val="003E4194"/>
    <w:rsid w:val="003F11F8"/>
    <w:rsid w:val="00404F4B"/>
    <w:rsid w:val="00410712"/>
    <w:rsid w:val="00413258"/>
    <w:rsid w:val="004140D9"/>
    <w:rsid w:val="00416120"/>
    <w:rsid w:val="00423C14"/>
    <w:rsid w:val="00427CDC"/>
    <w:rsid w:val="00427DC3"/>
    <w:rsid w:val="00430F98"/>
    <w:rsid w:val="0043230E"/>
    <w:rsid w:val="004327FC"/>
    <w:rsid w:val="00433419"/>
    <w:rsid w:val="00444296"/>
    <w:rsid w:val="00445390"/>
    <w:rsid w:val="00460B07"/>
    <w:rsid w:val="00466CED"/>
    <w:rsid w:val="00467439"/>
    <w:rsid w:val="00481E95"/>
    <w:rsid w:val="0048567B"/>
    <w:rsid w:val="004862B4"/>
    <w:rsid w:val="0048688A"/>
    <w:rsid w:val="00493FB7"/>
    <w:rsid w:val="004A1C9A"/>
    <w:rsid w:val="004A21F1"/>
    <w:rsid w:val="004A5205"/>
    <w:rsid w:val="004A7087"/>
    <w:rsid w:val="004A76F3"/>
    <w:rsid w:val="004B0BCE"/>
    <w:rsid w:val="004C10EA"/>
    <w:rsid w:val="004C16D9"/>
    <w:rsid w:val="004D0841"/>
    <w:rsid w:val="004D34C0"/>
    <w:rsid w:val="004E18CE"/>
    <w:rsid w:val="004E1DD6"/>
    <w:rsid w:val="004E778B"/>
    <w:rsid w:val="004F3659"/>
    <w:rsid w:val="004F5F9C"/>
    <w:rsid w:val="00504AA9"/>
    <w:rsid w:val="005068F9"/>
    <w:rsid w:val="005168A8"/>
    <w:rsid w:val="00516F30"/>
    <w:rsid w:val="00517DE0"/>
    <w:rsid w:val="00532081"/>
    <w:rsid w:val="0054791E"/>
    <w:rsid w:val="00551B80"/>
    <w:rsid w:val="00571124"/>
    <w:rsid w:val="00576A71"/>
    <w:rsid w:val="00580703"/>
    <w:rsid w:val="00581C25"/>
    <w:rsid w:val="00586AAC"/>
    <w:rsid w:val="00587B48"/>
    <w:rsid w:val="00592BC7"/>
    <w:rsid w:val="00595E50"/>
    <w:rsid w:val="005A0A98"/>
    <w:rsid w:val="005A4961"/>
    <w:rsid w:val="005B5F06"/>
    <w:rsid w:val="005C6AB8"/>
    <w:rsid w:val="005D0911"/>
    <w:rsid w:val="005E13D8"/>
    <w:rsid w:val="005E16C8"/>
    <w:rsid w:val="005F0FD3"/>
    <w:rsid w:val="00600E3C"/>
    <w:rsid w:val="0061350B"/>
    <w:rsid w:val="006143E8"/>
    <w:rsid w:val="0062038E"/>
    <w:rsid w:val="006261B8"/>
    <w:rsid w:val="00640CBD"/>
    <w:rsid w:val="00642662"/>
    <w:rsid w:val="00644BCA"/>
    <w:rsid w:val="00653225"/>
    <w:rsid w:val="00671A65"/>
    <w:rsid w:val="00671DD6"/>
    <w:rsid w:val="00672571"/>
    <w:rsid w:val="00674D84"/>
    <w:rsid w:val="0067736E"/>
    <w:rsid w:val="006808B5"/>
    <w:rsid w:val="00687740"/>
    <w:rsid w:val="00690A9B"/>
    <w:rsid w:val="00695B6E"/>
    <w:rsid w:val="00697C7D"/>
    <w:rsid w:val="006A1EFC"/>
    <w:rsid w:val="006A7829"/>
    <w:rsid w:val="006B3EE3"/>
    <w:rsid w:val="006B78C6"/>
    <w:rsid w:val="006C5233"/>
    <w:rsid w:val="006C649C"/>
    <w:rsid w:val="006D06E1"/>
    <w:rsid w:val="006E11E0"/>
    <w:rsid w:val="006E132C"/>
    <w:rsid w:val="006E691E"/>
    <w:rsid w:val="006E6E43"/>
    <w:rsid w:val="00706CE6"/>
    <w:rsid w:val="007077BD"/>
    <w:rsid w:val="007238FA"/>
    <w:rsid w:val="007254BD"/>
    <w:rsid w:val="00727696"/>
    <w:rsid w:val="00743B4F"/>
    <w:rsid w:val="007455C4"/>
    <w:rsid w:val="0074561E"/>
    <w:rsid w:val="0075164F"/>
    <w:rsid w:val="00752373"/>
    <w:rsid w:val="0075356D"/>
    <w:rsid w:val="00753C10"/>
    <w:rsid w:val="007642C3"/>
    <w:rsid w:val="007710CE"/>
    <w:rsid w:val="00775949"/>
    <w:rsid w:val="00782A58"/>
    <w:rsid w:val="007849CE"/>
    <w:rsid w:val="00785B40"/>
    <w:rsid w:val="00787674"/>
    <w:rsid w:val="0079041D"/>
    <w:rsid w:val="00795562"/>
    <w:rsid w:val="007966B3"/>
    <w:rsid w:val="007A1DFF"/>
    <w:rsid w:val="007A3855"/>
    <w:rsid w:val="007A479F"/>
    <w:rsid w:val="007B1B9F"/>
    <w:rsid w:val="007B3975"/>
    <w:rsid w:val="007B6413"/>
    <w:rsid w:val="007B7711"/>
    <w:rsid w:val="007C0451"/>
    <w:rsid w:val="007C15AA"/>
    <w:rsid w:val="007C439F"/>
    <w:rsid w:val="007D532F"/>
    <w:rsid w:val="007E15B6"/>
    <w:rsid w:val="007E68FE"/>
    <w:rsid w:val="00800187"/>
    <w:rsid w:val="00800839"/>
    <w:rsid w:val="00805420"/>
    <w:rsid w:val="008164A2"/>
    <w:rsid w:val="0082214B"/>
    <w:rsid w:val="00834CF7"/>
    <w:rsid w:val="00844D36"/>
    <w:rsid w:val="00844E41"/>
    <w:rsid w:val="00846434"/>
    <w:rsid w:val="00850401"/>
    <w:rsid w:val="00855DB9"/>
    <w:rsid w:val="008676A6"/>
    <w:rsid w:val="008766DF"/>
    <w:rsid w:val="00876743"/>
    <w:rsid w:val="008822AA"/>
    <w:rsid w:val="0088465E"/>
    <w:rsid w:val="00886D3A"/>
    <w:rsid w:val="00887EA5"/>
    <w:rsid w:val="008965F0"/>
    <w:rsid w:val="008A1AF8"/>
    <w:rsid w:val="008A1BCB"/>
    <w:rsid w:val="008A674F"/>
    <w:rsid w:val="008B5336"/>
    <w:rsid w:val="008B6330"/>
    <w:rsid w:val="008C110B"/>
    <w:rsid w:val="008C66FF"/>
    <w:rsid w:val="008D5551"/>
    <w:rsid w:val="008E020F"/>
    <w:rsid w:val="008E0487"/>
    <w:rsid w:val="008E1CCE"/>
    <w:rsid w:val="008E2D7C"/>
    <w:rsid w:val="008E6830"/>
    <w:rsid w:val="00910EEE"/>
    <w:rsid w:val="00913AB5"/>
    <w:rsid w:val="00920692"/>
    <w:rsid w:val="00922E44"/>
    <w:rsid w:val="00922F35"/>
    <w:rsid w:val="00934A17"/>
    <w:rsid w:val="0093750A"/>
    <w:rsid w:val="00942BAD"/>
    <w:rsid w:val="00943A10"/>
    <w:rsid w:val="0095197B"/>
    <w:rsid w:val="00952B2F"/>
    <w:rsid w:val="00983BE0"/>
    <w:rsid w:val="009852B6"/>
    <w:rsid w:val="00990465"/>
    <w:rsid w:val="009A609C"/>
    <w:rsid w:val="009B30EA"/>
    <w:rsid w:val="009B41A7"/>
    <w:rsid w:val="009C4EC3"/>
    <w:rsid w:val="009D7AAB"/>
    <w:rsid w:val="009E217C"/>
    <w:rsid w:val="009E5368"/>
    <w:rsid w:val="009E6667"/>
    <w:rsid w:val="009F00C1"/>
    <w:rsid w:val="009F08D1"/>
    <w:rsid w:val="009F125E"/>
    <w:rsid w:val="00A02FE6"/>
    <w:rsid w:val="00A07497"/>
    <w:rsid w:val="00A13A00"/>
    <w:rsid w:val="00A169C6"/>
    <w:rsid w:val="00A23361"/>
    <w:rsid w:val="00A312D3"/>
    <w:rsid w:val="00A344E2"/>
    <w:rsid w:val="00A357D3"/>
    <w:rsid w:val="00A40C00"/>
    <w:rsid w:val="00A60D02"/>
    <w:rsid w:val="00A73EFF"/>
    <w:rsid w:val="00A75952"/>
    <w:rsid w:val="00A80A1C"/>
    <w:rsid w:val="00A87B0C"/>
    <w:rsid w:val="00A87CFE"/>
    <w:rsid w:val="00A97625"/>
    <w:rsid w:val="00AA07FF"/>
    <w:rsid w:val="00AA5E1C"/>
    <w:rsid w:val="00AA6E3F"/>
    <w:rsid w:val="00AB24C1"/>
    <w:rsid w:val="00AC054B"/>
    <w:rsid w:val="00AC4C36"/>
    <w:rsid w:val="00AC5916"/>
    <w:rsid w:val="00AE7383"/>
    <w:rsid w:val="00AF35D7"/>
    <w:rsid w:val="00AF7C79"/>
    <w:rsid w:val="00B00579"/>
    <w:rsid w:val="00B119FC"/>
    <w:rsid w:val="00B2760C"/>
    <w:rsid w:val="00B319DD"/>
    <w:rsid w:val="00B32D01"/>
    <w:rsid w:val="00B33EF0"/>
    <w:rsid w:val="00B61D1A"/>
    <w:rsid w:val="00B61FF9"/>
    <w:rsid w:val="00B840A1"/>
    <w:rsid w:val="00B863EF"/>
    <w:rsid w:val="00B868CE"/>
    <w:rsid w:val="00BA4054"/>
    <w:rsid w:val="00BA6DC7"/>
    <w:rsid w:val="00BB5D64"/>
    <w:rsid w:val="00BB6053"/>
    <w:rsid w:val="00BF4898"/>
    <w:rsid w:val="00BF58D5"/>
    <w:rsid w:val="00BF7732"/>
    <w:rsid w:val="00C06A5B"/>
    <w:rsid w:val="00C16F7C"/>
    <w:rsid w:val="00C3247A"/>
    <w:rsid w:val="00C37DDC"/>
    <w:rsid w:val="00C4060E"/>
    <w:rsid w:val="00C40D7A"/>
    <w:rsid w:val="00C50FC4"/>
    <w:rsid w:val="00C578C2"/>
    <w:rsid w:val="00C70B7B"/>
    <w:rsid w:val="00C70F3F"/>
    <w:rsid w:val="00C7123F"/>
    <w:rsid w:val="00C8332D"/>
    <w:rsid w:val="00C84CEF"/>
    <w:rsid w:val="00C900B2"/>
    <w:rsid w:val="00CA21D1"/>
    <w:rsid w:val="00CC2B84"/>
    <w:rsid w:val="00CE24C9"/>
    <w:rsid w:val="00CE3C7C"/>
    <w:rsid w:val="00CF1E41"/>
    <w:rsid w:val="00D1116E"/>
    <w:rsid w:val="00D1155A"/>
    <w:rsid w:val="00D14B4B"/>
    <w:rsid w:val="00D22B91"/>
    <w:rsid w:val="00D26E29"/>
    <w:rsid w:val="00D30918"/>
    <w:rsid w:val="00D42943"/>
    <w:rsid w:val="00D45919"/>
    <w:rsid w:val="00D55D05"/>
    <w:rsid w:val="00D5614A"/>
    <w:rsid w:val="00D6272B"/>
    <w:rsid w:val="00D6411B"/>
    <w:rsid w:val="00D75695"/>
    <w:rsid w:val="00D7580F"/>
    <w:rsid w:val="00D77B14"/>
    <w:rsid w:val="00D811D5"/>
    <w:rsid w:val="00D91445"/>
    <w:rsid w:val="00D940C9"/>
    <w:rsid w:val="00D959CB"/>
    <w:rsid w:val="00DA0599"/>
    <w:rsid w:val="00DA1B2E"/>
    <w:rsid w:val="00DB5826"/>
    <w:rsid w:val="00DE5F6F"/>
    <w:rsid w:val="00E00083"/>
    <w:rsid w:val="00E11DC4"/>
    <w:rsid w:val="00E30C3E"/>
    <w:rsid w:val="00E365A1"/>
    <w:rsid w:val="00E3674D"/>
    <w:rsid w:val="00E473EE"/>
    <w:rsid w:val="00E50917"/>
    <w:rsid w:val="00E552BB"/>
    <w:rsid w:val="00E60F4D"/>
    <w:rsid w:val="00E62731"/>
    <w:rsid w:val="00E655F2"/>
    <w:rsid w:val="00E73726"/>
    <w:rsid w:val="00E962AF"/>
    <w:rsid w:val="00EA1F15"/>
    <w:rsid w:val="00EA4A64"/>
    <w:rsid w:val="00EA5616"/>
    <w:rsid w:val="00EA76E4"/>
    <w:rsid w:val="00EB0E48"/>
    <w:rsid w:val="00EB2117"/>
    <w:rsid w:val="00EB35D2"/>
    <w:rsid w:val="00EB5A93"/>
    <w:rsid w:val="00EB7A2F"/>
    <w:rsid w:val="00EE6074"/>
    <w:rsid w:val="00EE7B39"/>
    <w:rsid w:val="00EF1D6A"/>
    <w:rsid w:val="00EF42BC"/>
    <w:rsid w:val="00EF7807"/>
    <w:rsid w:val="00F03485"/>
    <w:rsid w:val="00F06238"/>
    <w:rsid w:val="00F0760B"/>
    <w:rsid w:val="00F115B4"/>
    <w:rsid w:val="00F12738"/>
    <w:rsid w:val="00F132D7"/>
    <w:rsid w:val="00F23875"/>
    <w:rsid w:val="00F24F1E"/>
    <w:rsid w:val="00F270AC"/>
    <w:rsid w:val="00F279BF"/>
    <w:rsid w:val="00F31B87"/>
    <w:rsid w:val="00F32DBB"/>
    <w:rsid w:val="00F334E8"/>
    <w:rsid w:val="00F37668"/>
    <w:rsid w:val="00F37B62"/>
    <w:rsid w:val="00F51778"/>
    <w:rsid w:val="00F5460C"/>
    <w:rsid w:val="00F55C3B"/>
    <w:rsid w:val="00F628E5"/>
    <w:rsid w:val="00F660CA"/>
    <w:rsid w:val="00F70E7E"/>
    <w:rsid w:val="00F751D8"/>
    <w:rsid w:val="00F766AE"/>
    <w:rsid w:val="00F770A7"/>
    <w:rsid w:val="00F83E9C"/>
    <w:rsid w:val="00F916CC"/>
    <w:rsid w:val="00F920F1"/>
    <w:rsid w:val="00F940B1"/>
    <w:rsid w:val="00FA038B"/>
    <w:rsid w:val="00FA0DAA"/>
    <w:rsid w:val="00FA207C"/>
    <w:rsid w:val="00FB2146"/>
    <w:rsid w:val="00FC10EC"/>
    <w:rsid w:val="00FC3E4A"/>
    <w:rsid w:val="00FD0A5D"/>
    <w:rsid w:val="00FE02F1"/>
    <w:rsid w:val="00FE1BE2"/>
    <w:rsid w:val="00FE3187"/>
    <w:rsid w:val="00FE3721"/>
    <w:rsid w:val="00FE6671"/>
    <w:rsid w:val="00FF1959"/>
    <w:rsid w:val="00F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9CA3ED"/>
  <w15:docId w15:val="{02F34264-EFEA-4AE2-AD7E-45EAB440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695"/>
  </w:style>
  <w:style w:type="paragraph" w:styleId="Heading1">
    <w:name w:val="heading 1"/>
    <w:basedOn w:val="Normal"/>
    <w:uiPriority w:val="1"/>
    <w:qFormat/>
    <w:pPr>
      <w:ind w:left="112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2"/>
      <w:outlineLvl w:val="1"/>
    </w:pPr>
    <w:rPr>
      <w:rFonts w:ascii="Arial" w:eastAsia="Arial" w:hAnsi="Arial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27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1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35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57D3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8676A6"/>
    <w:rPr>
      <w:rFonts w:ascii="Arial" w:eastAsia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7C6"/>
  </w:style>
  <w:style w:type="paragraph" w:styleId="Footer">
    <w:name w:val="footer"/>
    <w:basedOn w:val="Normal"/>
    <w:link w:val="Foot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7C6"/>
  </w:style>
  <w:style w:type="character" w:styleId="PlaceholderText">
    <w:name w:val="Placeholder Text"/>
    <w:basedOn w:val="DefaultParagraphFont"/>
    <w:uiPriority w:val="99"/>
    <w:semiHidden/>
    <w:rsid w:val="00D641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3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3EE"/>
    <w:rPr>
      <w:rFonts w:ascii="Lucida Grande" w:hAnsi="Lucida Grande"/>
      <w:sz w:val="18"/>
      <w:szCs w:val="18"/>
    </w:rPr>
  </w:style>
  <w:style w:type="table" w:customStyle="1" w:styleId="TableGridLight1">
    <w:name w:val="Table Grid Light1"/>
    <w:basedOn w:val="TableNormal"/>
    <w:uiPriority w:val="99"/>
    <w:rsid w:val="00FC10E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ackground-details">
    <w:name w:val="background-details"/>
    <w:basedOn w:val="DefaultParagraphFont"/>
    <w:rsid w:val="003013C4"/>
  </w:style>
  <w:style w:type="character" w:styleId="UnresolvedMention">
    <w:name w:val="Unresolved Mention"/>
    <w:basedOn w:val="DefaultParagraphFont"/>
    <w:uiPriority w:val="99"/>
    <w:semiHidden/>
    <w:unhideWhenUsed/>
    <w:rsid w:val="00834CF7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73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F127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0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antelle.lincoln@globalwomen.org.n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la%20Lansi\Desktop\INSERT%20NAME-Global-Women-Activate-Leaders-Programme-Scholarship-Application-Form-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23359B3FF6048729F50DE6EC9EF7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026C8-4A30-4123-AE71-0A2E318EBCD7}"/>
      </w:docPartPr>
      <w:docPartBody>
        <w:p w:rsidR="00C57EE7" w:rsidRDefault="00E56894">
          <w:pPr>
            <w:pStyle w:val="B23359B3FF6048729F50DE6EC9EF7A7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AAB6A44D6D6483282203BB50CCA5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5480F-1D00-40E1-A8D3-122AE6C30F79}"/>
      </w:docPartPr>
      <w:docPartBody>
        <w:p w:rsidR="00C57EE7" w:rsidRDefault="00E56894">
          <w:pPr>
            <w:pStyle w:val="6AAB6A44D6D6483282203BB50CCA57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4EA3472B89D453FAB8D98266D1E4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8534C-1B5A-4A60-A867-E34E20CF2F6F}"/>
      </w:docPartPr>
      <w:docPartBody>
        <w:p w:rsidR="00C57EE7" w:rsidRDefault="00E56894">
          <w:pPr>
            <w:pStyle w:val="04EA3472B89D453FAB8D98266D1E43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A4DFD99B1347609052C4ADEB8BB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C89AA-A30E-480B-9FFB-922563D74B4B}"/>
      </w:docPartPr>
      <w:docPartBody>
        <w:p w:rsidR="00C57EE7" w:rsidRDefault="00E56894">
          <w:pPr>
            <w:pStyle w:val="F5A4DFD99B1347609052C4ADEB8BB19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32B5DEA0F9045FEB7C35A89BC2E6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3A74C-2492-4DCE-8FB0-242FFDBB4A63}"/>
      </w:docPartPr>
      <w:docPartBody>
        <w:p w:rsidR="00C57EE7" w:rsidRDefault="00E56894">
          <w:pPr>
            <w:pStyle w:val="232B5DEA0F9045FEB7C35A89BC2E6C2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ECAB41D88C4751966D1F6DEE02A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39E48-4A28-4751-A905-082E71455C93}"/>
      </w:docPartPr>
      <w:docPartBody>
        <w:p w:rsidR="00C57EE7" w:rsidRDefault="00E56894">
          <w:pPr>
            <w:pStyle w:val="1BECAB41D88C4751966D1F6DEE02AC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EB784AD89644E048E1FF11040521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4344-85D5-4E5F-83C2-14689BA0AD7F}"/>
      </w:docPartPr>
      <w:docPartBody>
        <w:p w:rsidR="00C57EE7" w:rsidRDefault="00E56894">
          <w:pPr>
            <w:pStyle w:val="3EB784AD89644E048E1FF11040521F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33B889DA66C4F568EAEE94BAB101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2E3C8-3DE2-40D8-8D93-58E55F6409E1}"/>
      </w:docPartPr>
      <w:docPartBody>
        <w:p w:rsidR="00C57EE7" w:rsidRDefault="00E56894">
          <w:pPr>
            <w:pStyle w:val="433B889DA66C4F568EAEE94BAB101F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1B3E672F2D4FD4B6BD6DF78EF8B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F960E-6C5E-4446-861D-A281A3AE1FDF}"/>
      </w:docPartPr>
      <w:docPartBody>
        <w:p w:rsidR="00C57EE7" w:rsidRDefault="00E56894">
          <w:pPr>
            <w:pStyle w:val="EF1B3E672F2D4FD4B6BD6DF78EF8B7A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CB1ADCCD564CF59F41303C61F31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C1EC7-DB54-4F4C-9642-BF3BC90E1AA9}"/>
      </w:docPartPr>
      <w:docPartBody>
        <w:p w:rsidR="00C57EE7" w:rsidRDefault="00E56894">
          <w:pPr>
            <w:pStyle w:val="ACCB1ADCCD564CF59F41303C61F3145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6117B5431004D92AF6AAE8AB38E8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6A2D5-D2A7-468C-A74E-53FE090D5F6B}"/>
      </w:docPartPr>
      <w:docPartBody>
        <w:p w:rsidR="00C57EE7" w:rsidRDefault="00E56894">
          <w:pPr>
            <w:pStyle w:val="76117B5431004D92AF6AAE8AB38E80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EBB32BEEC6B4F378315876AFE0ED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DE4E7-F93F-44EF-A736-1732C9724978}"/>
      </w:docPartPr>
      <w:docPartBody>
        <w:p w:rsidR="00C57EE7" w:rsidRDefault="00E56894">
          <w:pPr>
            <w:pStyle w:val="1EBB32BEEC6B4F378315876AFE0ED47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3EA24FE22CC4A52925616D759689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691A-BCE9-4527-977A-C97A62194290}"/>
      </w:docPartPr>
      <w:docPartBody>
        <w:p w:rsidR="00C57EE7" w:rsidRDefault="00E56894">
          <w:pPr>
            <w:pStyle w:val="C3EA24FE22CC4A52925616D759689A9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8224FCEBEF547578F06FF88F1901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A8C46-AFA1-4FAF-8571-086824C9825F}"/>
      </w:docPartPr>
      <w:docPartBody>
        <w:p w:rsidR="00C57EE7" w:rsidRDefault="00E56894">
          <w:pPr>
            <w:pStyle w:val="58224FCEBEF547578F06FF88F1901AB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C33E610CBB946DA8F79DB4C9472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264A8-E32A-4641-82EE-6274EBF4092B}"/>
      </w:docPartPr>
      <w:docPartBody>
        <w:p w:rsidR="00C57EE7" w:rsidRDefault="00E56894">
          <w:pPr>
            <w:pStyle w:val="DC33E610CBB946DA8F79DB4C9472777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7AD97EE63B4594A65FFCFAC83DE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802E1-F689-4137-A9A8-4281581FA08B}"/>
      </w:docPartPr>
      <w:docPartBody>
        <w:p w:rsidR="00C57EE7" w:rsidRDefault="00E56894">
          <w:pPr>
            <w:pStyle w:val="DA7AD97EE63B4594A65FFCFAC83DEDC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A4D217D25354DCA982D26A8BF8C6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53D66-9ECE-4FE3-AF1B-C335EA6DE379}"/>
      </w:docPartPr>
      <w:docPartBody>
        <w:p w:rsidR="00C57EE7" w:rsidRDefault="00E56894">
          <w:pPr>
            <w:pStyle w:val="1A4D217D25354DCA982D26A8BF8C69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F4A9472BBC4C9A9B15A1362B1CF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E0CC8-F100-49DC-9579-F6304921998C}"/>
      </w:docPartPr>
      <w:docPartBody>
        <w:p w:rsidR="00C57EE7" w:rsidRDefault="00E56894">
          <w:pPr>
            <w:pStyle w:val="66F4A9472BBC4C9A9B15A1362B1CFF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D569C1170034A1BBDA4E33711C04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F261F-451A-492B-94BA-D18AE0C19A75}"/>
      </w:docPartPr>
      <w:docPartBody>
        <w:p w:rsidR="00C57EE7" w:rsidRDefault="00E56894">
          <w:pPr>
            <w:pStyle w:val="1D569C1170034A1BBDA4E33711C041B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CDC8DFD9B6E428593C138386001A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7BF40-C246-43D6-95CC-2E0BCBA51188}"/>
      </w:docPartPr>
      <w:docPartBody>
        <w:p w:rsidR="00C57EE7" w:rsidRDefault="00E56894">
          <w:pPr>
            <w:pStyle w:val="0CDC8DFD9B6E428593C138386001AB1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15A2655948A45F880EAD238DDA35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C2B9B-FE80-4CC9-9C1A-8851ADFDB8CD}"/>
      </w:docPartPr>
      <w:docPartBody>
        <w:p w:rsidR="00C57EE7" w:rsidRDefault="00E56894">
          <w:pPr>
            <w:pStyle w:val="115A2655948A45F880EAD238DDA35A2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A6D66EA52443F4B5552A6D998F9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6FC1F-680C-4C66-8AB2-249DC0E012F3}"/>
      </w:docPartPr>
      <w:docPartBody>
        <w:p w:rsidR="00C57EE7" w:rsidRDefault="00E56894">
          <w:pPr>
            <w:pStyle w:val="ACA6D66EA52443F4B5552A6D998F9F4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759CB74DBBD4AE2B65C365A73700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20DEE-2B80-47DB-B032-95D4441BBF44}"/>
      </w:docPartPr>
      <w:docPartBody>
        <w:p w:rsidR="00C57EE7" w:rsidRDefault="00E56894">
          <w:pPr>
            <w:pStyle w:val="F759CB74DBBD4AE2B65C365A73700B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864B68E47848CD81200FA335516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D607D-9407-414B-A6E3-AAD390C2F38D}"/>
      </w:docPartPr>
      <w:docPartBody>
        <w:p w:rsidR="00C57EE7" w:rsidRDefault="00E56894">
          <w:pPr>
            <w:pStyle w:val="60864B68E47848CD81200FA33551616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0F34D8BA13A40CC82FC2912F4E26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F1909-089F-455B-A427-ADCE580D2C1B}"/>
      </w:docPartPr>
      <w:docPartBody>
        <w:p w:rsidR="00C57EE7" w:rsidRDefault="00E56894">
          <w:pPr>
            <w:pStyle w:val="B0F34D8BA13A40CC82FC2912F4E26B5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C53FDEEA94B46878C0DF574B1124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EE441-03A1-4F09-83A7-5C7CD6E08CB6}"/>
      </w:docPartPr>
      <w:docPartBody>
        <w:p w:rsidR="00C57EE7" w:rsidRDefault="00E56894">
          <w:pPr>
            <w:pStyle w:val="6C53FDEEA94B46878C0DF574B112465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20A5B2BA9F3444AB5C742722D7B3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59710-5D50-4EF2-AC6B-8C8DEB0C7E05}"/>
      </w:docPartPr>
      <w:docPartBody>
        <w:p w:rsidR="00C57EE7" w:rsidRDefault="00E56894">
          <w:pPr>
            <w:pStyle w:val="520A5B2BA9F3444AB5C742722D7B3E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EE2E1514E74F90B37A2626053AD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F7251-D05B-4E24-B1E7-F9C314418D21}"/>
      </w:docPartPr>
      <w:docPartBody>
        <w:p w:rsidR="00C57EE7" w:rsidRDefault="00E56894">
          <w:pPr>
            <w:pStyle w:val="9DEE2E1514E74F90B37A2626053AD0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46D50556EB54A30ADE671D71E978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D1687-4639-4673-8339-1ADC6098D130}"/>
      </w:docPartPr>
      <w:docPartBody>
        <w:p w:rsidR="00C57EE7" w:rsidRDefault="00E56894">
          <w:pPr>
            <w:pStyle w:val="846D50556EB54A30ADE671D71E97807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6CCC5200DA4F40834729D1B233F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776EE-C9F5-44E7-80B4-C1D446B0CA98}"/>
      </w:docPartPr>
      <w:docPartBody>
        <w:p w:rsidR="00C57EE7" w:rsidRDefault="00E56894">
          <w:pPr>
            <w:pStyle w:val="666CCC5200DA4F40834729D1B233F2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A36892AA87D4DEFBC9C5136C5EC4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EE698-ACA2-4CEB-9517-D20AE2FB2912}"/>
      </w:docPartPr>
      <w:docPartBody>
        <w:p w:rsidR="00C57EE7" w:rsidRDefault="00E56894">
          <w:pPr>
            <w:pStyle w:val="FA36892AA87D4DEFBC9C5136C5EC4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E572631872749758657D29F08B4D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4AA52-626D-4701-A26A-98A76D19B76C}"/>
      </w:docPartPr>
      <w:docPartBody>
        <w:p w:rsidR="00C57EE7" w:rsidRDefault="00E56894">
          <w:pPr>
            <w:pStyle w:val="6E572631872749758657D29F08B4DCA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F0AA995DBCF448C88737FBF0EF4A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B4E36-CE85-4050-8583-9B9636B9618E}"/>
      </w:docPartPr>
      <w:docPartBody>
        <w:p w:rsidR="00C57EE7" w:rsidRDefault="00E56894">
          <w:pPr>
            <w:pStyle w:val="9F0AA995DBCF448C88737FBF0EF4AA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A30BBE28515423EA7A6F1B4F9EFA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F0056-12D8-4AA2-896C-204AC613D41A}"/>
      </w:docPartPr>
      <w:docPartBody>
        <w:p w:rsidR="00C57EE7" w:rsidRDefault="00E56894">
          <w:pPr>
            <w:pStyle w:val="FA30BBE28515423EA7A6F1B4F9EFAD5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A4DDAB2F20C4058BDA94DC779D76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A497A-6C1C-4D15-A222-A7AB80A8A605}"/>
      </w:docPartPr>
      <w:docPartBody>
        <w:p w:rsidR="00C57EE7" w:rsidRDefault="00E56894">
          <w:pPr>
            <w:pStyle w:val="BA4DDAB2F20C4058BDA94DC779D761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0A80B29AAC4B258F1E67537FF87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C5004-E905-47B4-A837-12E450E00038}"/>
      </w:docPartPr>
      <w:docPartBody>
        <w:p w:rsidR="00C57EE7" w:rsidRDefault="00E56894">
          <w:pPr>
            <w:pStyle w:val="1B0A80B29AAC4B258F1E67537FF87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39FE5F4B0134ECDBACDCF82B7FD4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7C1EA-C17B-4E2B-975D-D7C9F8312DB9}"/>
      </w:docPartPr>
      <w:docPartBody>
        <w:p w:rsidR="00C57EE7" w:rsidRDefault="00E56894">
          <w:pPr>
            <w:pStyle w:val="F39FE5F4B0134ECDBACDCF82B7FD435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48D90B5A25C4D24AF8182BBF3B59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12A2E-E005-4925-9B40-ADE2A61BFAC1}"/>
      </w:docPartPr>
      <w:docPartBody>
        <w:p w:rsidR="00C57EE7" w:rsidRDefault="00E56894">
          <w:pPr>
            <w:pStyle w:val="F48D90B5A25C4D24AF8182BBF3B59BC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5F8974191B142479C95FF7134DA5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421C4-2511-4CC0-9942-225BF20F6817}"/>
      </w:docPartPr>
      <w:docPartBody>
        <w:p w:rsidR="00C57EE7" w:rsidRDefault="00E56894">
          <w:pPr>
            <w:pStyle w:val="65F8974191B142479C95FF7134DA5CF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ED5FED0C54B488CA7189A6AAF19F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B8955-056B-4ED9-8860-49A513D6B68D}"/>
      </w:docPartPr>
      <w:docPartBody>
        <w:p w:rsidR="00C57EE7" w:rsidRDefault="00E56894">
          <w:pPr>
            <w:pStyle w:val="9ED5FED0C54B488CA7189A6AAF19F43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B65CC25F9FA4041A4F351601FF68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CB81F-F601-4F11-9BC3-6EC04A73D864}"/>
      </w:docPartPr>
      <w:docPartBody>
        <w:p w:rsidR="00C57EE7" w:rsidRDefault="00E56894">
          <w:pPr>
            <w:pStyle w:val="0B65CC25F9FA4041A4F351601FF68FD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1877607C5CC4F32BA225B7F2B833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21497-4A27-4FAF-B63B-D32C6CE36524}"/>
      </w:docPartPr>
      <w:docPartBody>
        <w:p w:rsidR="00C57EE7" w:rsidRDefault="00E56894">
          <w:pPr>
            <w:pStyle w:val="81877607C5CC4F32BA225B7F2B833A1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256E5330FE846689117E5C20ACF5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474E1-2388-4A6A-955C-500D0C86CA2D}"/>
      </w:docPartPr>
      <w:docPartBody>
        <w:p w:rsidR="00C57EE7" w:rsidRDefault="00E56894">
          <w:pPr>
            <w:pStyle w:val="0256E5330FE846689117E5C20ACF50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46E4007427F4ABEBD041276B23C2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082A6-309D-448D-B7B0-D53B5B551BEC}"/>
      </w:docPartPr>
      <w:docPartBody>
        <w:p w:rsidR="00C57EE7" w:rsidRDefault="00E56894">
          <w:pPr>
            <w:pStyle w:val="946E4007427F4ABEBD041276B23C298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69EED8826E14211A1A68D8BD43E4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5DF4-819D-46A6-82D7-2B6C656F7C08}"/>
      </w:docPartPr>
      <w:docPartBody>
        <w:p w:rsidR="00C57EE7" w:rsidRDefault="00E56894">
          <w:pPr>
            <w:pStyle w:val="069EED8826E14211A1A68D8BD43E464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F4DA29B786141E59C9A9F02CCCE8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89F22-D591-4169-9663-14B7B1BA720B}"/>
      </w:docPartPr>
      <w:docPartBody>
        <w:p w:rsidR="00C57EE7" w:rsidRDefault="00E56894">
          <w:pPr>
            <w:pStyle w:val="0F4DA29B786141E59C9A9F02CCCE826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D62A1FF5C2A4A9FA1A9D1CF34987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76CB8-CBE7-4289-B0B0-11036FB990F7}"/>
      </w:docPartPr>
      <w:docPartBody>
        <w:p w:rsidR="00C57EE7" w:rsidRDefault="00E56894">
          <w:pPr>
            <w:pStyle w:val="3D62A1FF5C2A4A9FA1A9D1CF34987E2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5CACD8EF0F495097580CB76B391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9EB8C-15CF-4C46-AEA2-504802759856}"/>
      </w:docPartPr>
      <w:docPartBody>
        <w:p w:rsidR="00C57EE7" w:rsidRDefault="00E56894">
          <w:pPr>
            <w:pStyle w:val="255CACD8EF0F495097580CB76B39131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526FD3822EC449CBA5160373B3E5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5531B-3394-418D-BAD7-324A97330F99}"/>
      </w:docPartPr>
      <w:docPartBody>
        <w:p w:rsidR="00C57EE7" w:rsidRDefault="00E56894">
          <w:pPr>
            <w:pStyle w:val="4526FD3822EC449CBA5160373B3E5A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05B0E45087B40CBAC4506E5D9238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F4DE6-8534-4021-BB3D-F212CAF9BE46}"/>
      </w:docPartPr>
      <w:docPartBody>
        <w:p w:rsidR="00C57EE7" w:rsidRDefault="00E56894">
          <w:pPr>
            <w:pStyle w:val="705B0E45087B40CBAC4506E5D9238F3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5E5E906791A49589D7CA0949D269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35BF6-0669-49D5-935B-93EC99C4F8C8}"/>
      </w:docPartPr>
      <w:docPartBody>
        <w:p w:rsidR="00C57EE7" w:rsidRDefault="00E56894">
          <w:pPr>
            <w:pStyle w:val="B5E5E906791A49589D7CA0949D2691C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9D40258AF5F42B48525CA6D5C1C7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3BC46-E58B-40BC-95D4-226F4C446163}"/>
      </w:docPartPr>
      <w:docPartBody>
        <w:p w:rsidR="00C57EE7" w:rsidRDefault="00E56894">
          <w:pPr>
            <w:pStyle w:val="F9D40258AF5F42B48525CA6D5C1C77E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D0845EA9E1D45718A069FE719A25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AF5F4-2C73-4023-8A83-101D3F6005A4}"/>
      </w:docPartPr>
      <w:docPartBody>
        <w:p w:rsidR="00C57EE7" w:rsidRDefault="00E56894">
          <w:pPr>
            <w:pStyle w:val="7D0845EA9E1D45718A069FE719A25A0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0D18502849B44FBB4E502899B8AC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48F9E-DDA4-4A12-B657-56CD80C59407}"/>
      </w:docPartPr>
      <w:docPartBody>
        <w:p w:rsidR="00C57EE7" w:rsidRDefault="00E56894">
          <w:pPr>
            <w:pStyle w:val="40D18502849B44FBB4E502899B8AC8A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678AD426784192A08C171BF1C03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656CC-A891-45D1-8D4F-FC17D1359A90}"/>
      </w:docPartPr>
      <w:docPartBody>
        <w:p w:rsidR="00C57EE7" w:rsidRDefault="00E56894">
          <w:pPr>
            <w:pStyle w:val="A6678AD426784192A08C171BF1C031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8E6897EE0234829AE99C672D4A3E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FB1A9-D541-47B4-AEF9-112FA59608A0}"/>
      </w:docPartPr>
      <w:docPartBody>
        <w:p w:rsidR="00C57EE7" w:rsidRDefault="00E56894">
          <w:pPr>
            <w:pStyle w:val="E8E6897EE0234829AE99C672D4A3EE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91B272697948EFAB9D58E8871BD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9FBB1-ADD5-4AAC-93C2-4D7193629B4B}"/>
      </w:docPartPr>
      <w:docPartBody>
        <w:p w:rsidR="00C57EE7" w:rsidRDefault="00E56894">
          <w:pPr>
            <w:pStyle w:val="FB91B272697948EFAB9D58E8871BD2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5BFC7B689284D5A818FF9FF5BEF5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2CACF-46F0-4486-A480-43DC25F44498}"/>
      </w:docPartPr>
      <w:docPartBody>
        <w:p w:rsidR="00C57EE7" w:rsidRDefault="00E56894">
          <w:pPr>
            <w:pStyle w:val="65BFC7B689284D5A818FF9FF5BEF55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111EE4AD35D4072AC3449A2FB855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77190-56BD-49B6-82D3-0C6675BE8F09}"/>
      </w:docPartPr>
      <w:docPartBody>
        <w:p w:rsidR="00C57EE7" w:rsidRDefault="00E56894">
          <w:pPr>
            <w:pStyle w:val="B111EE4AD35D4072AC3449A2FB8558C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54673E274046A68DB038F394244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93DDC-AD14-4E86-9C80-55E192C9F74F}"/>
      </w:docPartPr>
      <w:docPartBody>
        <w:p w:rsidR="00C57EE7" w:rsidRDefault="00E56894">
          <w:pPr>
            <w:pStyle w:val="F554673E274046A68DB038F39424409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025E693E3F64A118A9B14E454049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6B8F6-E84A-43FF-8E85-15DD57D21F78}"/>
      </w:docPartPr>
      <w:docPartBody>
        <w:p w:rsidR="00C57EE7" w:rsidRDefault="00E56894">
          <w:pPr>
            <w:pStyle w:val="E025E693E3F64A118A9B14E4540492D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4B21797ED6B487CAEC0AE634BBD3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4323C-3DC5-455C-8820-E23FFAA26E97}"/>
      </w:docPartPr>
      <w:docPartBody>
        <w:p w:rsidR="00C57EE7" w:rsidRDefault="00E56894">
          <w:pPr>
            <w:pStyle w:val="C4B21797ED6B487CAEC0AE634BBD345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05B4D626D3D44E1BE9B1020D9AB8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5EF3B-5433-4BD9-AA2D-E34A116DE020}"/>
      </w:docPartPr>
      <w:docPartBody>
        <w:p w:rsidR="00C57EE7" w:rsidRDefault="00E56894">
          <w:pPr>
            <w:pStyle w:val="405B4D626D3D44E1BE9B1020D9AB86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0AD3E9ED5DF423D8B54D5F295971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76C4D-EEF8-478E-B0D3-E96F1B32D78A}"/>
      </w:docPartPr>
      <w:docPartBody>
        <w:p w:rsidR="00C57EE7" w:rsidRDefault="00E56894">
          <w:pPr>
            <w:pStyle w:val="A0AD3E9ED5DF423D8B54D5F29597158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E2F541B856741DE9222A1EA8A942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ED92D-6CDF-49E7-B207-ACED1C07BD75}"/>
      </w:docPartPr>
      <w:docPartBody>
        <w:p w:rsidR="00C57EE7" w:rsidRDefault="00E56894">
          <w:pPr>
            <w:pStyle w:val="0E2F541B856741DE9222A1EA8A942E4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79D8D0BD5D84A41BFB3CD03E2122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C712D-60E6-4F4D-8C16-AB7D45A670F2}"/>
      </w:docPartPr>
      <w:docPartBody>
        <w:p w:rsidR="00C57EE7" w:rsidRDefault="00E56894">
          <w:pPr>
            <w:pStyle w:val="679D8D0BD5D84A41BFB3CD03E21225A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FA6100124F4621BDC8841863CF4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1FE44-09A2-4F05-983F-3BBDCB3697D5}"/>
      </w:docPartPr>
      <w:docPartBody>
        <w:p w:rsidR="00C57EE7" w:rsidRDefault="00E56894">
          <w:pPr>
            <w:pStyle w:val="60FA6100124F4621BDC8841863CF47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D3F80793E3E4C1BA20389320835A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EB540-75FA-4B8C-AAC8-732B7A72005E}"/>
      </w:docPartPr>
      <w:docPartBody>
        <w:p w:rsidR="00C57EE7" w:rsidRDefault="00E56894">
          <w:pPr>
            <w:pStyle w:val="7D3F80793E3E4C1BA20389320835A92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9C66CE6BF5F443F8B44D15649CA6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6F11B-D694-4CFC-9D59-600A15064432}"/>
      </w:docPartPr>
      <w:docPartBody>
        <w:p w:rsidR="00C57EE7" w:rsidRDefault="00E56894">
          <w:pPr>
            <w:pStyle w:val="C9C66CE6BF5F443F8B44D15649CA6C5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D298916A120429D9B93A405BCBF0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44B6E-0924-43B5-9AFB-8165DA0D7BD5}"/>
      </w:docPartPr>
      <w:docPartBody>
        <w:p w:rsidR="00C57EE7" w:rsidRDefault="00E56894">
          <w:pPr>
            <w:pStyle w:val="0D298916A120429D9B93A405BCBF06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EED2F580CD6460C94FC8F97DF70D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BB66F-1356-4FD3-ACB1-92DE0F2030DB}"/>
      </w:docPartPr>
      <w:docPartBody>
        <w:p w:rsidR="00C57EE7" w:rsidRDefault="00E56894">
          <w:pPr>
            <w:pStyle w:val="2EED2F580CD6460C94FC8F97DF70DC4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B931D80E36E48ECA6CBBD745E32A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8BED2-DC5F-4048-8A7E-5DBC5B02F078}"/>
      </w:docPartPr>
      <w:docPartBody>
        <w:p w:rsidR="00C57EE7" w:rsidRDefault="00E56894">
          <w:pPr>
            <w:pStyle w:val="EB931D80E36E48ECA6CBBD745E32A78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FE91E02524F4DB3A2BC404240889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407EB-CAE7-4C03-9A98-A05C73DF0E86}"/>
      </w:docPartPr>
      <w:docPartBody>
        <w:p w:rsidR="00C57EE7" w:rsidRDefault="00E56894">
          <w:pPr>
            <w:pStyle w:val="BFE91E02524F4DB3A2BC4042408898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583C87BF6DA4C40B374F700A99D8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97E5C-D2A1-4BE2-B5A0-D9175DD0E427}"/>
      </w:docPartPr>
      <w:docPartBody>
        <w:p w:rsidR="00C57EE7" w:rsidRDefault="00E56894">
          <w:pPr>
            <w:pStyle w:val="3583C87BF6DA4C40B374F700A99D82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3CE8A5D1C3045128F50C6B47AA8A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EE384-6DE4-46F3-AA0F-6493F0F67C7B}"/>
      </w:docPartPr>
      <w:docPartBody>
        <w:p w:rsidR="00C57EE7" w:rsidRDefault="00E56894">
          <w:pPr>
            <w:pStyle w:val="E3CE8A5D1C3045128F50C6B47AA8A6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2BAA570B86246DE95440ED524DD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E555E-2AA5-4F04-A9DC-C0B0E389A591}"/>
      </w:docPartPr>
      <w:docPartBody>
        <w:p w:rsidR="00C57EE7" w:rsidRDefault="00E56894">
          <w:pPr>
            <w:pStyle w:val="22BAA570B86246DE95440ED524DDF79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BED75B9BABA419185B108D955425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9A88B-0D4E-473B-B4AE-2FA0C923C054}"/>
      </w:docPartPr>
      <w:docPartBody>
        <w:p w:rsidR="00C57EE7" w:rsidRDefault="00E56894">
          <w:pPr>
            <w:pStyle w:val="CBED75B9BABA419185B108D9554254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C744173C06747BAA2C0012B66D8F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9E97B-1328-454D-8181-9BBF0CFE07D8}"/>
      </w:docPartPr>
      <w:docPartBody>
        <w:p w:rsidR="00C57EE7" w:rsidRDefault="00E56894">
          <w:pPr>
            <w:pStyle w:val="9C744173C06747BAA2C0012B66D8F51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20A19AF0DBD45B188107059B6E01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1D1F5-0B39-476B-928A-06E658B007EF}"/>
      </w:docPartPr>
      <w:docPartBody>
        <w:p w:rsidR="00C57EE7" w:rsidRDefault="00E56894">
          <w:pPr>
            <w:pStyle w:val="F20A19AF0DBD45B188107059B6E01E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0BA78B2B8AE438B92FE9FE65353A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40465-E1D3-488C-A1CC-631B186A2074}"/>
      </w:docPartPr>
      <w:docPartBody>
        <w:p w:rsidR="00C57EE7" w:rsidRDefault="00E56894">
          <w:pPr>
            <w:pStyle w:val="70BA78B2B8AE438B92FE9FE65353AD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6FD3C7E1694757B66BFFB2A528B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3F6A0-21DC-4A11-8056-385DEDDA6F86}"/>
      </w:docPartPr>
      <w:docPartBody>
        <w:p w:rsidR="00C57EE7" w:rsidRDefault="00E56894">
          <w:pPr>
            <w:pStyle w:val="FB6FD3C7E1694757B66BFFB2A528B7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EC6B17F04F44A00B1B8E965C0D9D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D499E-5365-457F-AB21-C41096FF2F3B}"/>
      </w:docPartPr>
      <w:docPartBody>
        <w:p w:rsidR="00C57EE7" w:rsidRDefault="00E56894">
          <w:pPr>
            <w:pStyle w:val="DEC6B17F04F44A00B1B8E965C0D9D28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9B41A3EFE29410B92D628BABDAF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C9DEA-ECD1-4E32-A8B4-CAE817245F61}"/>
      </w:docPartPr>
      <w:docPartBody>
        <w:p w:rsidR="00C57EE7" w:rsidRDefault="00E56894">
          <w:pPr>
            <w:pStyle w:val="D9B41A3EFE29410B92D628BABDAF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D23EDDB09094C40A7E46846C1DA1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E635B-BB32-4BBD-90F7-6C653BF7ACCB}"/>
      </w:docPartPr>
      <w:docPartBody>
        <w:p w:rsidR="00C57EE7" w:rsidRDefault="00E56894">
          <w:pPr>
            <w:pStyle w:val="CD23EDDB09094C40A7E46846C1DA14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456D3031FFB478BA660DFEE5834C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B41A7-CF90-4770-947C-0825C98DD9BB}"/>
      </w:docPartPr>
      <w:docPartBody>
        <w:p w:rsidR="00C57EE7" w:rsidRDefault="00E56894">
          <w:pPr>
            <w:pStyle w:val="6456D3031FFB478BA660DFEE5834CCE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8F8E96B18A84276A0456BED39BB9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9110B-028D-473F-A65C-56D092A658BE}"/>
      </w:docPartPr>
      <w:docPartBody>
        <w:p w:rsidR="00C57EE7" w:rsidRDefault="00E56894">
          <w:pPr>
            <w:pStyle w:val="B8F8E96B18A84276A0456BED39BB978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EE541EA71F4055B7A460BB9B130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BD76C-1DEA-42FE-B612-E8B9D8376865}"/>
      </w:docPartPr>
      <w:docPartBody>
        <w:p w:rsidR="00C57EE7" w:rsidRDefault="00E56894">
          <w:pPr>
            <w:pStyle w:val="E4EE541EA71F4055B7A460BB9B130D4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C2634D742A744F4A0D5461E1456E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2969E-A5F6-4A64-8534-0105CC5330C6}"/>
      </w:docPartPr>
      <w:docPartBody>
        <w:p w:rsidR="00C57EE7" w:rsidRDefault="00E56894">
          <w:pPr>
            <w:pStyle w:val="1C2634D742A744F4A0D5461E1456E6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BDB6E88483041C1A3D44740A5785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BD696-1C9A-427D-9081-2A6519110E32}"/>
      </w:docPartPr>
      <w:docPartBody>
        <w:p w:rsidR="00C57EE7" w:rsidRDefault="00E56894">
          <w:pPr>
            <w:pStyle w:val="5BDB6E88483041C1A3D44740A57857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B0987418F74A82979C8DEE4A554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B8E90-A63A-432B-BA72-00867208C434}"/>
      </w:docPartPr>
      <w:docPartBody>
        <w:p w:rsidR="00C57EE7" w:rsidRDefault="00E56894">
          <w:pPr>
            <w:pStyle w:val="FBB0987418F74A82979C8DEE4A5544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AF3076112D14956BE4275029EE58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F77DF-2556-45BF-B85D-B756AF583DBA}"/>
      </w:docPartPr>
      <w:docPartBody>
        <w:p w:rsidR="00C57EE7" w:rsidRDefault="00E56894">
          <w:pPr>
            <w:pStyle w:val="AAF3076112D14956BE4275029EE58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689D1BA79C041059BA68D7DCE972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C43C7-47E1-4A23-AABD-AE459A5FBBA7}"/>
      </w:docPartPr>
      <w:docPartBody>
        <w:p w:rsidR="00C57EE7" w:rsidRDefault="00E56894">
          <w:pPr>
            <w:pStyle w:val="C689D1BA79C041059BA68D7DCE97255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545C43EA8A44FDB9AB8DCD5DF2EE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56E48-EA19-42A2-A2B8-079CBC3E7A3C}"/>
      </w:docPartPr>
      <w:docPartBody>
        <w:p w:rsidR="00C57EE7" w:rsidRDefault="00E56894">
          <w:pPr>
            <w:pStyle w:val="9545C43EA8A44FDB9AB8DCD5DF2EE7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9392F6F2DC2430E836618B59E3AD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D7FEC-CD63-469C-880B-E4D063397223}"/>
      </w:docPartPr>
      <w:docPartBody>
        <w:p w:rsidR="00C57EE7" w:rsidRDefault="00E56894">
          <w:pPr>
            <w:pStyle w:val="B9392F6F2DC2430E836618B59E3AD6B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DFF3998BB249ECA04AE80B598BB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B6275-40FB-4CDC-92DF-BB2738214950}"/>
      </w:docPartPr>
      <w:docPartBody>
        <w:p w:rsidR="00C57EE7" w:rsidRDefault="00E56894">
          <w:pPr>
            <w:pStyle w:val="9DDFF3998BB249ECA04AE80B598BB0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177C5F7524E4D69AA89F3B15EFF9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92242-FF89-4A43-98D2-340D53933F37}"/>
      </w:docPartPr>
      <w:docPartBody>
        <w:p w:rsidR="00C57EE7" w:rsidRDefault="00E56894">
          <w:pPr>
            <w:pStyle w:val="3177C5F7524E4D69AA89F3B15EFF922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A3EC365988E4508BBA619FEF5D7F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E53E6-DD93-4D59-B49C-E7F7B0D851AC}"/>
      </w:docPartPr>
      <w:docPartBody>
        <w:p w:rsidR="00C57EE7" w:rsidRDefault="00E56894">
          <w:pPr>
            <w:pStyle w:val="EA3EC365988E4508BBA619FEF5D7F23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8D336F8A0BB474D91F13EC2ED333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17DD5-4741-4EDE-9CAC-5F600894BF5A}"/>
      </w:docPartPr>
      <w:docPartBody>
        <w:p w:rsidR="00C57EE7" w:rsidRDefault="00E56894">
          <w:pPr>
            <w:pStyle w:val="98D336F8A0BB474D91F13EC2ED333AA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41E46D4EAD143698EDA7FC5CF572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1FF5D-C157-470F-8AA7-70F8D1523B6B}"/>
      </w:docPartPr>
      <w:docPartBody>
        <w:p w:rsidR="00C57EE7" w:rsidRDefault="00E56894">
          <w:pPr>
            <w:pStyle w:val="741E46D4EAD143698EDA7FC5CF572D3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E5FBC7275854AF28F75021D34A16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5CD5-FB19-4C76-9F70-A5F15357857B}"/>
      </w:docPartPr>
      <w:docPartBody>
        <w:p w:rsidR="00C57EE7" w:rsidRDefault="008E6FD7" w:rsidP="008E6FD7">
          <w:pPr>
            <w:pStyle w:val="AE5FBC7275854AF28F75021D34A1671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373E8F85944689B9B0144FFE08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68446-2CB5-424C-A002-1D7D18AB387A}"/>
      </w:docPartPr>
      <w:docPartBody>
        <w:p w:rsidR="00C57EE7" w:rsidRDefault="008E6FD7" w:rsidP="008E6FD7">
          <w:pPr>
            <w:pStyle w:val="E4373E8F85944689B9B0144FFE08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E0DD9A9E2374CBDA7D3C31EC3077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04762-DC6F-456C-9CB6-8B7CFB2460B2}"/>
      </w:docPartPr>
      <w:docPartBody>
        <w:p w:rsidR="00C57EE7" w:rsidRDefault="008E6FD7" w:rsidP="008E6FD7">
          <w:pPr>
            <w:pStyle w:val="4E0DD9A9E2374CBDA7D3C31EC30776B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A535F7A2E064EB49E0B79B651967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A1C9D-D6AB-4D44-9F4B-81AFE42EEC12}"/>
      </w:docPartPr>
      <w:docPartBody>
        <w:p w:rsidR="00C57EE7" w:rsidRDefault="008E6FD7" w:rsidP="008E6FD7">
          <w:pPr>
            <w:pStyle w:val="9A535F7A2E064EB49E0B79B6519673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0D24F2344E0445FAD96B4E8C5E26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5C2E0-BCD7-42D3-9186-CD610EA81FDA}"/>
      </w:docPartPr>
      <w:docPartBody>
        <w:p w:rsidR="00C57EE7" w:rsidRDefault="008E6FD7" w:rsidP="008E6FD7">
          <w:pPr>
            <w:pStyle w:val="F0D24F2344E0445FAD96B4E8C5E2616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8B859414DA40EFAC20EF23EC40B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25CA3-851D-4B47-B1D4-967A294FBDAE}"/>
      </w:docPartPr>
      <w:docPartBody>
        <w:p w:rsidR="00C57EE7" w:rsidRDefault="008E6FD7" w:rsidP="008E6FD7">
          <w:pPr>
            <w:pStyle w:val="EF8B859414DA40EFAC20EF23EC40B4D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C96339B3F8048E2AF257EC8A7068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4AAB-9670-4260-9452-471A894FB5B6}"/>
      </w:docPartPr>
      <w:docPartBody>
        <w:p w:rsidR="00C57EE7" w:rsidRDefault="008E6FD7" w:rsidP="008E6FD7">
          <w:pPr>
            <w:pStyle w:val="7C96339B3F8048E2AF257EC8A70683C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6C3220E447447B49F234836C07D1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9AC4F-2228-4325-8B4E-603ACEA35F99}"/>
      </w:docPartPr>
      <w:docPartBody>
        <w:p w:rsidR="00C57EE7" w:rsidRDefault="008E6FD7" w:rsidP="008E6FD7">
          <w:pPr>
            <w:pStyle w:val="16C3220E447447B49F234836C07D1FB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3740F3953AC4121919D18FBAB42C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DB7BA-E44D-4CF0-AE50-B7062B8216C4}"/>
      </w:docPartPr>
      <w:docPartBody>
        <w:p w:rsidR="00C57EE7" w:rsidRDefault="008E6FD7" w:rsidP="008E6FD7">
          <w:pPr>
            <w:pStyle w:val="03740F3953AC4121919D18FBAB42CC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EAEED1E6F9041C1B2DE02CA38C3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99C4F-EC48-4A08-8B3D-1BDCA9235B31}"/>
      </w:docPartPr>
      <w:docPartBody>
        <w:p w:rsidR="00C57EE7" w:rsidRDefault="008E6FD7" w:rsidP="008E6FD7">
          <w:pPr>
            <w:pStyle w:val="BEAEED1E6F9041C1B2DE02CA38C39F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C6873371DD4000B6119A99B9E9B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39B1F-E76B-40B8-B76B-AB146A4A61E2}"/>
      </w:docPartPr>
      <w:docPartBody>
        <w:p w:rsidR="00C57EE7" w:rsidRDefault="008E6FD7" w:rsidP="008E6FD7">
          <w:pPr>
            <w:pStyle w:val="DAC6873371DD4000B6119A99B9E9BE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6431F6A81E6462FB3381D4C3695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75BED-B870-4AD3-B011-E34A80E6AEC2}"/>
      </w:docPartPr>
      <w:docPartBody>
        <w:p w:rsidR="00C57EE7" w:rsidRDefault="008E6FD7" w:rsidP="008E6FD7">
          <w:pPr>
            <w:pStyle w:val="26431F6A81E6462FB3381D4C369548A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B7449607A134FBDAA5F023E389DA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AB335-A05F-48B9-ABC2-03B649538AD6}"/>
      </w:docPartPr>
      <w:docPartBody>
        <w:p w:rsidR="00C57EE7" w:rsidRDefault="008E6FD7" w:rsidP="008E6FD7">
          <w:pPr>
            <w:pStyle w:val="4B7449607A134FBDAA5F023E389DAD3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FDADAB20D7A4F3782E942B160C4A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FA8B2-BAB8-4822-9F44-F9BC2A04C1B4}"/>
      </w:docPartPr>
      <w:docPartBody>
        <w:p w:rsidR="00EA078A" w:rsidRDefault="00E50283" w:rsidP="00E50283">
          <w:pPr>
            <w:pStyle w:val="AFDADAB20D7A4F3782E942B160C4A70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7E09F75FCD4435586304C5579572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61A1D-34E9-4F39-A94E-D44A7304B576}"/>
      </w:docPartPr>
      <w:docPartBody>
        <w:p w:rsidR="00EA078A" w:rsidRDefault="00E50283" w:rsidP="00E50283">
          <w:pPr>
            <w:pStyle w:val="97E09F75FCD4435586304C5579572B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25120A46D14EDCA142B6803ACAB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CC2A1-E73C-4CAD-91FD-623C02E7D634}"/>
      </w:docPartPr>
      <w:docPartBody>
        <w:p w:rsidR="00EA078A" w:rsidRDefault="00E50283" w:rsidP="00E50283">
          <w:pPr>
            <w:pStyle w:val="A625120A46D14EDCA142B6803ACAB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CDF3757101542A88B6DBEFE0429F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A8F53-C711-47FE-A3EF-5F753826DA56}"/>
      </w:docPartPr>
      <w:docPartBody>
        <w:p w:rsidR="00EA078A" w:rsidRDefault="00E50283" w:rsidP="00E50283">
          <w:pPr>
            <w:pStyle w:val="FCDF3757101542A88B6DBEFE0429FC3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4A66E78DDBE4BC5B6ABE6E554C3F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EA57D-DA08-4BD7-B808-298506F4233E}"/>
      </w:docPartPr>
      <w:docPartBody>
        <w:p w:rsidR="00EA078A" w:rsidRDefault="00E50283" w:rsidP="00E50283">
          <w:pPr>
            <w:pStyle w:val="B4A66E78DDBE4BC5B6ABE6E554C3F05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752DADCF614D2DA4A4EDB091921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156D-A8EA-465F-9AB2-452847E8F5BA}"/>
      </w:docPartPr>
      <w:docPartBody>
        <w:p w:rsidR="00EA078A" w:rsidRDefault="00E50283" w:rsidP="00E50283">
          <w:pPr>
            <w:pStyle w:val="25752DADCF614D2DA4A4EDB0919219F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73122C17AE47668DFF90F277BCC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55D39-9D14-4BAF-B66F-3CFF4F9CBF1D}"/>
      </w:docPartPr>
      <w:docPartBody>
        <w:p w:rsidR="00EA078A" w:rsidRDefault="00E50283" w:rsidP="00E50283">
          <w:pPr>
            <w:pStyle w:val="EF73122C17AE47668DFF90F277BCC62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D35E092B48341C095DBE6CBAB87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08AA9-494B-49F6-BCF5-C16EAFBC3104}"/>
      </w:docPartPr>
      <w:docPartBody>
        <w:p w:rsidR="00EA078A" w:rsidRDefault="00E50283" w:rsidP="00E50283">
          <w:pPr>
            <w:pStyle w:val="DD35E092B48341C095DBE6CBAB875FD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69421FFF18F45E99FE13EB46DF0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F5DA0-6D62-4645-930C-48BF9FD313F6}"/>
      </w:docPartPr>
      <w:docPartBody>
        <w:p w:rsidR="00EA078A" w:rsidRDefault="00E50283" w:rsidP="00E50283">
          <w:pPr>
            <w:pStyle w:val="D69421FFF18F45E99FE13EB46DF0D8F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02A00EDA1EF4AF58CE45B1DEC1E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82823-103A-475B-BA43-A57584751742}"/>
      </w:docPartPr>
      <w:docPartBody>
        <w:p w:rsidR="00EA078A" w:rsidRDefault="00E50283" w:rsidP="00E50283">
          <w:pPr>
            <w:pStyle w:val="202A00EDA1EF4AF58CE45B1DEC1E4B5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7024C71C2344E5CA09D26DF6A7E4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4D5D9-9AC3-49D1-9160-270953AE5EE5}"/>
      </w:docPartPr>
      <w:docPartBody>
        <w:p w:rsidR="00EA078A" w:rsidRDefault="00E50283" w:rsidP="00E50283">
          <w:pPr>
            <w:pStyle w:val="87024C71C2344E5CA09D26DF6A7E4B0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B1ECB4C5A48439292032F95E44C5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58F85-A5C1-400F-A8C2-C2CD21C09FAE}"/>
      </w:docPartPr>
      <w:docPartBody>
        <w:p w:rsidR="00EA078A" w:rsidRDefault="00E50283" w:rsidP="00E50283">
          <w:pPr>
            <w:pStyle w:val="2B1ECB4C5A48439292032F95E44C5CE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D7"/>
    <w:rsid w:val="00266ECA"/>
    <w:rsid w:val="002A5F21"/>
    <w:rsid w:val="006440F0"/>
    <w:rsid w:val="008E6FD7"/>
    <w:rsid w:val="00A17CDB"/>
    <w:rsid w:val="00B04145"/>
    <w:rsid w:val="00B139A4"/>
    <w:rsid w:val="00BB384C"/>
    <w:rsid w:val="00C57EE7"/>
    <w:rsid w:val="00E0688C"/>
    <w:rsid w:val="00E50283"/>
    <w:rsid w:val="00E56894"/>
    <w:rsid w:val="00EA078A"/>
    <w:rsid w:val="00F2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0283"/>
  </w:style>
  <w:style w:type="paragraph" w:customStyle="1" w:styleId="B23359B3FF6048729F50DE6EC9EF7A7D">
    <w:name w:val="B23359B3FF6048729F50DE6EC9EF7A7D"/>
  </w:style>
  <w:style w:type="paragraph" w:customStyle="1" w:styleId="6AAB6A44D6D6483282203BB50CCA571D">
    <w:name w:val="6AAB6A44D6D6483282203BB50CCA571D"/>
  </w:style>
  <w:style w:type="paragraph" w:customStyle="1" w:styleId="04EA3472B89D453FAB8D98266D1E4300">
    <w:name w:val="04EA3472B89D453FAB8D98266D1E4300"/>
  </w:style>
  <w:style w:type="paragraph" w:customStyle="1" w:styleId="F5A4DFD99B1347609052C4ADEB8BB199">
    <w:name w:val="F5A4DFD99B1347609052C4ADEB8BB199"/>
  </w:style>
  <w:style w:type="paragraph" w:customStyle="1" w:styleId="232B5DEA0F9045FEB7C35A89BC2E6C22">
    <w:name w:val="232B5DEA0F9045FEB7C35A89BC2E6C22"/>
  </w:style>
  <w:style w:type="paragraph" w:customStyle="1" w:styleId="1BECAB41D88C4751966D1F6DEE02ACC2">
    <w:name w:val="1BECAB41D88C4751966D1F6DEE02ACC2"/>
  </w:style>
  <w:style w:type="paragraph" w:customStyle="1" w:styleId="3EB784AD89644E048E1FF11040521FA6">
    <w:name w:val="3EB784AD89644E048E1FF11040521FA6"/>
  </w:style>
  <w:style w:type="paragraph" w:customStyle="1" w:styleId="433B889DA66C4F568EAEE94BAB101FA8">
    <w:name w:val="433B889DA66C4F568EAEE94BAB101FA8"/>
  </w:style>
  <w:style w:type="paragraph" w:customStyle="1" w:styleId="EF1B3E672F2D4FD4B6BD6DF78EF8B7AF">
    <w:name w:val="EF1B3E672F2D4FD4B6BD6DF78EF8B7AF"/>
  </w:style>
  <w:style w:type="paragraph" w:customStyle="1" w:styleId="ACCB1ADCCD564CF59F41303C61F3145F">
    <w:name w:val="ACCB1ADCCD564CF59F41303C61F3145F"/>
  </w:style>
  <w:style w:type="paragraph" w:customStyle="1" w:styleId="76117B5431004D92AF6AAE8AB38E8000">
    <w:name w:val="76117B5431004D92AF6AAE8AB38E8000"/>
  </w:style>
  <w:style w:type="paragraph" w:customStyle="1" w:styleId="1EBB32BEEC6B4F378315876AFE0ED474">
    <w:name w:val="1EBB32BEEC6B4F378315876AFE0ED474"/>
  </w:style>
  <w:style w:type="paragraph" w:customStyle="1" w:styleId="C3EA24FE22CC4A52925616D759689A9E">
    <w:name w:val="C3EA24FE22CC4A52925616D759689A9E"/>
  </w:style>
  <w:style w:type="paragraph" w:customStyle="1" w:styleId="58224FCEBEF547578F06FF88F1901AB2">
    <w:name w:val="58224FCEBEF547578F06FF88F1901AB2"/>
  </w:style>
  <w:style w:type="paragraph" w:customStyle="1" w:styleId="DC33E610CBB946DA8F79DB4C94727773">
    <w:name w:val="DC33E610CBB946DA8F79DB4C94727773"/>
  </w:style>
  <w:style w:type="paragraph" w:customStyle="1" w:styleId="DA7AD97EE63B4594A65FFCFAC83DEDCF">
    <w:name w:val="DA7AD97EE63B4594A65FFCFAC83DEDCF"/>
  </w:style>
  <w:style w:type="paragraph" w:customStyle="1" w:styleId="1A4D217D25354DCA982D26A8BF8C690D">
    <w:name w:val="1A4D217D25354DCA982D26A8BF8C690D"/>
  </w:style>
  <w:style w:type="paragraph" w:customStyle="1" w:styleId="66F4A9472BBC4C9A9B15A1362B1CFFE7">
    <w:name w:val="66F4A9472BBC4C9A9B15A1362B1CFFE7"/>
  </w:style>
  <w:style w:type="paragraph" w:customStyle="1" w:styleId="1D569C1170034A1BBDA4E33711C041B9">
    <w:name w:val="1D569C1170034A1BBDA4E33711C041B9"/>
  </w:style>
  <w:style w:type="paragraph" w:customStyle="1" w:styleId="0CDC8DFD9B6E428593C138386001AB1E">
    <w:name w:val="0CDC8DFD9B6E428593C138386001AB1E"/>
  </w:style>
  <w:style w:type="paragraph" w:customStyle="1" w:styleId="115A2655948A45F880EAD238DDA35A2C">
    <w:name w:val="115A2655948A45F880EAD238DDA35A2C"/>
  </w:style>
  <w:style w:type="paragraph" w:customStyle="1" w:styleId="ACA6D66EA52443F4B5552A6D998F9F4A">
    <w:name w:val="ACA6D66EA52443F4B5552A6D998F9F4A"/>
  </w:style>
  <w:style w:type="paragraph" w:customStyle="1" w:styleId="F759CB74DBBD4AE2B65C365A73700BC8">
    <w:name w:val="F759CB74DBBD4AE2B65C365A73700BC8"/>
  </w:style>
  <w:style w:type="paragraph" w:customStyle="1" w:styleId="60864B68E47848CD81200FA335516161">
    <w:name w:val="60864B68E47848CD81200FA335516161"/>
  </w:style>
  <w:style w:type="paragraph" w:customStyle="1" w:styleId="B0F34D8BA13A40CC82FC2912F4E26B57">
    <w:name w:val="B0F34D8BA13A40CC82FC2912F4E26B57"/>
  </w:style>
  <w:style w:type="paragraph" w:customStyle="1" w:styleId="6C53FDEEA94B46878C0DF574B1124653">
    <w:name w:val="6C53FDEEA94B46878C0DF574B1124653"/>
  </w:style>
  <w:style w:type="paragraph" w:customStyle="1" w:styleId="520A5B2BA9F3444AB5C742722D7B3E93">
    <w:name w:val="520A5B2BA9F3444AB5C742722D7B3E93"/>
  </w:style>
  <w:style w:type="paragraph" w:customStyle="1" w:styleId="9DEE2E1514E74F90B37A2626053AD05E">
    <w:name w:val="9DEE2E1514E74F90B37A2626053AD05E"/>
  </w:style>
  <w:style w:type="paragraph" w:customStyle="1" w:styleId="846D50556EB54A30ADE671D71E97807A">
    <w:name w:val="846D50556EB54A30ADE671D71E97807A"/>
  </w:style>
  <w:style w:type="paragraph" w:customStyle="1" w:styleId="666CCC5200DA4F40834729D1B233F2A8">
    <w:name w:val="666CCC5200DA4F40834729D1B233F2A8"/>
  </w:style>
  <w:style w:type="paragraph" w:customStyle="1" w:styleId="FA36892AA87D4DEFBC9C5136C5EC494E">
    <w:name w:val="FA36892AA87D4DEFBC9C5136C5EC494E"/>
  </w:style>
  <w:style w:type="paragraph" w:customStyle="1" w:styleId="6E572631872749758657D29F08B4DCAA">
    <w:name w:val="6E572631872749758657D29F08B4DCAA"/>
  </w:style>
  <w:style w:type="paragraph" w:customStyle="1" w:styleId="9F0AA995DBCF448C88737FBF0EF4AA87">
    <w:name w:val="9F0AA995DBCF448C88737FBF0EF4AA87"/>
  </w:style>
  <w:style w:type="paragraph" w:customStyle="1" w:styleId="FA30BBE28515423EA7A6F1B4F9EFAD55">
    <w:name w:val="FA30BBE28515423EA7A6F1B4F9EFAD55"/>
  </w:style>
  <w:style w:type="paragraph" w:customStyle="1" w:styleId="BA4DDAB2F20C4058BDA94DC779D7615B">
    <w:name w:val="BA4DDAB2F20C4058BDA94DC779D7615B"/>
  </w:style>
  <w:style w:type="paragraph" w:customStyle="1" w:styleId="1B0A80B29AAC4B258F1E67537FF8703B">
    <w:name w:val="1B0A80B29AAC4B258F1E67537FF8703B"/>
  </w:style>
  <w:style w:type="paragraph" w:customStyle="1" w:styleId="F39FE5F4B0134ECDBACDCF82B7FD4350">
    <w:name w:val="F39FE5F4B0134ECDBACDCF82B7FD4350"/>
  </w:style>
  <w:style w:type="paragraph" w:customStyle="1" w:styleId="F48D90B5A25C4D24AF8182BBF3B59BC6">
    <w:name w:val="F48D90B5A25C4D24AF8182BBF3B59BC6"/>
  </w:style>
  <w:style w:type="paragraph" w:customStyle="1" w:styleId="65F8974191B142479C95FF7134DA5CF3">
    <w:name w:val="65F8974191B142479C95FF7134DA5CF3"/>
  </w:style>
  <w:style w:type="paragraph" w:customStyle="1" w:styleId="9ED5FED0C54B488CA7189A6AAF19F43C">
    <w:name w:val="9ED5FED0C54B488CA7189A6AAF19F43C"/>
  </w:style>
  <w:style w:type="paragraph" w:customStyle="1" w:styleId="0B65CC25F9FA4041A4F351601FF68FDC">
    <w:name w:val="0B65CC25F9FA4041A4F351601FF68FDC"/>
  </w:style>
  <w:style w:type="paragraph" w:customStyle="1" w:styleId="81877607C5CC4F32BA225B7F2B833A18">
    <w:name w:val="81877607C5CC4F32BA225B7F2B833A18"/>
  </w:style>
  <w:style w:type="paragraph" w:customStyle="1" w:styleId="0256E5330FE846689117E5C20ACF5093">
    <w:name w:val="0256E5330FE846689117E5C20ACF5093"/>
  </w:style>
  <w:style w:type="paragraph" w:customStyle="1" w:styleId="946E4007427F4ABEBD041276B23C2985">
    <w:name w:val="946E4007427F4ABEBD041276B23C2985"/>
  </w:style>
  <w:style w:type="paragraph" w:customStyle="1" w:styleId="069EED8826E14211A1A68D8BD43E4640">
    <w:name w:val="069EED8826E14211A1A68D8BD43E4640"/>
  </w:style>
  <w:style w:type="paragraph" w:customStyle="1" w:styleId="0F4DA29B786141E59C9A9F02CCCE826B">
    <w:name w:val="0F4DA29B786141E59C9A9F02CCCE826B"/>
  </w:style>
  <w:style w:type="paragraph" w:customStyle="1" w:styleId="3D62A1FF5C2A4A9FA1A9D1CF34987E2A">
    <w:name w:val="3D62A1FF5C2A4A9FA1A9D1CF34987E2A"/>
  </w:style>
  <w:style w:type="paragraph" w:customStyle="1" w:styleId="255CACD8EF0F495097580CB76B39131A">
    <w:name w:val="255CACD8EF0F495097580CB76B39131A"/>
  </w:style>
  <w:style w:type="paragraph" w:customStyle="1" w:styleId="4526FD3822EC449CBA5160373B3E5A42">
    <w:name w:val="4526FD3822EC449CBA5160373B3E5A42"/>
  </w:style>
  <w:style w:type="paragraph" w:customStyle="1" w:styleId="705B0E45087B40CBAC4506E5D9238F3C">
    <w:name w:val="705B0E45087B40CBAC4506E5D9238F3C"/>
  </w:style>
  <w:style w:type="paragraph" w:customStyle="1" w:styleId="B5E5E906791A49589D7CA0949D2691CC">
    <w:name w:val="B5E5E906791A49589D7CA0949D2691CC"/>
  </w:style>
  <w:style w:type="paragraph" w:customStyle="1" w:styleId="F9D40258AF5F42B48525CA6D5C1C77E1">
    <w:name w:val="F9D40258AF5F42B48525CA6D5C1C77E1"/>
  </w:style>
  <w:style w:type="paragraph" w:customStyle="1" w:styleId="7D0845EA9E1D45718A069FE719A25A08">
    <w:name w:val="7D0845EA9E1D45718A069FE719A25A08"/>
  </w:style>
  <w:style w:type="paragraph" w:customStyle="1" w:styleId="40D18502849B44FBB4E502899B8AC8AE">
    <w:name w:val="40D18502849B44FBB4E502899B8AC8AE"/>
  </w:style>
  <w:style w:type="paragraph" w:customStyle="1" w:styleId="A6678AD426784192A08C171BF1C031E6">
    <w:name w:val="A6678AD426784192A08C171BF1C031E6"/>
  </w:style>
  <w:style w:type="paragraph" w:customStyle="1" w:styleId="E8E6897EE0234829AE99C672D4A3EE1D">
    <w:name w:val="E8E6897EE0234829AE99C672D4A3EE1D"/>
  </w:style>
  <w:style w:type="paragraph" w:customStyle="1" w:styleId="FB91B272697948EFAB9D58E8871BD2C8">
    <w:name w:val="FB91B272697948EFAB9D58E8871BD2C8"/>
  </w:style>
  <w:style w:type="paragraph" w:customStyle="1" w:styleId="65BFC7B689284D5A818FF9FF5BEF55E7">
    <w:name w:val="65BFC7B689284D5A818FF9FF5BEF55E7"/>
  </w:style>
  <w:style w:type="paragraph" w:customStyle="1" w:styleId="B111EE4AD35D4072AC3449A2FB8558C6">
    <w:name w:val="B111EE4AD35D4072AC3449A2FB8558C6"/>
  </w:style>
  <w:style w:type="paragraph" w:customStyle="1" w:styleId="F554673E274046A68DB038F394244096">
    <w:name w:val="F554673E274046A68DB038F394244096"/>
  </w:style>
  <w:style w:type="paragraph" w:customStyle="1" w:styleId="E025E693E3F64A118A9B14E4540492DB">
    <w:name w:val="E025E693E3F64A118A9B14E4540492DB"/>
  </w:style>
  <w:style w:type="paragraph" w:customStyle="1" w:styleId="C4B21797ED6B487CAEC0AE634BBD3450">
    <w:name w:val="C4B21797ED6B487CAEC0AE634BBD3450"/>
  </w:style>
  <w:style w:type="paragraph" w:customStyle="1" w:styleId="405B4D626D3D44E1BE9B1020D9AB86E6">
    <w:name w:val="405B4D626D3D44E1BE9B1020D9AB86E6"/>
  </w:style>
  <w:style w:type="paragraph" w:customStyle="1" w:styleId="A0AD3E9ED5DF423D8B54D5F295971588">
    <w:name w:val="A0AD3E9ED5DF423D8B54D5F295971588"/>
  </w:style>
  <w:style w:type="paragraph" w:customStyle="1" w:styleId="0E2F541B856741DE9222A1EA8A942E43">
    <w:name w:val="0E2F541B856741DE9222A1EA8A942E43"/>
  </w:style>
  <w:style w:type="paragraph" w:customStyle="1" w:styleId="679D8D0BD5D84A41BFB3CD03E21225A2">
    <w:name w:val="679D8D0BD5D84A41BFB3CD03E21225A2"/>
  </w:style>
  <w:style w:type="paragraph" w:customStyle="1" w:styleId="60FA6100124F4621BDC8841863CF47E0">
    <w:name w:val="60FA6100124F4621BDC8841863CF47E0"/>
  </w:style>
  <w:style w:type="paragraph" w:customStyle="1" w:styleId="7D3F80793E3E4C1BA20389320835A92E">
    <w:name w:val="7D3F80793E3E4C1BA20389320835A92E"/>
  </w:style>
  <w:style w:type="paragraph" w:customStyle="1" w:styleId="C9C66CE6BF5F443F8B44D15649CA6C54">
    <w:name w:val="C9C66CE6BF5F443F8B44D15649CA6C54"/>
  </w:style>
  <w:style w:type="paragraph" w:customStyle="1" w:styleId="0D298916A120429D9B93A405BCBF06C2">
    <w:name w:val="0D298916A120429D9B93A405BCBF06C2"/>
  </w:style>
  <w:style w:type="paragraph" w:customStyle="1" w:styleId="2EED2F580CD6460C94FC8F97DF70DC4B">
    <w:name w:val="2EED2F580CD6460C94FC8F97DF70DC4B"/>
  </w:style>
  <w:style w:type="paragraph" w:customStyle="1" w:styleId="EB931D80E36E48ECA6CBBD745E32A78A">
    <w:name w:val="EB931D80E36E48ECA6CBBD745E32A78A"/>
  </w:style>
  <w:style w:type="paragraph" w:customStyle="1" w:styleId="BFE91E02524F4DB3A2BC40424088981C">
    <w:name w:val="BFE91E02524F4DB3A2BC40424088981C"/>
  </w:style>
  <w:style w:type="paragraph" w:customStyle="1" w:styleId="3583C87BF6DA4C40B374F700A99D82A6">
    <w:name w:val="3583C87BF6DA4C40B374F700A99D82A6"/>
  </w:style>
  <w:style w:type="paragraph" w:customStyle="1" w:styleId="E3CE8A5D1C3045128F50C6B47AA8A60D">
    <w:name w:val="E3CE8A5D1C3045128F50C6B47AA8A60D"/>
  </w:style>
  <w:style w:type="paragraph" w:customStyle="1" w:styleId="22BAA570B86246DE95440ED524DDF79F">
    <w:name w:val="22BAA570B86246DE95440ED524DDF79F"/>
  </w:style>
  <w:style w:type="paragraph" w:customStyle="1" w:styleId="CBED75B9BABA419185B108D95542540D">
    <w:name w:val="CBED75B9BABA419185B108D95542540D"/>
  </w:style>
  <w:style w:type="paragraph" w:customStyle="1" w:styleId="9C744173C06747BAA2C0012B66D8F51F">
    <w:name w:val="9C744173C06747BAA2C0012B66D8F51F"/>
  </w:style>
  <w:style w:type="paragraph" w:customStyle="1" w:styleId="F20A19AF0DBD45B188107059B6E01E0E">
    <w:name w:val="F20A19AF0DBD45B188107059B6E01E0E"/>
  </w:style>
  <w:style w:type="paragraph" w:customStyle="1" w:styleId="70BA78B2B8AE438B92FE9FE65353ADE6">
    <w:name w:val="70BA78B2B8AE438B92FE9FE65353ADE6"/>
  </w:style>
  <w:style w:type="paragraph" w:customStyle="1" w:styleId="FB6FD3C7E1694757B66BFFB2A528B72D">
    <w:name w:val="FB6FD3C7E1694757B66BFFB2A528B72D"/>
  </w:style>
  <w:style w:type="paragraph" w:customStyle="1" w:styleId="DEC6B17F04F44A00B1B8E965C0D9D28B">
    <w:name w:val="DEC6B17F04F44A00B1B8E965C0D9D28B"/>
  </w:style>
  <w:style w:type="paragraph" w:customStyle="1" w:styleId="D9B41A3EFE29410B92D628BABDAFCCFB">
    <w:name w:val="D9B41A3EFE29410B92D628BABDAFCCFB"/>
  </w:style>
  <w:style w:type="paragraph" w:customStyle="1" w:styleId="CD23EDDB09094C40A7E46846C1DA145B">
    <w:name w:val="CD23EDDB09094C40A7E46846C1DA145B"/>
  </w:style>
  <w:style w:type="paragraph" w:customStyle="1" w:styleId="6456D3031FFB478BA660DFEE5834CCE4">
    <w:name w:val="6456D3031FFB478BA660DFEE5834CCE4"/>
  </w:style>
  <w:style w:type="paragraph" w:customStyle="1" w:styleId="B8F8E96B18A84276A0456BED39BB9781">
    <w:name w:val="B8F8E96B18A84276A0456BED39BB9781"/>
  </w:style>
  <w:style w:type="paragraph" w:customStyle="1" w:styleId="E4EE541EA71F4055B7A460BB9B130D4D">
    <w:name w:val="E4EE541EA71F4055B7A460BB9B130D4D"/>
  </w:style>
  <w:style w:type="paragraph" w:customStyle="1" w:styleId="1C2634D742A744F4A0D5461E1456E687">
    <w:name w:val="1C2634D742A744F4A0D5461E1456E687"/>
  </w:style>
  <w:style w:type="paragraph" w:customStyle="1" w:styleId="5BDB6E88483041C1A3D44740A5785742">
    <w:name w:val="5BDB6E88483041C1A3D44740A5785742"/>
  </w:style>
  <w:style w:type="paragraph" w:customStyle="1" w:styleId="FBB0987418F74A82979C8DEE4A5544E0">
    <w:name w:val="FBB0987418F74A82979C8DEE4A5544E0"/>
  </w:style>
  <w:style w:type="paragraph" w:customStyle="1" w:styleId="AAF3076112D14956BE4275029EE5894E">
    <w:name w:val="AAF3076112D14956BE4275029EE5894E"/>
  </w:style>
  <w:style w:type="paragraph" w:customStyle="1" w:styleId="C689D1BA79C041059BA68D7DCE972552">
    <w:name w:val="C689D1BA79C041059BA68D7DCE972552"/>
  </w:style>
  <w:style w:type="paragraph" w:customStyle="1" w:styleId="9545C43EA8A44FDB9AB8DCD5DF2EE793">
    <w:name w:val="9545C43EA8A44FDB9AB8DCD5DF2EE793"/>
  </w:style>
  <w:style w:type="paragraph" w:customStyle="1" w:styleId="B9392F6F2DC2430E836618B59E3AD6BA">
    <w:name w:val="B9392F6F2DC2430E836618B59E3AD6BA"/>
  </w:style>
  <w:style w:type="paragraph" w:customStyle="1" w:styleId="9DDFF3998BB249ECA04AE80B598BB0A8">
    <w:name w:val="9DDFF3998BB249ECA04AE80B598BB0A8"/>
  </w:style>
  <w:style w:type="paragraph" w:customStyle="1" w:styleId="3177C5F7524E4D69AA89F3B15EFF922F">
    <w:name w:val="3177C5F7524E4D69AA89F3B15EFF922F"/>
  </w:style>
  <w:style w:type="paragraph" w:customStyle="1" w:styleId="EA3EC365988E4508BBA619FEF5D7F232">
    <w:name w:val="EA3EC365988E4508BBA619FEF5D7F232"/>
  </w:style>
  <w:style w:type="paragraph" w:customStyle="1" w:styleId="98D336F8A0BB474D91F13EC2ED333AAC">
    <w:name w:val="98D336F8A0BB474D91F13EC2ED333AAC"/>
  </w:style>
  <w:style w:type="paragraph" w:customStyle="1" w:styleId="741E46D4EAD143698EDA7FC5CF572D36">
    <w:name w:val="741E46D4EAD143698EDA7FC5CF572D36"/>
  </w:style>
  <w:style w:type="paragraph" w:customStyle="1" w:styleId="AE5FBC7275854AF28F75021D34A16715">
    <w:name w:val="AE5FBC7275854AF28F75021D34A16715"/>
    <w:rsid w:val="008E6FD7"/>
  </w:style>
  <w:style w:type="paragraph" w:customStyle="1" w:styleId="E4373E8F85944689B9B0144FFE08CCFB">
    <w:name w:val="E4373E8F85944689B9B0144FFE08CCFB"/>
    <w:rsid w:val="008E6FD7"/>
  </w:style>
  <w:style w:type="paragraph" w:customStyle="1" w:styleId="4E0DD9A9E2374CBDA7D3C31EC30776BD">
    <w:name w:val="4E0DD9A9E2374CBDA7D3C31EC30776BD"/>
    <w:rsid w:val="008E6FD7"/>
  </w:style>
  <w:style w:type="paragraph" w:customStyle="1" w:styleId="9A535F7A2E064EB49E0B79B65196735E">
    <w:name w:val="9A535F7A2E064EB49E0B79B65196735E"/>
    <w:rsid w:val="008E6FD7"/>
  </w:style>
  <w:style w:type="paragraph" w:customStyle="1" w:styleId="F0D24F2344E0445FAD96B4E8C5E2616F">
    <w:name w:val="F0D24F2344E0445FAD96B4E8C5E2616F"/>
    <w:rsid w:val="008E6FD7"/>
  </w:style>
  <w:style w:type="paragraph" w:customStyle="1" w:styleId="EF8B859414DA40EFAC20EF23EC40B4D1">
    <w:name w:val="EF8B859414DA40EFAC20EF23EC40B4D1"/>
    <w:rsid w:val="008E6FD7"/>
  </w:style>
  <w:style w:type="paragraph" w:customStyle="1" w:styleId="7C96339B3F8048E2AF257EC8A70683C1">
    <w:name w:val="7C96339B3F8048E2AF257EC8A70683C1"/>
    <w:rsid w:val="008E6FD7"/>
  </w:style>
  <w:style w:type="paragraph" w:customStyle="1" w:styleId="16C3220E447447B49F234836C07D1FBB">
    <w:name w:val="16C3220E447447B49F234836C07D1FBB"/>
    <w:rsid w:val="008E6FD7"/>
  </w:style>
  <w:style w:type="paragraph" w:customStyle="1" w:styleId="03740F3953AC4121919D18FBAB42CC0E">
    <w:name w:val="03740F3953AC4121919D18FBAB42CC0E"/>
    <w:rsid w:val="008E6FD7"/>
  </w:style>
  <w:style w:type="paragraph" w:customStyle="1" w:styleId="BEAEED1E6F9041C1B2DE02CA38C39F2D">
    <w:name w:val="BEAEED1E6F9041C1B2DE02CA38C39F2D"/>
    <w:rsid w:val="008E6FD7"/>
  </w:style>
  <w:style w:type="paragraph" w:customStyle="1" w:styleId="DAC6873371DD4000B6119A99B9E9BEA8">
    <w:name w:val="DAC6873371DD4000B6119A99B9E9BEA8"/>
    <w:rsid w:val="008E6FD7"/>
  </w:style>
  <w:style w:type="paragraph" w:customStyle="1" w:styleId="26431F6A81E6462FB3381D4C369548A4">
    <w:name w:val="26431F6A81E6462FB3381D4C369548A4"/>
    <w:rsid w:val="008E6FD7"/>
  </w:style>
  <w:style w:type="paragraph" w:customStyle="1" w:styleId="4B7449607A134FBDAA5F023E389DAD3A">
    <w:name w:val="4B7449607A134FBDAA5F023E389DAD3A"/>
    <w:rsid w:val="008E6FD7"/>
  </w:style>
  <w:style w:type="paragraph" w:customStyle="1" w:styleId="AFDADAB20D7A4F3782E942B160C4A702">
    <w:name w:val="AFDADAB20D7A4F3782E942B160C4A702"/>
    <w:rsid w:val="00E50283"/>
  </w:style>
  <w:style w:type="paragraph" w:customStyle="1" w:styleId="97E09F75FCD4435586304C5579572B1C">
    <w:name w:val="97E09F75FCD4435586304C5579572B1C"/>
    <w:rsid w:val="00E50283"/>
  </w:style>
  <w:style w:type="paragraph" w:customStyle="1" w:styleId="A625120A46D14EDCA142B6803ACAB03B">
    <w:name w:val="A625120A46D14EDCA142B6803ACAB03B"/>
    <w:rsid w:val="00E50283"/>
  </w:style>
  <w:style w:type="paragraph" w:customStyle="1" w:styleId="FCDF3757101542A88B6DBEFE0429FC35">
    <w:name w:val="FCDF3757101542A88B6DBEFE0429FC35"/>
    <w:rsid w:val="00E50283"/>
  </w:style>
  <w:style w:type="paragraph" w:customStyle="1" w:styleId="B4A66E78DDBE4BC5B6ABE6E554C3F05D">
    <w:name w:val="B4A66E78DDBE4BC5B6ABE6E554C3F05D"/>
    <w:rsid w:val="00E50283"/>
  </w:style>
  <w:style w:type="paragraph" w:customStyle="1" w:styleId="25752DADCF614D2DA4A4EDB0919219FD">
    <w:name w:val="25752DADCF614D2DA4A4EDB0919219FD"/>
    <w:rsid w:val="00E50283"/>
  </w:style>
  <w:style w:type="paragraph" w:customStyle="1" w:styleId="EF73122C17AE47668DFF90F277BCC627">
    <w:name w:val="EF73122C17AE47668DFF90F277BCC627"/>
    <w:rsid w:val="00E50283"/>
  </w:style>
  <w:style w:type="paragraph" w:customStyle="1" w:styleId="DD35E092B48341C095DBE6CBAB875FDD">
    <w:name w:val="DD35E092B48341C095DBE6CBAB875FDD"/>
    <w:rsid w:val="00E50283"/>
  </w:style>
  <w:style w:type="paragraph" w:customStyle="1" w:styleId="D69421FFF18F45E99FE13EB46DF0D8F7">
    <w:name w:val="D69421FFF18F45E99FE13EB46DF0D8F7"/>
    <w:rsid w:val="00E50283"/>
  </w:style>
  <w:style w:type="paragraph" w:customStyle="1" w:styleId="202A00EDA1EF4AF58CE45B1DEC1E4B59">
    <w:name w:val="202A00EDA1EF4AF58CE45B1DEC1E4B59"/>
    <w:rsid w:val="00E50283"/>
  </w:style>
  <w:style w:type="paragraph" w:customStyle="1" w:styleId="87024C71C2344E5CA09D26DF6A7E4B01">
    <w:name w:val="87024C71C2344E5CA09D26DF6A7E4B01"/>
    <w:rsid w:val="00E50283"/>
  </w:style>
  <w:style w:type="paragraph" w:customStyle="1" w:styleId="2B1ECB4C5A48439292032F95E44C5CE8">
    <w:name w:val="2B1ECB4C5A48439292032F95E44C5CE8"/>
    <w:rsid w:val="00E502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DFB8E8-F88D-4B4B-A95E-B8A8A63A5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C:\Users\Perla Lansi\Desktop\INSERT NAME-Global-Women-Activate-Leaders-Programme-Scholarship-Application-Form-2019.dotx</Template>
  <TotalTime>10</TotalTime>
  <Pages>4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Keremete</dc:creator>
  <cp:lastModifiedBy>Kelly Godfrey</cp:lastModifiedBy>
  <cp:revision>4</cp:revision>
  <cp:lastPrinted>2019-04-16T05:35:00Z</cp:lastPrinted>
  <dcterms:created xsi:type="dcterms:W3CDTF">2019-12-18T02:52:00Z</dcterms:created>
  <dcterms:modified xsi:type="dcterms:W3CDTF">2020-09-30T23:27:00Z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2012-12-18T00:00:00Z</vt:filetime>
  </property>
  <property fmtid="{D5CDD505-2E9C-101B-9397-08002B2CF9AE}" pid="3" name="LastSaved">
    <vt:filetime>2013-09-22T00:00:00Z</vt:filetime>
  </property>
</Properties>
</file>